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81B" w:rsidRPr="00D14F80" w:rsidRDefault="0018581B" w:rsidP="00AA1782">
      <w:pPr>
        <w:spacing w:after="0"/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>…………………</w:t>
      </w:r>
      <w:r w:rsidRPr="00D14F80">
        <w:rPr>
          <w:rFonts w:ascii="Comic Sans MS" w:hAnsi="Comic Sans MS"/>
          <w:b/>
          <w:i/>
        </w:rPr>
        <w:t xml:space="preserve"> İlkokulu 4/</w:t>
      </w:r>
      <w:r>
        <w:rPr>
          <w:rFonts w:ascii="Comic Sans MS" w:hAnsi="Comic Sans MS"/>
          <w:b/>
          <w:i/>
        </w:rPr>
        <w:t>……</w:t>
      </w:r>
      <w:r w:rsidRPr="00D14F80">
        <w:rPr>
          <w:rFonts w:ascii="Comic Sans MS" w:hAnsi="Comic Sans MS"/>
          <w:b/>
          <w:i/>
        </w:rPr>
        <w:t xml:space="preserve"> Sınıfı Fen Bilgisi Dersi 2.Dönem 2. Yazılısı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361"/>
        <w:gridCol w:w="375"/>
        <w:gridCol w:w="1042"/>
        <w:gridCol w:w="426"/>
        <w:gridCol w:w="1275"/>
      </w:tblGrid>
      <w:tr w:rsidR="0018581B" w:rsidRPr="00931C18" w:rsidTr="00931C18">
        <w:tc>
          <w:tcPr>
            <w:tcW w:w="4361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Dünyamızın yüzeyini kaplayan karaların tamamına denir</w:t>
            </w:r>
          </w:p>
        </w:tc>
        <w:tc>
          <w:tcPr>
            <w:tcW w:w="375" w:type="dxa"/>
            <w:tcBorders>
              <w:right w:val="single" w:sz="4" w:space="0" w:color="auto"/>
            </w:tcBorders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1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nil"/>
            </w:tcBorders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6" w:type="dxa"/>
            <w:shd w:val="clear" w:color="auto" w:fill="EAF1DD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a</w:t>
            </w:r>
          </w:p>
        </w:tc>
        <w:tc>
          <w:tcPr>
            <w:tcW w:w="1275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Hava</w:t>
            </w: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Küre</w:t>
            </w:r>
          </w:p>
        </w:tc>
      </w:tr>
      <w:tr w:rsidR="0018581B" w:rsidRPr="00931C18" w:rsidTr="00931C18">
        <w:tc>
          <w:tcPr>
            <w:tcW w:w="4361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Dünyamızı çepeçevre saran gaz katmanıdır</w:t>
            </w:r>
          </w:p>
        </w:tc>
        <w:tc>
          <w:tcPr>
            <w:tcW w:w="375" w:type="dxa"/>
            <w:tcBorders>
              <w:right w:val="single" w:sz="4" w:space="0" w:color="auto"/>
            </w:tcBorders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2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nil"/>
            </w:tcBorders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6" w:type="dxa"/>
            <w:shd w:val="clear" w:color="auto" w:fill="EAF1DD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b</w:t>
            </w:r>
          </w:p>
        </w:tc>
        <w:tc>
          <w:tcPr>
            <w:tcW w:w="1275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Su küre</w:t>
            </w:r>
          </w:p>
        </w:tc>
      </w:tr>
      <w:tr w:rsidR="0018581B" w:rsidRPr="00931C18" w:rsidTr="00931C18">
        <w:tc>
          <w:tcPr>
            <w:tcW w:w="4361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Okyanuslar,göller ve akarsuların oluşturduğu katmandır</w:t>
            </w:r>
          </w:p>
        </w:tc>
        <w:tc>
          <w:tcPr>
            <w:tcW w:w="375" w:type="dxa"/>
            <w:tcBorders>
              <w:right w:val="single" w:sz="4" w:space="0" w:color="auto"/>
            </w:tcBorders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3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nil"/>
            </w:tcBorders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6" w:type="dxa"/>
            <w:shd w:val="clear" w:color="auto" w:fill="EAF1DD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c</w:t>
            </w:r>
          </w:p>
        </w:tc>
        <w:tc>
          <w:tcPr>
            <w:tcW w:w="1275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 xml:space="preserve">Taş </w:t>
            </w: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Küre</w:t>
            </w:r>
          </w:p>
        </w:tc>
      </w:tr>
      <w:tr w:rsidR="0018581B" w:rsidRPr="00931C18" w:rsidTr="00931C18">
        <w:tc>
          <w:tcPr>
            <w:tcW w:w="4361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Dünyamızın merkezi olan katmandır</w:t>
            </w:r>
          </w:p>
        </w:tc>
        <w:tc>
          <w:tcPr>
            <w:tcW w:w="375" w:type="dxa"/>
            <w:tcBorders>
              <w:right w:val="single" w:sz="4" w:space="0" w:color="auto"/>
            </w:tcBorders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4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nil"/>
            </w:tcBorders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6" w:type="dxa"/>
            <w:shd w:val="clear" w:color="auto" w:fill="EAF1DD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d</w:t>
            </w:r>
          </w:p>
        </w:tc>
        <w:tc>
          <w:tcPr>
            <w:tcW w:w="1275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 xml:space="preserve">Ağır </w:t>
            </w: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Küre</w:t>
            </w:r>
          </w:p>
        </w:tc>
      </w:tr>
    </w:tbl>
    <w:p w:rsidR="0018581B" w:rsidRDefault="0018581B" w:rsidP="00AA1782">
      <w:pPr>
        <w:spacing w:after="0"/>
        <w:rPr>
          <w:rFonts w:ascii="Comic Sans MS" w:hAnsi="Comic Sans MS"/>
        </w:rPr>
      </w:pPr>
    </w:p>
    <w:p w:rsidR="0018581B" w:rsidRDefault="0018581B" w:rsidP="00AA1782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1-Yukarıdaki tabloda dünyamızın katmanları ile ilgili verilen bilgilerin </w:t>
      </w:r>
      <w:r w:rsidRPr="00C42EF6">
        <w:rPr>
          <w:rFonts w:ascii="Comic Sans MS" w:hAnsi="Comic Sans MS"/>
          <w:b/>
        </w:rPr>
        <w:t>doğru eşleştirmesi</w:t>
      </w:r>
      <w:r>
        <w:rPr>
          <w:rFonts w:ascii="Comic Sans MS" w:hAnsi="Comic Sans MS"/>
        </w:rPr>
        <w:t xml:space="preserve"> hangi seçenekte verilmiştir?</w:t>
      </w:r>
    </w:p>
    <w:p w:rsidR="0018581B" w:rsidRDefault="0018581B" w:rsidP="00AA1782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A-1-a , 2-d , 3-c , 4-b                                 B-1-c , 2-a , 3-b , 4-d</w:t>
      </w:r>
    </w:p>
    <w:p w:rsidR="0018581B" w:rsidRDefault="0018581B" w:rsidP="00AA1782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C-1-d , 2-b , 3-c , 4-a                                 D-1-c , 2-b , 3-d , 4-a</w:t>
      </w:r>
    </w:p>
    <w:p w:rsidR="0018581B" w:rsidRDefault="0018581B" w:rsidP="00AA1782">
      <w:pPr>
        <w:spacing w:after="0"/>
        <w:rPr>
          <w:rFonts w:ascii="Comic Sans MS" w:hAnsi="Comic Sans MS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946"/>
      </w:tblGrid>
      <w:tr w:rsidR="0018581B" w:rsidRPr="00931C18" w:rsidTr="00931C18">
        <w:tc>
          <w:tcPr>
            <w:tcW w:w="6946" w:type="dxa"/>
            <w:shd w:val="clear" w:color="auto" w:fill="DBE5F1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Ay’dan ve  uzaydan Dünya’nın fotoğraflarını çeken bilim adamları, Dünya’nın ……………… biçiminde olduğunu kanıtlamışlardır.</w:t>
            </w:r>
          </w:p>
        </w:tc>
      </w:tr>
    </w:tbl>
    <w:p w:rsidR="0018581B" w:rsidRDefault="0018581B" w:rsidP="00AA1782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2-Yukarıdaki cümlede boş bırakılan yere hangisi </w:t>
      </w:r>
      <w:r w:rsidRPr="00C42EF6">
        <w:rPr>
          <w:rFonts w:ascii="Comic Sans MS" w:hAnsi="Comic Sans MS"/>
          <w:b/>
        </w:rPr>
        <w:t>gelmelidir.</w:t>
      </w:r>
    </w:p>
    <w:p w:rsidR="0018581B" w:rsidRDefault="0018581B" w:rsidP="00AA1782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A-Küre                B-Üçgen               C-Silindir              D-Düz</w:t>
      </w:r>
    </w:p>
    <w:p w:rsidR="0018581B" w:rsidRDefault="0018581B" w:rsidP="00AA1782">
      <w:pPr>
        <w:spacing w:after="0"/>
        <w:rPr>
          <w:rFonts w:ascii="Comic Sans MS" w:hAnsi="Comic Sans MS"/>
        </w:rPr>
      </w:pPr>
    </w:p>
    <w:tbl>
      <w:tblPr>
        <w:tblW w:w="0" w:type="auto"/>
        <w:tblLook w:val="00A0"/>
      </w:tblPr>
      <w:tblGrid>
        <w:gridCol w:w="2895"/>
        <w:gridCol w:w="4856"/>
      </w:tblGrid>
      <w:tr w:rsidR="0018581B" w:rsidRPr="00931C18" w:rsidTr="00931C18">
        <w:tc>
          <w:tcPr>
            <w:tcW w:w="2895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Resim 1" o:spid="_x0000_i1025" type="#_x0000_t75" alt="http://upload.wikimedia.org/wikipedia/commons/a/af/Destructive_plate_margin.png" style="width:129pt;height:87pt;visibility:visible">
                  <v:imagedata r:id="rId7" o:title=""/>
                </v:shape>
              </w:pict>
            </w:r>
          </w:p>
        </w:tc>
        <w:tc>
          <w:tcPr>
            <w:tcW w:w="4856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 xml:space="preserve">3-Yanardağlardan çıkan lavlar yeryüzünün hangi katmanından </w:t>
            </w:r>
            <w:r w:rsidRPr="00931C18">
              <w:rPr>
                <w:rFonts w:ascii="Comic Sans MS" w:hAnsi="Comic Sans MS"/>
                <w:b/>
              </w:rPr>
              <w:t>gelmektedir?</w:t>
            </w: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A-Su küre                    B-Hava Küre</w:t>
            </w: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C-Taş Küre                   D-Ateş Küre</w:t>
            </w:r>
          </w:p>
        </w:tc>
      </w:tr>
    </w:tbl>
    <w:p w:rsidR="0018581B" w:rsidRDefault="0018581B" w:rsidP="00AA1782">
      <w:pPr>
        <w:spacing w:after="0"/>
        <w:rPr>
          <w:rFonts w:ascii="Comic Sans MS" w:hAnsi="Comic Sans MS"/>
        </w:rPr>
      </w:pPr>
    </w:p>
    <w:p w:rsidR="0018581B" w:rsidRPr="004C138B" w:rsidRDefault="0018581B" w:rsidP="00AA1782">
      <w:pPr>
        <w:spacing w:after="0"/>
        <w:rPr>
          <w:rFonts w:ascii="Comic Sans MS" w:hAnsi="Comic Sans MS"/>
          <w:i/>
        </w:rPr>
      </w:pPr>
      <w:r>
        <w:rPr>
          <w:rFonts w:ascii="Comic Sans MS" w:hAnsi="Comic Sans MS"/>
        </w:rPr>
        <w:t xml:space="preserve"> </w:t>
      </w:r>
      <w:r w:rsidRPr="004C138B">
        <w:rPr>
          <w:rFonts w:ascii="Comic Sans MS" w:hAnsi="Comic Sans MS"/>
          <w:i/>
        </w:rPr>
        <w:t>1-Kayaç             2- Kum               3-Çakıl               D-Taş</w:t>
      </w:r>
    </w:p>
    <w:p w:rsidR="0018581B" w:rsidRPr="00C42EF6" w:rsidRDefault="0018581B" w:rsidP="00AA1782">
      <w:pPr>
        <w:spacing w:after="0"/>
        <w:rPr>
          <w:rFonts w:ascii="Comic Sans MS" w:hAnsi="Comic Sans MS"/>
          <w:b/>
        </w:rPr>
      </w:pPr>
      <w:r>
        <w:rPr>
          <w:rFonts w:ascii="Comic Sans MS" w:hAnsi="Comic Sans MS"/>
        </w:rPr>
        <w:t xml:space="preserve">4-Yukarıdakilerin </w:t>
      </w:r>
      <w:r w:rsidRPr="00C42EF6">
        <w:rPr>
          <w:rFonts w:ascii="Comic Sans MS" w:hAnsi="Comic Sans MS"/>
          <w:b/>
        </w:rPr>
        <w:t>küçükten büyüğe doğru sıralanışı hangisidir?</w:t>
      </w:r>
    </w:p>
    <w:p w:rsidR="0018581B" w:rsidRDefault="0018581B" w:rsidP="00AA1782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A-  2 -   4  –  1  -  3                                    B-  3 –  4  –  1  –  2 </w:t>
      </w:r>
    </w:p>
    <w:p w:rsidR="0018581B" w:rsidRDefault="0018581B" w:rsidP="00AA1782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C-  2  -  3  -  4  –  1                                    D-  1  -  4  -  3  -  2</w:t>
      </w:r>
    </w:p>
    <w:p w:rsidR="0018581B" w:rsidRDefault="0018581B" w:rsidP="00AA1782">
      <w:pPr>
        <w:spacing w:after="0"/>
        <w:rPr>
          <w:rFonts w:ascii="Comic Sans MS" w:hAnsi="Comic Sans MS"/>
        </w:rPr>
      </w:pPr>
    </w:p>
    <w:p w:rsidR="0018581B" w:rsidRDefault="0018581B" w:rsidP="00AA1782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5-Aşağıdakilerden hangisi çevre kirliliğini azaltmak için alınabilecek önlemlerden biri </w:t>
      </w:r>
      <w:r w:rsidRPr="00C42EF6">
        <w:rPr>
          <w:rFonts w:ascii="Comic Sans MS" w:hAnsi="Comic Sans MS"/>
          <w:b/>
        </w:rPr>
        <w:t>değildir?</w:t>
      </w:r>
    </w:p>
    <w:p w:rsidR="0018581B" w:rsidRDefault="0018581B" w:rsidP="00AA1782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A-Evlerde ve işyerlerindeki atıkları geri dönüşüme gönderilmesi</w:t>
      </w:r>
    </w:p>
    <w:p w:rsidR="0018581B" w:rsidRDefault="0018581B" w:rsidP="00AA1782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B-Fabrika bacalarına filtre takılması ve daha az duman çıkması</w:t>
      </w:r>
    </w:p>
    <w:p w:rsidR="0018581B" w:rsidRDefault="0018581B" w:rsidP="00AA1782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C-Tarım arazilerinde doğal gübrelerin kullanılması</w:t>
      </w:r>
    </w:p>
    <w:p w:rsidR="0018581B" w:rsidRDefault="0018581B" w:rsidP="00AA1782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D-Evlerde ve işyerlerinde ısınmak için daha çok kömür yakılması</w:t>
      </w:r>
    </w:p>
    <w:p w:rsidR="0018581B" w:rsidRPr="008C463F" w:rsidRDefault="0018581B" w:rsidP="00AA1782">
      <w:pPr>
        <w:spacing w:after="0"/>
        <w:rPr>
          <w:rFonts w:ascii="Comic Sans MS" w:hAnsi="Comic Sans MS"/>
          <w:sz w:val="10"/>
          <w:szCs w:val="10"/>
        </w:rPr>
      </w:pPr>
    </w:p>
    <w:p w:rsidR="0018581B" w:rsidRDefault="0018581B" w:rsidP="00AA1782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6-Aşağıdakilerden hangisi </w:t>
      </w:r>
      <w:r w:rsidRPr="00C42EF6">
        <w:rPr>
          <w:rFonts w:ascii="Comic Sans MS" w:hAnsi="Comic Sans MS"/>
          <w:b/>
        </w:rPr>
        <w:t>gözle görülemeyen canlıları görebilmemizi</w:t>
      </w:r>
      <w:r>
        <w:rPr>
          <w:rFonts w:ascii="Comic Sans MS" w:hAnsi="Comic Sans MS"/>
        </w:rPr>
        <w:t xml:space="preserve"> sağlayan araçtır?</w:t>
      </w:r>
    </w:p>
    <w:tbl>
      <w:tblPr>
        <w:tblW w:w="0" w:type="auto"/>
        <w:tblLayout w:type="fixed"/>
        <w:tblLook w:val="00A0"/>
      </w:tblPr>
      <w:tblGrid>
        <w:gridCol w:w="534"/>
        <w:gridCol w:w="1275"/>
        <w:gridCol w:w="567"/>
        <w:gridCol w:w="1418"/>
        <w:gridCol w:w="567"/>
        <w:gridCol w:w="1417"/>
        <w:gridCol w:w="567"/>
        <w:gridCol w:w="1418"/>
      </w:tblGrid>
      <w:tr w:rsidR="0018581B" w:rsidRPr="00931C18" w:rsidTr="00931C18">
        <w:tc>
          <w:tcPr>
            <w:tcW w:w="534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A-</w:t>
            </w:r>
          </w:p>
        </w:tc>
        <w:tc>
          <w:tcPr>
            <w:tcW w:w="1275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20615C">
              <w:rPr>
                <w:rFonts w:ascii="Comic Sans MS" w:hAnsi="Comic Sans MS"/>
                <w:noProof/>
              </w:rPr>
              <w:pict>
                <v:shape id="Resim 15" o:spid="_x0000_i1026" type="#_x0000_t75" alt="http://www.linatoys.com/product_images/n/857/Edu_Steteskop__61751_zoom.jpg" style="width:52.5pt;height:57.75pt;visibility:visible">
                  <v:imagedata r:id="rId8" o:title=""/>
                </v:shape>
              </w:pict>
            </w: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67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B-</w:t>
            </w:r>
          </w:p>
        </w:tc>
        <w:tc>
          <w:tcPr>
            <w:tcW w:w="1418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20615C">
              <w:rPr>
                <w:rFonts w:ascii="Comic Sans MS" w:hAnsi="Comic Sans MS"/>
                <w:noProof/>
              </w:rPr>
              <w:pict>
                <v:shape id="Resim 4" o:spid="_x0000_i1027" type="#_x0000_t75" alt="http://www.clipartbest.com/cliparts/di8/d5d/di8d5dXie.jpeg" style="width:61.5pt;height:61.5pt;visibility:visible">
                  <v:imagedata r:id="rId9" o:title=""/>
                </v:shape>
              </w:pict>
            </w:r>
          </w:p>
        </w:tc>
        <w:tc>
          <w:tcPr>
            <w:tcW w:w="567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C-</w:t>
            </w:r>
          </w:p>
        </w:tc>
        <w:tc>
          <w:tcPr>
            <w:tcW w:w="1417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noProof/>
              </w:rPr>
              <w:pict>
                <v:shape id="Resim 7" o:spid="_x0000_i1028" type="#_x0000_t75" alt="http://www.maceracumhuriyeti.com/images_buyuk/f14/Bushnell-H2O-Roof-8x42-Waterproo_7814_1.jpg" style="width:57pt;height:62.25pt;visibility:visible">
                  <v:imagedata r:id="rId10" o:title=""/>
                </v:shape>
              </w:pict>
            </w:r>
          </w:p>
        </w:tc>
        <w:tc>
          <w:tcPr>
            <w:tcW w:w="567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D-</w:t>
            </w:r>
          </w:p>
        </w:tc>
        <w:tc>
          <w:tcPr>
            <w:tcW w:w="1418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noProof/>
              </w:rPr>
              <w:pict>
                <v:shape id="Resim 10" o:spid="_x0000_i1029" type="#_x0000_t75" alt="https://encrypted-tbn3.gstatic.com/images?q=tbn:ANd9GcS6aFh078kKBWu4SeIASD9p-9hO-eSvc_nYbJtFMWD0cX2QS8Za5A" style="width:63.75pt;height:56.25pt;visibility:visible">
                  <v:imagedata r:id="rId11" o:title=""/>
                </v:shape>
              </w:pict>
            </w:r>
          </w:p>
        </w:tc>
      </w:tr>
    </w:tbl>
    <w:p w:rsidR="0018581B" w:rsidRPr="008C463F" w:rsidRDefault="0018581B" w:rsidP="00AA1782">
      <w:pPr>
        <w:spacing w:after="0"/>
        <w:rPr>
          <w:rFonts w:ascii="Comic Sans MS" w:hAnsi="Comic Sans MS"/>
          <w:sz w:val="10"/>
          <w:szCs w:val="1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38"/>
      </w:tblGrid>
      <w:tr w:rsidR="0018581B" w:rsidRPr="00931C18" w:rsidTr="00931C18">
        <w:tc>
          <w:tcPr>
            <w:tcW w:w="7338" w:type="dxa"/>
            <w:shd w:val="clear" w:color="auto" w:fill="FDE9D9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Canlı varlıklar ……………… ederler.Bütün canlılar yaşamak için ………………… yaparlar.Canlıların vücutlarında dolaşan atık maddelerin dışarı atılmasına ……………… denir.Canlı varlıklar belli bir olgunluğa ulaştıklarında …………………………</w:t>
            </w:r>
          </w:p>
        </w:tc>
      </w:tr>
    </w:tbl>
    <w:p w:rsidR="0018581B" w:rsidRPr="008C463F" w:rsidRDefault="0018581B" w:rsidP="00AA1782">
      <w:pPr>
        <w:spacing w:after="0"/>
        <w:rPr>
          <w:rFonts w:ascii="Comic Sans MS" w:hAnsi="Comic Sans MS"/>
          <w:sz w:val="10"/>
          <w:szCs w:val="10"/>
        </w:rPr>
      </w:pPr>
    </w:p>
    <w:p w:rsidR="0018581B" w:rsidRPr="00C42EF6" w:rsidRDefault="0018581B" w:rsidP="00AA1782">
      <w:pPr>
        <w:spacing w:after="0"/>
        <w:rPr>
          <w:rFonts w:ascii="Comic Sans MS" w:hAnsi="Comic Sans MS"/>
          <w:b/>
        </w:rPr>
      </w:pPr>
      <w:r>
        <w:rPr>
          <w:rFonts w:ascii="Comic Sans MS" w:hAnsi="Comic Sans MS"/>
        </w:rPr>
        <w:t xml:space="preserve">7-Yukarıdaki boş bırakılan yerlere </w:t>
      </w:r>
      <w:r w:rsidRPr="00C42EF6">
        <w:rPr>
          <w:rFonts w:ascii="Comic Sans MS" w:hAnsi="Comic Sans MS"/>
          <w:b/>
        </w:rPr>
        <w:t xml:space="preserve">sırasıyla </w:t>
      </w:r>
      <w:r>
        <w:rPr>
          <w:rFonts w:ascii="Comic Sans MS" w:hAnsi="Comic Sans MS"/>
        </w:rPr>
        <w:t xml:space="preserve">hangi kelimeler </w:t>
      </w:r>
      <w:r w:rsidRPr="00C42EF6">
        <w:rPr>
          <w:rFonts w:ascii="Comic Sans MS" w:hAnsi="Comic Sans MS"/>
          <w:b/>
        </w:rPr>
        <w:t>yazılmalıdır?</w:t>
      </w:r>
    </w:p>
    <w:p w:rsidR="0018581B" w:rsidRDefault="0018581B" w:rsidP="00AA1782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A-boşaltım-çoğalırlar-beslenme-hareket   B-hareket-üreme-uyartı-solunum</w:t>
      </w:r>
    </w:p>
    <w:p w:rsidR="0018581B" w:rsidRDefault="0018581B" w:rsidP="00AA1782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C-hareket-beslenme-boşaltım-çoğalır        D-üreme-sindirim-yaşam-ölür</w:t>
      </w:r>
    </w:p>
    <w:p w:rsidR="0018581B" w:rsidRPr="0097180B" w:rsidRDefault="0018581B" w:rsidP="00AA1782">
      <w:pPr>
        <w:spacing w:after="0"/>
        <w:rPr>
          <w:rFonts w:ascii="Comic Sans MS" w:hAnsi="Comic Sans MS"/>
          <w:sz w:val="10"/>
          <w:szCs w:val="1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581"/>
        <w:gridCol w:w="1581"/>
        <w:gridCol w:w="1582"/>
        <w:gridCol w:w="1582"/>
        <w:gridCol w:w="1582"/>
      </w:tblGrid>
      <w:tr w:rsidR="0018581B" w:rsidRPr="00931C18" w:rsidTr="00931C18">
        <w:tc>
          <w:tcPr>
            <w:tcW w:w="1581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Kedi</w:t>
            </w:r>
          </w:p>
        </w:tc>
        <w:tc>
          <w:tcPr>
            <w:tcW w:w="1581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Plastik çiçek</w:t>
            </w:r>
          </w:p>
        </w:tc>
        <w:tc>
          <w:tcPr>
            <w:tcW w:w="1582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Papatya</w:t>
            </w:r>
          </w:p>
        </w:tc>
        <w:tc>
          <w:tcPr>
            <w:tcW w:w="1582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Kaya</w:t>
            </w:r>
          </w:p>
        </w:tc>
        <w:tc>
          <w:tcPr>
            <w:tcW w:w="1582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Yılan</w:t>
            </w:r>
          </w:p>
        </w:tc>
      </w:tr>
      <w:tr w:rsidR="0018581B" w:rsidRPr="00931C18" w:rsidTr="00931C18">
        <w:tc>
          <w:tcPr>
            <w:tcW w:w="1581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 xml:space="preserve">Kalem </w:t>
            </w:r>
          </w:p>
        </w:tc>
        <w:tc>
          <w:tcPr>
            <w:tcW w:w="1581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Aslan</w:t>
            </w:r>
          </w:p>
        </w:tc>
        <w:tc>
          <w:tcPr>
            <w:tcW w:w="1582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 xml:space="preserve">Futbol topu  </w:t>
            </w:r>
          </w:p>
        </w:tc>
        <w:tc>
          <w:tcPr>
            <w:tcW w:w="1582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 xml:space="preserve">Çilek </w:t>
            </w:r>
          </w:p>
        </w:tc>
        <w:tc>
          <w:tcPr>
            <w:tcW w:w="1582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Tencere</w:t>
            </w:r>
          </w:p>
        </w:tc>
      </w:tr>
    </w:tbl>
    <w:p w:rsidR="0018581B" w:rsidRDefault="0018581B" w:rsidP="00AA1782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8-Yukarıdaki varlıklardan kaç tanesi </w:t>
      </w:r>
      <w:r w:rsidRPr="00C42EF6">
        <w:rPr>
          <w:rFonts w:ascii="Comic Sans MS" w:hAnsi="Comic Sans MS"/>
          <w:b/>
        </w:rPr>
        <w:t>canlılık özellikleri taşır?</w:t>
      </w:r>
    </w:p>
    <w:p w:rsidR="0018581B" w:rsidRDefault="0018581B" w:rsidP="00AA1782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A-4                           B-5                           C-6                           D-7</w:t>
      </w:r>
    </w:p>
    <w:p w:rsidR="0018581B" w:rsidRPr="0097180B" w:rsidRDefault="0018581B" w:rsidP="00AA1782">
      <w:pPr>
        <w:spacing w:after="0"/>
        <w:rPr>
          <w:rFonts w:ascii="Comic Sans MS" w:hAnsi="Comic Sans MS"/>
          <w:sz w:val="10"/>
          <w:szCs w:val="10"/>
        </w:rPr>
      </w:pPr>
    </w:p>
    <w:p w:rsidR="0018581B" w:rsidRDefault="0018581B" w:rsidP="00AA1782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9-Aşağıdaki canlılardan hangisi </w:t>
      </w:r>
      <w:r w:rsidRPr="00C42EF6">
        <w:rPr>
          <w:rFonts w:ascii="Comic Sans MS" w:hAnsi="Comic Sans MS"/>
          <w:b/>
        </w:rPr>
        <w:t>hem karada hem de suda yaşayabilen</w:t>
      </w:r>
      <w:r>
        <w:rPr>
          <w:rFonts w:ascii="Comic Sans MS" w:hAnsi="Comic Sans MS"/>
        </w:rPr>
        <w:t xml:space="preserve"> canlılara örnek olarak </w:t>
      </w:r>
      <w:r w:rsidRPr="00C42EF6">
        <w:rPr>
          <w:rFonts w:ascii="Comic Sans MS" w:hAnsi="Comic Sans MS"/>
          <w:b/>
        </w:rPr>
        <w:t>gösterilemez?</w:t>
      </w:r>
    </w:p>
    <w:tbl>
      <w:tblPr>
        <w:tblW w:w="0" w:type="auto"/>
        <w:tblLayout w:type="fixed"/>
        <w:tblLook w:val="00A0"/>
      </w:tblPr>
      <w:tblGrid>
        <w:gridCol w:w="534"/>
        <w:gridCol w:w="1275"/>
        <w:gridCol w:w="567"/>
        <w:gridCol w:w="1418"/>
        <w:gridCol w:w="172"/>
        <w:gridCol w:w="395"/>
        <w:gridCol w:w="1417"/>
        <w:gridCol w:w="567"/>
        <w:gridCol w:w="1418"/>
        <w:gridCol w:w="69"/>
      </w:tblGrid>
      <w:tr w:rsidR="0018581B" w:rsidRPr="00931C18" w:rsidTr="00931C18">
        <w:trPr>
          <w:gridAfter w:val="1"/>
          <w:wAfter w:w="69" w:type="dxa"/>
        </w:trPr>
        <w:tc>
          <w:tcPr>
            <w:tcW w:w="534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A-</w:t>
            </w:r>
          </w:p>
        </w:tc>
        <w:tc>
          <w:tcPr>
            <w:tcW w:w="1275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20615C">
              <w:rPr>
                <w:rFonts w:ascii="Comic Sans MS" w:hAnsi="Comic Sans MS"/>
                <w:noProof/>
              </w:rPr>
              <w:pict>
                <v:shape id="Resim 16" o:spid="_x0000_i1030" type="#_x0000_t75" alt="İki Kurbağa" style="width:57pt;height:53.25pt;visibility:visible">
                  <v:imagedata r:id="rId12" o:title=""/>
                </v:shape>
              </w:pict>
            </w: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67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B-</w:t>
            </w:r>
          </w:p>
        </w:tc>
        <w:tc>
          <w:tcPr>
            <w:tcW w:w="1418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20615C">
              <w:rPr>
                <w:rFonts w:ascii="Comic Sans MS" w:hAnsi="Comic Sans MS"/>
                <w:noProof/>
              </w:rPr>
              <w:pict>
                <v:shape id="Resim 19" o:spid="_x0000_i1031" type="#_x0000_t75" alt="http://www.caramelim.com/wp-content/uploads/2012/05/Goat-Cartoon-1.jpg" style="width:52.5pt;height:61.5pt;visibility:visible">
                  <v:imagedata r:id="rId13" o:title=""/>
                </v:shape>
              </w:pict>
            </w:r>
          </w:p>
        </w:tc>
        <w:tc>
          <w:tcPr>
            <w:tcW w:w="567" w:type="dxa"/>
            <w:gridSpan w:val="2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C-</w:t>
            </w:r>
          </w:p>
        </w:tc>
        <w:tc>
          <w:tcPr>
            <w:tcW w:w="1417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noProof/>
              </w:rPr>
              <w:pict>
                <v:shape id="Resim 22" o:spid="_x0000_i1032" type="#_x0000_t75" alt="http://upload.wikimedia.org/wikipedia/tr/e/eb/Privite.jpg" style="width:57pt;height:62.25pt;visibility:visible">
                  <v:imagedata r:id="rId14" o:title=""/>
                </v:shape>
              </w:pict>
            </w:r>
          </w:p>
        </w:tc>
        <w:tc>
          <w:tcPr>
            <w:tcW w:w="567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D-</w:t>
            </w:r>
          </w:p>
        </w:tc>
        <w:tc>
          <w:tcPr>
            <w:tcW w:w="1418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noProof/>
              </w:rPr>
              <w:pict>
                <v:shape id="Resim 25" o:spid="_x0000_i1033" type="#_x0000_t75" alt="http://www.e-etkinlik.com/data/media/71/okuloncesi-sinirli-boyamalar-152.jpg" style="width:64.5pt;height:51.75pt;visibility:visible">
                  <v:imagedata r:id="rId15" o:title=""/>
                </v:shape>
              </w:pict>
            </w:r>
          </w:p>
        </w:tc>
      </w:tr>
      <w:tr w:rsidR="0018581B" w:rsidRPr="00931C18" w:rsidTr="00931C18">
        <w:tc>
          <w:tcPr>
            <w:tcW w:w="3966" w:type="dxa"/>
            <w:gridSpan w:val="5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noProof/>
              </w:rPr>
              <w:pict>
                <v:shape id="Resim 13" o:spid="_x0000_i1034" type="#_x0000_t75" alt="http://www.delinetciler.net/attachments/25939d1324487240-cimlenme.jpg" style="width:182.25pt;height:84pt;visibility:visible">
                  <v:imagedata r:id="rId16" o:title=""/>
                </v:shape>
              </w:pict>
            </w:r>
          </w:p>
        </w:tc>
        <w:tc>
          <w:tcPr>
            <w:tcW w:w="3866" w:type="dxa"/>
            <w:gridSpan w:val="5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  <w:i/>
              </w:rPr>
            </w:pPr>
            <w:r w:rsidRPr="00931C18">
              <w:rPr>
                <w:rFonts w:ascii="Comic Sans MS" w:hAnsi="Comic Sans MS"/>
                <w:i/>
              </w:rPr>
              <w:t>I-Çimlenmekte olan tohum için güneş ışığına ihtiyaç yoktur</w:t>
            </w: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  <w:i/>
              </w:rPr>
            </w:pPr>
            <w:r w:rsidRPr="00931C18">
              <w:rPr>
                <w:rFonts w:ascii="Comic Sans MS" w:hAnsi="Comic Sans MS"/>
                <w:i/>
              </w:rPr>
              <w:t>II-Bitkiler zamanla büyürler</w:t>
            </w: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  <w:i/>
              </w:rPr>
            </w:pPr>
            <w:r w:rsidRPr="00931C18">
              <w:rPr>
                <w:rFonts w:ascii="Comic Sans MS" w:hAnsi="Comic Sans MS"/>
                <w:i/>
              </w:rPr>
              <w:t>III-Bitki topraktan çıktığında da güneş ışığına gerek duymaz</w:t>
            </w:r>
          </w:p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  <w:i/>
              </w:rPr>
              <w:t>IV-Bitkilerin kökleri ile topraktan su ve mineral alırlar</w:t>
            </w:r>
          </w:p>
        </w:tc>
      </w:tr>
    </w:tbl>
    <w:p w:rsidR="0018581B" w:rsidRPr="0097180B" w:rsidRDefault="0018581B" w:rsidP="00AA1782">
      <w:pPr>
        <w:spacing w:after="0"/>
        <w:rPr>
          <w:rFonts w:ascii="Comic Sans MS" w:hAnsi="Comic Sans MS"/>
          <w:sz w:val="10"/>
          <w:szCs w:val="10"/>
        </w:rPr>
      </w:pPr>
    </w:p>
    <w:p w:rsidR="0018581B" w:rsidRDefault="0018581B" w:rsidP="00AA1782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10-Yukarıda bir bitki tohumunun çimlenmesi gösterilmektedir. Buna göre yandaki bilgilerden hangisi </w:t>
      </w:r>
      <w:r w:rsidRPr="00C42EF6">
        <w:rPr>
          <w:rFonts w:ascii="Comic Sans MS" w:hAnsi="Comic Sans MS"/>
          <w:b/>
        </w:rPr>
        <w:t>yanlıştır?</w:t>
      </w:r>
    </w:p>
    <w:p w:rsidR="0018581B" w:rsidRDefault="0018581B" w:rsidP="00AA1782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A-I                        B-II                          C-III                        D-IV</w:t>
      </w:r>
    </w:p>
    <w:p w:rsidR="0018581B" w:rsidRPr="0040243C" w:rsidRDefault="0018581B" w:rsidP="00AA1782">
      <w:pPr>
        <w:spacing w:after="0"/>
        <w:rPr>
          <w:rFonts w:ascii="Comic Sans MS" w:hAnsi="Comic Sans MS"/>
          <w:sz w:val="10"/>
          <w:szCs w:val="10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521"/>
      </w:tblGrid>
      <w:tr w:rsidR="0018581B" w:rsidRPr="00931C18" w:rsidTr="00931C18">
        <w:tc>
          <w:tcPr>
            <w:tcW w:w="6521" w:type="dxa"/>
            <w:shd w:val="clear" w:color="auto" w:fill="FDE9D9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Her canlının bir yaşam alanı vardır. Bazı canlıların yaşam alanları doğada kendiliğinden bulunur. Bazı canlıların ise yaşam alanları insanlar tarafından oluşturulur.</w:t>
            </w:r>
          </w:p>
        </w:tc>
      </w:tr>
    </w:tbl>
    <w:p w:rsidR="0018581B" w:rsidRPr="001C22BF" w:rsidRDefault="0018581B" w:rsidP="00AA1782">
      <w:pPr>
        <w:spacing w:after="0"/>
        <w:rPr>
          <w:rFonts w:ascii="Comic Sans MS" w:hAnsi="Comic Sans MS"/>
          <w:sz w:val="10"/>
          <w:szCs w:val="10"/>
        </w:rPr>
      </w:pPr>
    </w:p>
    <w:p w:rsidR="0018581B" w:rsidRDefault="0018581B" w:rsidP="00AA1782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11-Yukarıdaki bilgilere göre hangisi </w:t>
      </w:r>
      <w:r w:rsidRPr="00C42EF6">
        <w:rPr>
          <w:rFonts w:ascii="Comic Sans MS" w:hAnsi="Comic Sans MS"/>
          <w:b/>
        </w:rPr>
        <w:t>yapay yaşam alanına örnektir?</w:t>
      </w:r>
    </w:p>
    <w:p w:rsidR="0018581B" w:rsidRDefault="0018581B" w:rsidP="00AA1782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A-Akvaryum               B-Deniz                C-Orman                D-Toprak</w:t>
      </w:r>
    </w:p>
    <w:p w:rsidR="0018581B" w:rsidRPr="0040243C" w:rsidRDefault="0018581B" w:rsidP="00AA1782">
      <w:pPr>
        <w:spacing w:after="0"/>
        <w:rPr>
          <w:rFonts w:ascii="Comic Sans MS" w:hAnsi="Comic Sans MS"/>
          <w:sz w:val="10"/>
          <w:szCs w:val="10"/>
        </w:rPr>
      </w:pPr>
    </w:p>
    <w:p w:rsidR="0018581B" w:rsidRDefault="0018581B" w:rsidP="0040243C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12-Aşağıdaki canlılardan hangisi diğerlerine göre </w:t>
      </w:r>
      <w:r w:rsidRPr="00C42EF6">
        <w:rPr>
          <w:rFonts w:ascii="Comic Sans MS" w:hAnsi="Comic Sans MS"/>
          <w:b/>
        </w:rPr>
        <w:t>daha hızlı hareket eder?</w:t>
      </w:r>
    </w:p>
    <w:p w:rsidR="0018581B" w:rsidRDefault="0018581B" w:rsidP="0040243C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A-Solucan                   B-Fasulye                  C-Köpek                D-Karınca</w:t>
      </w:r>
    </w:p>
    <w:p w:rsidR="0018581B" w:rsidRPr="0040243C" w:rsidRDefault="0018581B" w:rsidP="0040243C">
      <w:pPr>
        <w:spacing w:after="0"/>
        <w:rPr>
          <w:rFonts w:ascii="Comic Sans MS" w:hAnsi="Comic Sans MS"/>
          <w:sz w:val="10"/>
          <w:szCs w:val="10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50"/>
        <w:gridCol w:w="3236"/>
        <w:gridCol w:w="283"/>
        <w:gridCol w:w="425"/>
        <w:gridCol w:w="3119"/>
      </w:tblGrid>
      <w:tr w:rsidR="0018581B" w:rsidRPr="00931C18" w:rsidTr="00931C18">
        <w:tc>
          <w:tcPr>
            <w:tcW w:w="450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1</w:t>
            </w:r>
          </w:p>
        </w:tc>
        <w:tc>
          <w:tcPr>
            <w:tcW w:w="3236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Atmosfer tabakası olmasaydı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5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a</w:t>
            </w:r>
          </w:p>
        </w:tc>
        <w:tc>
          <w:tcPr>
            <w:tcW w:w="3119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Yumurtaları ile çoğalırlar</w:t>
            </w:r>
          </w:p>
        </w:tc>
      </w:tr>
      <w:tr w:rsidR="0018581B" w:rsidRPr="00931C18" w:rsidTr="00931C18">
        <w:tc>
          <w:tcPr>
            <w:tcW w:w="450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2</w:t>
            </w:r>
          </w:p>
        </w:tc>
        <w:tc>
          <w:tcPr>
            <w:tcW w:w="3236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Yerkürenin en ağır katmanı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5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b</w:t>
            </w:r>
          </w:p>
        </w:tc>
        <w:tc>
          <w:tcPr>
            <w:tcW w:w="3119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Minerallere maden denir</w:t>
            </w:r>
          </w:p>
        </w:tc>
      </w:tr>
      <w:tr w:rsidR="0018581B" w:rsidRPr="00931C18" w:rsidTr="00931C18">
        <w:tc>
          <w:tcPr>
            <w:tcW w:w="450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3</w:t>
            </w:r>
          </w:p>
        </w:tc>
        <w:tc>
          <w:tcPr>
            <w:tcW w:w="3236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 xml:space="preserve">Ekonomik değeri olan 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5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c</w:t>
            </w:r>
          </w:p>
        </w:tc>
        <w:tc>
          <w:tcPr>
            <w:tcW w:w="3119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Boşaltım yaparlar</w:t>
            </w:r>
          </w:p>
        </w:tc>
      </w:tr>
      <w:tr w:rsidR="0018581B" w:rsidRPr="00931C18" w:rsidTr="00931C18">
        <w:tc>
          <w:tcPr>
            <w:tcW w:w="450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4</w:t>
            </w:r>
          </w:p>
        </w:tc>
        <w:tc>
          <w:tcPr>
            <w:tcW w:w="3236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Zamanla parçalanan kayaçlar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5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d</w:t>
            </w:r>
          </w:p>
        </w:tc>
        <w:tc>
          <w:tcPr>
            <w:tcW w:w="3119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Çürümesine yol açabilirler</w:t>
            </w:r>
          </w:p>
        </w:tc>
      </w:tr>
      <w:tr w:rsidR="0018581B" w:rsidRPr="00931C18" w:rsidTr="00931C18">
        <w:tc>
          <w:tcPr>
            <w:tcW w:w="450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5</w:t>
            </w:r>
          </w:p>
        </w:tc>
        <w:tc>
          <w:tcPr>
            <w:tcW w:w="3236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Ayçiçeği bitkisi hareketini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5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e</w:t>
            </w:r>
          </w:p>
        </w:tc>
        <w:tc>
          <w:tcPr>
            <w:tcW w:w="3119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Dünyamızda yaşam olmazdı</w:t>
            </w:r>
          </w:p>
        </w:tc>
      </w:tr>
      <w:tr w:rsidR="0018581B" w:rsidRPr="00931C18" w:rsidTr="00931C18">
        <w:tc>
          <w:tcPr>
            <w:tcW w:w="450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6</w:t>
            </w:r>
          </w:p>
        </w:tc>
        <w:tc>
          <w:tcPr>
            <w:tcW w:w="3236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Canlı varlıklar uyarıları alır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5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f</w:t>
            </w:r>
          </w:p>
        </w:tc>
        <w:tc>
          <w:tcPr>
            <w:tcW w:w="3119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Hem de suda yaşayabilir</w:t>
            </w:r>
          </w:p>
        </w:tc>
      </w:tr>
      <w:tr w:rsidR="0018581B" w:rsidRPr="00931C18" w:rsidTr="00931C18">
        <w:tc>
          <w:tcPr>
            <w:tcW w:w="450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7</w:t>
            </w:r>
          </w:p>
        </w:tc>
        <w:tc>
          <w:tcPr>
            <w:tcW w:w="3236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Mikroskobik canlılar besinin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5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g</w:t>
            </w:r>
          </w:p>
        </w:tc>
        <w:tc>
          <w:tcPr>
            <w:tcW w:w="3119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Aldığı  uyarılara tepki verir</w:t>
            </w:r>
          </w:p>
        </w:tc>
      </w:tr>
      <w:tr w:rsidR="0018581B" w:rsidRPr="00931C18" w:rsidTr="00931C18">
        <w:tc>
          <w:tcPr>
            <w:tcW w:w="450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8</w:t>
            </w:r>
          </w:p>
        </w:tc>
        <w:tc>
          <w:tcPr>
            <w:tcW w:w="3236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Bitkiler yapraklarını dökerek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5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h</w:t>
            </w:r>
          </w:p>
        </w:tc>
        <w:tc>
          <w:tcPr>
            <w:tcW w:w="3119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Ufalanarak toprağa dönüşür</w:t>
            </w:r>
          </w:p>
        </w:tc>
      </w:tr>
      <w:tr w:rsidR="0018581B" w:rsidRPr="00931C18" w:rsidTr="00931C18">
        <w:tc>
          <w:tcPr>
            <w:tcW w:w="450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9</w:t>
            </w:r>
          </w:p>
        </w:tc>
        <w:tc>
          <w:tcPr>
            <w:tcW w:w="3236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Su kaplumbağası hem karada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5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j</w:t>
            </w:r>
          </w:p>
        </w:tc>
        <w:tc>
          <w:tcPr>
            <w:tcW w:w="3119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Ağır küredir</w:t>
            </w:r>
          </w:p>
        </w:tc>
      </w:tr>
      <w:tr w:rsidR="0018581B" w:rsidRPr="00931C18" w:rsidTr="00931C18">
        <w:tc>
          <w:tcPr>
            <w:tcW w:w="450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10</w:t>
            </w:r>
          </w:p>
        </w:tc>
        <w:tc>
          <w:tcPr>
            <w:tcW w:w="3236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 xml:space="preserve">Kuşlar ve balıklar 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5" w:type="dxa"/>
            <w:shd w:val="clear" w:color="auto" w:fill="E5DFEC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k</w:t>
            </w:r>
          </w:p>
        </w:tc>
        <w:tc>
          <w:tcPr>
            <w:tcW w:w="3119" w:type="dxa"/>
          </w:tcPr>
          <w:p w:rsidR="0018581B" w:rsidRPr="00931C18" w:rsidRDefault="0018581B" w:rsidP="00931C18">
            <w:pPr>
              <w:spacing w:after="0" w:line="240" w:lineRule="auto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Güneşe göre belirler</w:t>
            </w:r>
          </w:p>
        </w:tc>
      </w:tr>
    </w:tbl>
    <w:p w:rsidR="0018581B" w:rsidRDefault="0018581B" w:rsidP="0040243C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13-Yukarıdaki tabloda verilen </w:t>
      </w:r>
      <w:r w:rsidRPr="00C42EF6">
        <w:rPr>
          <w:rFonts w:ascii="Comic Sans MS" w:hAnsi="Comic Sans MS"/>
          <w:b/>
        </w:rPr>
        <w:t>eşleştirmeyi</w:t>
      </w:r>
      <w:r>
        <w:rPr>
          <w:rFonts w:ascii="Comic Sans MS" w:hAnsi="Comic Sans MS"/>
        </w:rPr>
        <w:t xml:space="preserve"> yapınız.( 10 Puan )</w:t>
      </w:r>
    </w:p>
    <w:tbl>
      <w:tblPr>
        <w:tblW w:w="0" w:type="auto"/>
        <w:tblInd w:w="4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46"/>
        <w:gridCol w:w="752"/>
        <w:gridCol w:w="752"/>
        <w:gridCol w:w="751"/>
        <w:gridCol w:w="751"/>
        <w:gridCol w:w="751"/>
        <w:gridCol w:w="751"/>
        <w:gridCol w:w="751"/>
        <w:gridCol w:w="751"/>
        <w:gridCol w:w="790"/>
      </w:tblGrid>
      <w:tr w:rsidR="0018581B" w:rsidRPr="00931C18" w:rsidTr="00931C18">
        <w:tc>
          <w:tcPr>
            <w:tcW w:w="1009" w:type="dxa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1</w:t>
            </w:r>
          </w:p>
        </w:tc>
        <w:tc>
          <w:tcPr>
            <w:tcW w:w="1009" w:type="dxa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2</w:t>
            </w:r>
          </w:p>
        </w:tc>
        <w:tc>
          <w:tcPr>
            <w:tcW w:w="1010" w:type="dxa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3</w:t>
            </w:r>
          </w:p>
        </w:tc>
        <w:tc>
          <w:tcPr>
            <w:tcW w:w="1010" w:type="dxa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4</w:t>
            </w:r>
          </w:p>
        </w:tc>
        <w:tc>
          <w:tcPr>
            <w:tcW w:w="1010" w:type="dxa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5</w:t>
            </w:r>
          </w:p>
        </w:tc>
        <w:tc>
          <w:tcPr>
            <w:tcW w:w="1010" w:type="dxa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6</w:t>
            </w:r>
          </w:p>
        </w:tc>
        <w:tc>
          <w:tcPr>
            <w:tcW w:w="1010" w:type="dxa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7</w:t>
            </w:r>
          </w:p>
        </w:tc>
        <w:tc>
          <w:tcPr>
            <w:tcW w:w="1010" w:type="dxa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8</w:t>
            </w:r>
          </w:p>
        </w:tc>
        <w:tc>
          <w:tcPr>
            <w:tcW w:w="1010" w:type="dxa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9</w:t>
            </w:r>
          </w:p>
        </w:tc>
        <w:tc>
          <w:tcPr>
            <w:tcW w:w="1010" w:type="dxa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10</w:t>
            </w:r>
          </w:p>
        </w:tc>
      </w:tr>
      <w:tr w:rsidR="0018581B" w:rsidRPr="00931C18" w:rsidTr="00931C18">
        <w:tc>
          <w:tcPr>
            <w:tcW w:w="1009" w:type="dxa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e</w:t>
            </w:r>
          </w:p>
        </w:tc>
        <w:tc>
          <w:tcPr>
            <w:tcW w:w="1009" w:type="dxa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j</w:t>
            </w:r>
          </w:p>
        </w:tc>
        <w:tc>
          <w:tcPr>
            <w:tcW w:w="1010" w:type="dxa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b</w:t>
            </w:r>
          </w:p>
        </w:tc>
        <w:tc>
          <w:tcPr>
            <w:tcW w:w="1010" w:type="dxa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h</w:t>
            </w:r>
          </w:p>
        </w:tc>
        <w:tc>
          <w:tcPr>
            <w:tcW w:w="1010" w:type="dxa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k</w:t>
            </w:r>
          </w:p>
        </w:tc>
        <w:tc>
          <w:tcPr>
            <w:tcW w:w="1010" w:type="dxa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g</w:t>
            </w:r>
          </w:p>
        </w:tc>
        <w:tc>
          <w:tcPr>
            <w:tcW w:w="1010" w:type="dxa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d</w:t>
            </w:r>
          </w:p>
        </w:tc>
        <w:tc>
          <w:tcPr>
            <w:tcW w:w="1010" w:type="dxa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c</w:t>
            </w:r>
          </w:p>
        </w:tc>
        <w:tc>
          <w:tcPr>
            <w:tcW w:w="1010" w:type="dxa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f</w:t>
            </w:r>
          </w:p>
        </w:tc>
        <w:tc>
          <w:tcPr>
            <w:tcW w:w="1010" w:type="dxa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a</w:t>
            </w:r>
          </w:p>
        </w:tc>
      </w:tr>
    </w:tbl>
    <w:p w:rsidR="0018581B" w:rsidRDefault="0018581B" w:rsidP="0040243C">
      <w:pPr>
        <w:spacing w:after="0"/>
        <w:rPr>
          <w:rFonts w:ascii="Comic Sans MS" w:hAnsi="Comic Sans MS"/>
        </w:rPr>
      </w:pPr>
    </w:p>
    <w:p w:rsidR="0018581B" w:rsidRDefault="0018581B" w:rsidP="0040243C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14-Aşağıdaki boşluklara uygun olan kelimeleri yazınız.( 20 puan )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401"/>
        <w:gridCol w:w="1335"/>
        <w:gridCol w:w="2034"/>
        <w:gridCol w:w="1316"/>
        <w:gridCol w:w="1648"/>
      </w:tblGrid>
      <w:tr w:rsidR="0018581B" w:rsidRPr="00931C18" w:rsidTr="00931C18">
        <w:tc>
          <w:tcPr>
            <w:tcW w:w="1960" w:type="dxa"/>
            <w:shd w:val="clear" w:color="auto" w:fill="EAF1DD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Yaşam alanı</w:t>
            </w:r>
          </w:p>
        </w:tc>
        <w:tc>
          <w:tcPr>
            <w:tcW w:w="2009" w:type="dxa"/>
            <w:shd w:val="clear" w:color="auto" w:fill="EAF1DD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canlılık</w:t>
            </w:r>
          </w:p>
        </w:tc>
        <w:tc>
          <w:tcPr>
            <w:tcW w:w="2126" w:type="dxa"/>
            <w:shd w:val="clear" w:color="auto" w:fill="EAF1DD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Ozon tabakası</w:t>
            </w:r>
          </w:p>
        </w:tc>
        <w:tc>
          <w:tcPr>
            <w:tcW w:w="2127" w:type="dxa"/>
            <w:shd w:val="clear" w:color="auto" w:fill="EAF1DD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Balina</w:t>
            </w:r>
          </w:p>
        </w:tc>
        <w:tc>
          <w:tcPr>
            <w:tcW w:w="1984" w:type="dxa"/>
            <w:shd w:val="clear" w:color="auto" w:fill="EAF1DD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cansız</w:t>
            </w:r>
          </w:p>
        </w:tc>
      </w:tr>
      <w:tr w:rsidR="0018581B" w:rsidRPr="00931C18" w:rsidTr="00931C18">
        <w:tc>
          <w:tcPr>
            <w:tcW w:w="1960" w:type="dxa"/>
            <w:shd w:val="clear" w:color="auto" w:fill="EAF1DD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parçalar</w:t>
            </w:r>
          </w:p>
        </w:tc>
        <w:tc>
          <w:tcPr>
            <w:tcW w:w="2009" w:type="dxa"/>
            <w:shd w:val="clear" w:color="auto" w:fill="EAF1DD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hava</w:t>
            </w:r>
          </w:p>
        </w:tc>
        <w:tc>
          <w:tcPr>
            <w:tcW w:w="2126" w:type="dxa"/>
            <w:shd w:val="clear" w:color="auto" w:fill="EAF1DD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gözlemlenemeyen</w:t>
            </w:r>
          </w:p>
        </w:tc>
        <w:tc>
          <w:tcPr>
            <w:tcW w:w="2127" w:type="dxa"/>
            <w:shd w:val="clear" w:color="auto" w:fill="EAF1DD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insan</w:t>
            </w:r>
          </w:p>
        </w:tc>
        <w:tc>
          <w:tcPr>
            <w:tcW w:w="1984" w:type="dxa"/>
            <w:shd w:val="clear" w:color="auto" w:fill="EAF1DD"/>
          </w:tcPr>
          <w:p w:rsidR="0018581B" w:rsidRPr="00931C18" w:rsidRDefault="0018581B" w:rsidP="00931C18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931C18">
              <w:rPr>
                <w:rFonts w:ascii="Comic Sans MS" w:hAnsi="Comic Sans MS"/>
              </w:rPr>
              <w:t>mikroskobik</w:t>
            </w:r>
          </w:p>
        </w:tc>
      </w:tr>
    </w:tbl>
    <w:p w:rsidR="0018581B" w:rsidRPr="00D438C1" w:rsidRDefault="0018581B" w:rsidP="0040243C">
      <w:pPr>
        <w:spacing w:after="0"/>
        <w:rPr>
          <w:rFonts w:ascii="Comic Sans MS" w:hAnsi="Comic Sans MS"/>
          <w:sz w:val="10"/>
          <w:szCs w:val="10"/>
        </w:rPr>
      </w:pPr>
    </w:p>
    <w:p w:rsidR="0018581B" w:rsidRDefault="0018581B" w:rsidP="00561B59">
      <w:pPr>
        <w:pStyle w:val="ListParagraph"/>
        <w:numPr>
          <w:ilvl w:val="0"/>
          <w:numId w:val="1"/>
        </w:numPr>
        <w:spacing w:after="0" w:line="360" w:lineRule="auto"/>
        <w:rPr>
          <w:rFonts w:ascii="Comic Sans MS" w:hAnsi="Comic Sans MS"/>
        </w:rPr>
      </w:pPr>
      <w:r w:rsidRPr="00D438C1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Çevre kirliliğinin en önemli sebebi …………………… faaliyetleridir.</w:t>
      </w:r>
    </w:p>
    <w:p w:rsidR="0018581B" w:rsidRDefault="0018581B" w:rsidP="00561B59">
      <w:pPr>
        <w:pStyle w:val="ListParagraph"/>
        <w:numPr>
          <w:ilvl w:val="0"/>
          <w:numId w:val="1"/>
        </w:numPr>
        <w:spacing w:after="0"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……………………………… nın yaşam alanı okyanuslardır.</w:t>
      </w:r>
    </w:p>
    <w:p w:rsidR="0018581B" w:rsidRDefault="0018581B" w:rsidP="00561B59">
      <w:pPr>
        <w:pStyle w:val="ListParagraph"/>
        <w:numPr>
          <w:ilvl w:val="0"/>
          <w:numId w:val="1"/>
        </w:numPr>
        <w:spacing w:after="0"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Mikroskobik canlılar topraktaki bazı atıkları ……………………………</w:t>
      </w:r>
    </w:p>
    <w:p w:rsidR="0018581B" w:rsidRDefault="0018581B" w:rsidP="00561B59">
      <w:pPr>
        <w:pStyle w:val="ListParagraph"/>
        <w:numPr>
          <w:ilvl w:val="0"/>
          <w:numId w:val="1"/>
        </w:numPr>
        <w:spacing w:after="0"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Ateş küre ve ağır küre Dünyamızın………………………………… katmanlarıdır.</w:t>
      </w:r>
    </w:p>
    <w:p w:rsidR="0018581B" w:rsidRPr="00662DA8" w:rsidRDefault="0018581B" w:rsidP="00561B59">
      <w:pPr>
        <w:pStyle w:val="ListParagraph"/>
        <w:numPr>
          <w:ilvl w:val="0"/>
          <w:numId w:val="1"/>
        </w:numPr>
        <w:spacing w:after="0" w:line="360" w:lineRule="auto"/>
        <w:rPr>
          <w:rFonts w:ascii="Comic Sans MS" w:hAnsi="Comic Sans MS"/>
        </w:rPr>
      </w:pPr>
      <w:r w:rsidRPr="00662DA8">
        <w:rPr>
          <w:rFonts w:ascii="Comic Sans MS" w:hAnsi="Comic Sans MS"/>
        </w:rPr>
        <w:t>…………</w:t>
      </w:r>
      <w:r>
        <w:rPr>
          <w:rFonts w:ascii="Comic Sans MS" w:hAnsi="Comic Sans MS"/>
        </w:rPr>
        <w:t>…………</w:t>
      </w:r>
      <w:r w:rsidRPr="00662DA8">
        <w:rPr>
          <w:rFonts w:ascii="Comic Sans MS" w:hAnsi="Comic Sans MS"/>
        </w:rPr>
        <w:t>… Güneşin zararlı ışınlarının Dünyaya ulaşmasını</w:t>
      </w:r>
      <w:r>
        <w:rPr>
          <w:rFonts w:ascii="Comic Sans MS" w:hAnsi="Comic Sans MS"/>
        </w:rPr>
        <w:t xml:space="preserve"> </w:t>
      </w:r>
      <w:r w:rsidRPr="00662DA8">
        <w:rPr>
          <w:rFonts w:ascii="Comic Sans MS" w:hAnsi="Comic Sans MS"/>
        </w:rPr>
        <w:t>engeller.</w:t>
      </w:r>
    </w:p>
    <w:p w:rsidR="0018581B" w:rsidRPr="00C82247" w:rsidRDefault="0018581B" w:rsidP="00561B59">
      <w:pPr>
        <w:pStyle w:val="ListParagraph"/>
        <w:numPr>
          <w:ilvl w:val="0"/>
          <w:numId w:val="1"/>
        </w:numPr>
        <w:spacing w:after="0" w:line="360" w:lineRule="auto"/>
        <w:rPr>
          <w:rFonts w:ascii="Comic Sans MS" w:hAnsi="Comic Sans MS"/>
        </w:rPr>
      </w:pPr>
      <w:r w:rsidRPr="00C82247">
        <w:rPr>
          <w:rFonts w:ascii="Comic Sans MS" w:hAnsi="Comic Sans MS"/>
        </w:rPr>
        <w:t>Bir canlını yaşayıp çoğalabildiği ortama ……………………………………… denir.</w:t>
      </w:r>
    </w:p>
    <w:p w:rsidR="0018581B" w:rsidRDefault="0018581B" w:rsidP="00561B59">
      <w:pPr>
        <w:pStyle w:val="ListParagraph"/>
        <w:numPr>
          <w:ilvl w:val="0"/>
          <w:numId w:val="1"/>
        </w:numPr>
        <w:spacing w:after="0" w:line="36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Taş, kağıt ve makas gibi ……………………… varlıklardır. </w:t>
      </w:r>
    </w:p>
    <w:p w:rsidR="0018581B" w:rsidRDefault="0018581B" w:rsidP="00561B59">
      <w:pPr>
        <w:pStyle w:val="ListParagraph"/>
        <w:numPr>
          <w:ilvl w:val="0"/>
          <w:numId w:val="1"/>
        </w:numPr>
        <w:spacing w:after="0"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Tohumlar uygun şartlar oluştuğunda …………………… özelliği kazanır.</w:t>
      </w:r>
    </w:p>
    <w:p w:rsidR="0018581B" w:rsidRDefault="0018581B" w:rsidP="00561B59">
      <w:pPr>
        <w:pStyle w:val="ListParagraph"/>
        <w:numPr>
          <w:ilvl w:val="0"/>
          <w:numId w:val="1"/>
        </w:numPr>
        <w:spacing w:after="0"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Soba,egzoz ve fabrikalardan çıkan duman ………… kirliliğine sebep olur</w:t>
      </w:r>
    </w:p>
    <w:p w:rsidR="0018581B" w:rsidRDefault="0018581B" w:rsidP="00561B59">
      <w:pPr>
        <w:pStyle w:val="ListParagraph"/>
        <w:numPr>
          <w:ilvl w:val="0"/>
          <w:numId w:val="1"/>
        </w:numPr>
        <w:spacing w:after="0"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Hamurun mayalanması, sütün yoğurt olması …………………………………………</w:t>
      </w:r>
    </w:p>
    <w:p w:rsidR="0018581B" w:rsidRPr="00561B59" w:rsidRDefault="0018581B" w:rsidP="00561B59">
      <w:pPr>
        <w:pStyle w:val="ListParagraph"/>
        <w:spacing w:after="0"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sayesinde gerçekleşir.</w:t>
      </w:r>
    </w:p>
    <w:p w:rsidR="0018581B" w:rsidRDefault="0018581B" w:rsidP="0040243C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15-</w:t>
      </w:r>
      <w:r w:rsidRPr="00D438C1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Aşağıdaki cümlelerde verilen bilgiler doğru ise parantezin içine D yanlış ise Y yazınız.( 10 puan )</w:t>
      </w:r>
    </w:p>
    <w:p w:rsidR="0018581B" w:rsidRDefault="0018581B" w:rsidP="0040243C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( ___ ) </w:t>
      </w:r>
      <w:r w:rsidRPr="00D438C1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Bitkiler yapraklarının terlemesi ile boşaltım yaparlar.</w:t>
      </w:r>
      <w:r w:rsidRPr="00D438C1">
        <w:rPr>
          <w:rFonts w:ascii="Comic Sans MS" w:hAnsi="Comic Sans MS"/>
        </w:rPr>
        <w:t xml:space="preserve">             </w:t>
      </w:r>
    </w:p>
    <w:p w:rsidR="0018581B" w:rsidRPr="00D438C1" w:rsidRDefault="0018581B" w:rsidP="0040243C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( ___ )  Bazı kayaçların ekonomik değeri vardır.</w:t>
      </w:r>
    </w:p>
    <w:p w:rsidR="0018581B" w:rsidRDefault="0018581B" w:rsidP="0040243C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( ___ )  Erozyonu önlemek için daha fazla ağaç kesilmelidir</w:t>
      </w:r>
    </w:p>
    <w:p w:rsidR="0018581B" w:rsidRPr="00D438C1" w:rsidRDefault="0018581B" w:rsidP="0040243C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( ___ ) </w:t>
      </w:r>
      <w:r w:rsidRPr="00D438C1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Hayvanların hepsi et yiyerek beslenirler. </w:t>
      </w:r>
      <w:r w:rsidRPr="00D438C1">
        <w:rPr>
          <w:rFonts w:ascii="Comic Sans MS" w:hAnsi="Comic Sans MS"/>
        </w:rPr>
        <w:t xml:space="preserve">                </w:t>
      </w:r>
    </w:p>
    <w:p w:rsidR="0018581B" w:rsidRPr="00D438C1" w:rsidRDefault="0018581B" w:rsidP="0040243C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( ___ ) </w:t>
      </w:r>
      <w:r w:rsidRPr="00D438C1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Dünya’mızın merkezinde bulanan çekirdek yerçekimin kaynağıdır.</w:t>
      </w:r>
    </w:p>
    <w:p w:rsidR="0018581B" w:rsidRPr="00D438C1" w:rsidRDefault="0018581B" w:rsidP="0040243C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( ___ ) </w:t>
      </w:r>
      <w:r w:rsidRPr="00D438C1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Hava küre Dünya’nın en sıcak katmanıdır</w:t>
      </w:r>
    </w:p>
    <w:p w:rsidR="0018581B" w:rsidRPr="00D438C1" w:rsidRDefault="0018581B" w:rsidP="0040243C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( ___ ) </w:t>
      </w:r>
      <w:r w:rsidRPr="00D438C1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Uçabilmek bütün canlıların ortak özelliklerinden biridir.</w:t>
      </w:r>
    </w:p>
    <w:p w:rsidR="0018581B" w:rsidRPr="00D438C1" w:rsidRDefault="0018581B" w:rsidP="0040243C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( ___ ) </w:t>
      </w:r>
      <w:r w:rsidRPr="00D438C1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Rüzgar,yağmur ve kar yağışı ağır kürede gerçekleşen olaylardır.</w:t>
      </w:r>
    </w:p>
    <w:p w:rsidR="0018581B" w:rsidRPr="00D438C1" w:rsidRDefault="0018581B" w:rsidP="0040243C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( ___ ) </w:t>
      </w:r>
      <w:r w:rsidRPr="00D438C1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Bütün mikroskobik canlılar çok zararlıdır.</w:t>
      </w:r>
    </w:p>
    <w:p w:rsidR="0018581B" w:rsidRDefault="0018581B" w:rsidP="0040243C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( ___ )  Yeryüzünde karaların kapladığı alan suların alanından daha fazladır.</w:t>
      </w:r>
    </w:p>
    <w:p w:rsidR="0018581B" w:rsidRDefault="0018581B" w:rsidP="0040243C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Hepinize başarılar dilerim..                                           </w:t>
      </w:r>
    </w:p>
    <w:p w:rsidR="0018581B" w:rsidRPr="00D14F80" w:rsidRDefault="0018581B" w:rsidP="00230DEE">
      <w:pPr>
        <w:spacing w:after="0"/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>………………</w:t>
      </w:r>
      <w:r w:rsidRPr="00D14F80">
        <w:rPr>
          <w:rFonts w:ascii="Comic Sans MS" w:hAnsi="Comic Sans MS"/>
          <w:b/>
          <w:i/>
        </w:rPr>
        <w:t xml:space="preserve"> İlkokulu 4/</w:t>
      </w:r>
      <w:r>
        <w:rPr>
          <w:rFonts w:ascii="Comic Sans MS" w:hAnsi="Comic Sans MS"/>
          <w:b/>
          <w:i/>
        </w:rPr>
        <w:t>…</w:t>
      </w:r>
      <w:r w:rsidRPr="00D14F80">
        <w:rPr>
          <w:rFonts w:ascii="Comic Sans MS" w:hAnsi="Comic Sans MS"/>
          <w:b/>
          <w:i/>
        </w:rPr>
        <w:t xml:space="preserve"> Sınıfı Fen Bilgisi Dersi 2.Dönem 2. Yazılısı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361"/>
        <w:gridCol w:w="375"/>
        <w:gridCol w:w="1042"/>
        <w:gridCol w:w="426"/>
        <w:gridCol w:w="1275"/>
      </w:tblGrid>
      <w:tr w:rsidR="0018581B" w:rsidRPr="005906FA" w:rsidTr="00AA7130">
        <w:tc>
          <w:tcPr>
            <w:tcW w:w="4361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Dünyamızın yüzeyini kaplayan karaların tamamına denir</w:t>
            </w:r>
          </w:p>
        </w:tc>
        <w:tc>
          <w:tcPr>
            <w:tcW w:w="375" w:type="dxa"/>
            <w:tcBorders>
              <w:right w:val="single" w:sz="4" w:space="0" w:color="auto"/>
            </w:tcBorders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1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nil"/>
            </w:tcBorders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6" w:type="dxa"/>
            <w:shd w:val="clear" w:color="auto" w:fill="EAF1DD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a</w:t>
            </w:r>
          </w:p>
        </w:tc>
        <w:tc>
          <w:tcPr>
            <w:tcW w:w="1275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Hava</w:t>
            </w: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Küre</w:t>
            </w:r>
          </w:p>
        </w:tc>
      </w:tr>
      <w:tr w:rsidR="0018581B" w:rsidRPr="005906FA" w:rsidTr="00AA7130">
        <w:tc>
          <w:tcPr>
            <w:tcW w:w="4361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Dünyamızı çepeçevre saran gaz katmanıdır</w:t>
            </w:r>
          </w:p>
        </w:tc>
        <w:tc>
          <w:tcPr>
            <w:tcW w:w="375" w:type="dxa"/>
            <w:tcBorders>
              <w:right w:val="single" w:sz="4" w:space="0" w:color="auto"/>
            </w:tcBorders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2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nil"/>
            </w:tcBorders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6" w:type="dxa"/>
            <w:shd w:val="clear" w:color="auto" w:fill="EAF1DD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b</w:t>
            </w:r>
          </w:p>
        </w:tc>
        <w:tc>
          <w:tcPr>
            <w:tcW w:w="1275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Su küre</w:t>
            </w:r>
          </w:p>
        </w:tc>
      </w:tr>
      <w:tr w:rsidR="0018581B" w:rsidRPr="005906FA" w:rsidTr="00AA7130">
        <w:tc>
          <w:tcPr>
            <w:tcW w:w="4361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Okyanuslar,göller ve akarsuların oluşturduğu katmandır</w:t>
            </w:r>
          </w:p>
        </w:tc>
        <w:tc>
          <w:tcPr>
            <w:tcW w:w="375" w:type="dxa"/>
            <w:tcBorders>
              <w:right w:val="single" w:sz="4" w:space="0" w:color="auto"/>
            </w:tcBorders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3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nil"/>
            </w:tcBorders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6" w:type="dxa"/>
            <w:shd w:val="clear" w:color="auto" w:fill="EAF1DD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c</w:t>
            </w:r>
          </w:p>
        </w:tc>
        <w:tc>
          <w:tcPr>
            <w:tcW w:w="1275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 xml:space="preserve">Taş </w:t>
            </w: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Küre</w:t>
            </w:r>
          </w:p>
        </w:tc>
      </w:tr>
      <w:tr w:rsidR="0018581B" w:rsidRPr="005906FA" w:rsidTr="00AA7130">
        <w:tc>
          <w:tcPr>
            <w:tcW w:w="4361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Dünyamızın merkezi olan katmandır</w:t>
            </w:r>
          </w:p>
        </w:tc>
        <w:tc>
          <w:tcPr>
            <w:tcW w:w="375" w:type="dxa"/>
            <w:tcBorders>
              <w:right w:val="single" w:sz="4" w:space="0" w:color="auto"/>
            </w:tcBorders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4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nil"/>
            </w:tcBorders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6" w:type="dxa"/>
            <w:shd w:val="clear" w:color="auto" w:fill="EAF1DD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d</w:t>
            </w:r>
          </w:p>
        </w:tc>
        <w:tc>
          <w:tcPr>
            <w:tcW w:w="1275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 xml:space="preserve">Ağır </w:t>
            </w: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Küre</w:t>
            </w:r>
          </w:p>
        </w:tc>
      </w:tr>
    </w:tbl>
    <w:p w:rsidR="0018581B" w:rsidRDefault="0018581B" w:rsidP="00230DEE">
      <w:pPr>
        <w:spacing w:after="0"/>
        <w:rPr>
          <w:rFonts w:ascii="Comic Sans MS" w:hAnsi="Comic Sans MS"/>
        </w:rPr>
      </w:pPr>
    </w:p>
    <w:p w:rsidR="0018581B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1-Yukarıdaki tabloda dünyamızın katmanları ile ilgili verilen bilgilerin </w:t>
      </w:r>
      <w:r w:rsidRPr="00C42EF6">
        <w:rPr>
          <w:rFonts w:ascii="Comic Sans MS" w:hAnsi="Comic Sans MS"/>
          <w:b/>
        </w:rPr>
        <w:t>doğru eşleştirmesi</w:t>
      </w:r>
      <w:r>
        <w:rPr>
          <w:rFonts w:ascii="Comic Sans MS" w:hAnsi="Comic Sans MS"/>
        </w:rPr>
        <w:t xml:space="preserve"> hangi seçenekte verilmiştir?</w:t>
      </w:r>
    </w:p>
    <w:p w:rsidR="0018581B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A-1-a , 2-d , 3-c , 4-b                                 </w:t>
      </w:r>
      <w:r w:rsidRPr="009E4DE4">
        <w:rPr>
          <w:rFonts w:ascii="Comic Sans MS" w:hAnsi="Comic Sans MS"/>
          <w:highlight w:val="cyan"/>
        </w:rPr>
        <w:t>B-1-c , 2-a , 3-b , 4-d</w:t>
      </w:r>
    </w:p>
    <w:p w:rsidR="0018581B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C-1-d , 2-b , 3-c , 4-a                                 D-1-c , 2-b , 3-d , 4-a</w:t>
      </w:r>
    </w:p>
    <w:p w:rsidR="0018581B" w:rsidRDefault="0018581B" w:rsidP="00230DEE">
      <w:pPr>
        <w:spacing w:after="0"/>
        <w:rPr>
          <w:rFonts w:ascii="Comic Sans MS" w:hAnsi="Comic Sans MS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946"/>
      </w:tblGrid>
      <w:tr w:rsidR="0018581B" w:rsidRPr="005906FA" w:rsidTr="00AA7130">
        <w:tc>
          <w:tcPr>
            <w:tcW w:w="6946" w:type="dxa"/>
            <w:shd w:val="clear" w:color="auto" w:fill="DBE5F1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Ay’dan ve  uzaydan Dünya’nın fotoğraflarını çeken bilim adamları, Dünya’nın ……………… biçiminde olduğunu kanıtlamışlardır.</w:t>
            </w:r>
          </w:p>
        </w:tc>
      </w:tr>
    </w:tbl>
    <w:p w:rsidR="0018581B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2-Yukarıdaki cümlede boş bırakılan yere hangisi </w:t>
      </w:r>
      <w:r w:rsidRPr="00C42EF6">
        <w:rPr>
          <w:rFonts w:ascii="Comic Sans MS" w:hAnsi="Comic Sans MS"/>
          <w:b/>
        </w:rPr>
        <w:t>gelmelidir.</w:t>
      </w:r>
    </w:p>
    <w:p w:rsidR="0018581B" w:rsidRDefault="0018581B" w:rsidP="00230DEE">
      <w:pPr>
        <w:spacing w:after="0"/>
        <w:rPr>
          <w:rFonts w:ascii="Comic Sans MS" w:hAnsi="Comic Sans MS"/>
        </w:rPr>
      </w:pPr>
      <w:r w:rsidRPr="009E4DE4">
        <w:rPr>
          <w:rFonts w:ascii="Comic Sans MS" w:hAnsi="Comic Sans MS"/>
          <w:highlight w:val="cyan"/>
        </w:rPr>
        <w:t>A-Küre</w:t>
      </w:r>
      <w:r>
        <w:rPr>
          <w:rFonts w:ascii="Comic Sans MS" w:hAnsi="Comic Sans MS"/>
        </w:rPr>
        <w:t xml:space="preserve">                B-Üçgen               C-Silindir              D-Düz</w:t>
      </w:r>
    </w:p>
    <w:p w:rsidR="0018581B" w:rsidRDefault="0018581B" w:rsidP="00230DEE">
      <w:pPr>
        <w:spacing w:after="0"/>
        <w:rPr>
          <w:rFonts w:ascii="Comic Sans MS" w:hAnsi="Comic Sans MS"/>
        </w:rPr>
      </w:pPr>
    </w:p>
    <w:tbl>
      <w:tblPr>
        <w:tblW w:w="0" w:type="auto"/>
        <w:tblLook w:val="00A0"/>
      </w:tblPr>
      <w:tblGrid>
        <w:gridCol w:w="2895"/>
        <w:gridCol w:w="4856"/>
      </w:tblGrid>
      <w:tr w:rsidR="0018581B" w:rsidRPr="005906FA" w:rsidTr="00AA7130">
        <w:tc>
          <w:tcPr>
            <w:tcW w:w="2895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noProof/>
              </w:rPr>
              <w:pict>
                <v:shape id="_x0000_i1035" type="#_x0000_t75" alt="http://upload.wikimedia.org/wikipedia/commons/a/af/Destructive_plate_margin.png" style="width:129pt;height:87pt;visibility:visible">
                  <v:imagedata r:id="rId7" o:title=""/>
                </v:shape>
              </w:pict>
            </w:r>
          </w:p>
        </w:tc>
        <w:tc>
          <w:tcPr>
            <w:tcW w:w="4856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 xml:space="preserve">3-Yanardağlardan çıkan lavlar yeryüzünün hangi katmanından </w:t>
            </w:r>
            <w:r w:rsidRPr="005906FA">
              <w:rPr>
                <w:rFonts w:ascii="Comic Sans MS" w:hAnsi="Comic Sans MS"/>
                <w:b/>
              </w:rPr>
              <w:t>gelmektedir?</w:t>
            </w: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A-Su küre                    B-Hava Küre</w:t>
            </w: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 xml:space="preserve">C-Taş Küre                   </w:t>
            </w:r>
            <w:r w:rsidRPr="005906FA">
              <w:rPr>
                <w:rFonts w:ascii="Comic Sans MS" w:hAnsi="Comic Sans MS"/>
                <w:highlight w:val="cyan"/>
              </w:rPr>
              <w:t>D-Ateş Küre</w:t>
            </w:r>
          </w:p>
        </w:tc>
      </w:tr>
    </w:tbl>
    <w:p w:rsidR="0018581B" w:rsidRDefault="0018581B" w:rsidP="00230DEE">
      <w:pPr>
        <w:spacing w:after="0"/>
        <w:rPr>
          <w:rFonts w:ascii="Comic Sans MS" w:hAnsi="Comic Sans MS"/>
        </w:rPr>
      </w:pPr>
    </w:p>
    <w:p w:rsidR="0018581B" w:rsidRPr="004C138B" w:rsidRDefault="0018581B" w:rsidP="00230DEE">
      <w:pPr>
        <w:spacing w:after="0"/>
        <w:rPr>
          <w:rFonts w:ascii="Comic Sans MS" w:hAnsi="Comic Sans MS"/>
          <w:i/>
        </w:rPr>
      </w:pPr>
      <w:r>
        <w:rPr>
          <w:rFonts w:ascii="Comic Sans MS" w:hAnsi="Comic Sans MS"/>
        </w:rPr>
        <w:t xml:space="preserve"> </w:t>
      </w:r>
      <w:r w:rsidRPr="004C138B">
        <w:rPr>
          <w:rFonts w:ascii="Comic Sans MS" w:hAnsi="Comic Sans MS"/>
          <w:i/>
        </w:rPr>
        <w:t>1-Kayaç             2- Kum               3-Çakıl               D-Taş</w:t>
      </w:r>
    </w:p>
    <w:p w:rsidR="0018581B" w:rsidRPr="00C42EF6" w:rsidRDefault="0018581B" w:rsidP="00230DEE">
      <w:pPr>
        <w:spacing w:after="0"/>
        <w:rPr>
          <w:rFonts w:ascii="Comic Sans MS" w:hAnsi="Comic Sans MS"/>
          <w:b/>
        </w:rPr>
      </w:pPr>
      <w:r>
        <w:rPr>
          <w:rFonts w:ascii="Comic Sans MS" w:hAnsi="Comic Sans MS"/>
        </w:rPr>
        <w:t xml:space="preserve">4-Yukarıdakilerin </w:t>
      </w:r>
      <w:r w:rsidRPr="00C42EF6">
        <w:rPr>
          <w:rFonts w:ascii="Comic Sans MS" w:hAnsi="Comic Sans MS"/>
          <w:b/>
        </w:rPr>
        <w:t>küçükten büyüğe doğru sıralanışı hangisidir?</w:t>
      </w:r>
    </w:p>
    <w:p w:rsidR="0018581B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A-  2  -  4  –  1  -  3                                    B-  3  –  4  –  1  – 2 </w:t>
      </w:r>
    </w:p>
    <w:p w:rsidR="0018581B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C-  2  -  3  -  4  –  1                                    </w:t>
      </w:r>
      <w:r w:rsidRPr="009E4DE4">
        <w:rPr>
          <w:rFonts w:ascii="Comic Sans MS" w:hAnsi="Comic Sans MS"/>
          <w:highlight w:val="cyan"/>
        </w:rPr>
        <w:t>D- 1  -  4  -  3  -  2</w:t>
      </w:r>
    </w:p>
    <w:p w:rsidR="0018581B" w:rsidRDefault="0018581B" w:rsidP="00230DEE">
      <w:pPr>
        <w:spacing w:after="0"/>
        <w:rPr>
          <w:rFonts w:ascii="Comic Sans MS" w:hAnsi="Comic Sans MS"/>
        </w:rPr>
      </w:pPr>
    </w:p>
    <w:p w:rsidR="0018581B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5-Aşağıdakilerden hangisi çevre kirliliğini azaltmak için alınabilecek önlemlerden biri </w:t>
      </w:r>
      <w:r w:rsidRPr="00C42EF6">
        <w:rPr>
          <w:rFonts w:ascii="Comic Sans MS" w:hAnsi="Comic Sans MS"/>
          <w:b/>
        </w:rPr>
        <w:t>değildir?</w:t>
      </w:r>
    </w:p>
    <w:p w:rsidR="0018581B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A-Evlerde ve işyerlerindeki atıkları geri dönüşüme gönderilmesi</w:t>
      </w:r>
    </w:p>
    <w:p w:rsidR="0018581B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B-Fabrika bacalarına filtre takılması ve daha az duman çıkması</w:t>
      </w:r>
    </w:p>
    <w:p w:rsidR="0018581B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C-Tarım arazilerinde doğal gübrelerin kullanılması</w:t>
      </w:r>
    </w:p>
    <w:p w:rsidR="0018581B" w:rsidRDefault="0018581B" w:rsidP="00230DEE">
      <w:pPr>
        <w:spacing w:after="0"/>
        <w:rPr>
          <w:rFonts w:ascii="Comic Sans MS" w:hAnsi="Comic Sans MS"/>
        </w:rPr>
      </w:pPr>
      <w:r w:rsidRPr="009E4DE4">
        <w:rPr>
          <w:rFonts w:ascii="Comic Sans MS" w:hAnsi="Comic Sans MS"/>
          <w:highlight w:val="cyan"/>
        </w:rPr>
        <w:t>D-Evlerde ve işyerlerinde ısınmak için daha çok kömür yakılması</w:t>
      </w:r>
    </w:p>
    <w:p w:rsidR="0018581B" w:rsidRPr="008C463F" w:rsidRDefault="0018581B" w:rsidP="00230DEE">
      <w:pPr>
        <w:spacing w:after="0"/>
        <w:rPr>
          <w:rFonts w:ascii="Comic Sans MS" w:hAnsi="Comic Sans MS"/>
          <w:sz w:val="10"/>
          <w:szCs w:val="10"/>
        </w:rPr>
      </w:pPr>
    </w:p>
    <w:p w:rsidR="0018581B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6-Aşağıdakilerden hangisi </w:t>
      </w:r>
      <w:r w:rsidRPr="00C42EF6">
        <w:rPr>
          <w:rFonts w:ascii="Comic Sans MS" w:hAnsi="Comic Sans MS"/>
          <w:b/>
        </w:rPr>
        <w:t>gözle görülemeyen canlıları görebilmemizi</w:t>
      </w:r>
      <w:r>
        <w:rPr>
          <w:rFonts w:ascii="Comic Sans MS" w:hAnsi="Comic Sans MS"/>
        </w:rPr>
        <w:t xml:space="preserve"> sağlayan araçtır?</w:t>
      </w:r>
    </w:p>
    <w:tbl>
      <w:tblPr>
        <w:tblW w:w="0" w:type="auto"/>
        <w:tblLayout w:type="fixed"/>
        <w:tblLook w:val="00A0"/>
      </w:tblPr>
      <w:tblGrid>
        <w:gridCol w:w="534"/>
        <w:gridCol w:w="1275"/>
        <w:gridCol w:w="567"/>
        <w:gridCol w:w="1418"/>
        <w:gridCol w:w="567"/>
        <w:gridCol w:w="1417"/>
        <w:gridCol w:w="567"/>
        <w:gridCol w:w="1418"/>
      </w:tblGrid>
      <w:tr w:rsidR="0018581B" w:rsidRPr="005906FA" w:rsidTr="00AA7130">
        <w:tc>
          <w:tcPr>
            <w:tcW w:w="534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A-</w:t>
            </w:r>
          </w:p>
        </w:tc>
        <w:tc>
          <w:tcPr>
            <w:tcW w:w="1275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20615C">
              <w:rPr>
                <w:rFonts w:ascii="Comic Sans MS" w:hAnsi="Comic Sans MS"/>
                <w:noProof/>
              </w:rPr>
              <w:pict>
                <v:shape id="_x0000_i1036" type="#_x0000_t75" alt="http://www.linatoys.com/product_images/n/857/Edu_Steteskop__61751_zoom.jpg" style="width:52.5pt;height:57.75pt;visibility:visible">
                  <v:imagedata r:id="rId8" o:title=""/>
                </v:shape>
              </w:pict>
            </w: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67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  <w:highlight w:val="cyan"/>
              </w:rPr>
              <w:t>B-</w:t>
            </w:r>
          </w:p>
        </w:tc>
        <w:tc>
          <w:tcPr>
            <w:tcW w:w="1418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20615C">
              <w:rPr>
                <w:rFonts w:ascii="Comic Sans MS" w:hAnsi="Comic Sans MS"/>
                <w:noProof/>
              </w:rPr>
              <w:pict>
                <v:shape id="_x0000_i1037" type="#_x0000_t75" alt="http://www.clipartbest.com/cliparts/di8/d5d/di8d5dXie.jpeg" style="width:61.5pt;height:61.5pt;visibility:visible">
                  <v:imagedata r:id="rId9" o:title=""/>
                </v:shape>
              </w:pict>
            </w:r>
          </w:p>
        </w:tc>
        <w:tc>
          <w:tcPr>
            <w:tcW w:w="567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C-</w:t>
            </w:r>
          </w:p>
        </w:tc>
        <w:tc>
          <w:tcPr>
            <w:tcW w:w="1417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noProof/>
              </w:rPr>
              <w:pict>
                <v:shape id="_x0000_i1038" type="#_x0000_t75" alt="http://www.maceracumhuriyeti.com/images_buyuk/f14/Bushnell-H2O-Roof-8x42-Waterproo_7814_1.jpg" style="width:57pt;height:62.25pt;visibility:visible">
                  <v:imagedata r:id="rId10" o:title=""/>
                </v:shape>
              </w:pict>
            </w:r>
          </w:p>
        </w:tc>
        <w:tc>
          <w:tcPr>
            <w:tcW w:w="567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D-</w:t>
            </w:r>
          </w:p>
        </w:tc>
        <w:tc>
          <w:tcPr>
            <w:tcW w:w="1418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noProof/>
              </w:rPr>
              <w:pict>
                <v:shape id="_x0000_i1039" type="#_x0000_t75" alt="https://encrypted-tbn3.gstatic.com/images?q=tbn:ANd9GcS6aFh078kKBWu4SeIASD9p-9hO-eSvc_nYbJtFMWD0cX2QS8Za5A" style="width:63.75pt;height:56.25pt;visibility:visible">
                  <v:imagedata r:id="rId11" o:title=""/>
                </v:shape>
              </w:pict>
            </w:r>
          </w:p>
        </w:tc>
      </w:tr>
    </w:tbl>
    <w:p w:rsidR="0018581B" w:rsidRPr="008C463F" w:rsidRDefault="0018581B" w:rsidP="00230DEE">
      <w:pPr>
        <w:spacing w:after="0"/>
        <w:rPr>
          <w:rFonts w:ascii="Comic Sans MS" w:hAnsi="Comic Sans MS"/>
          <w:sz w:val="10"/>
          <w:szCs w:val="1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38"/>
      </w:tblGrid>
      <w:tr w:rsidR="0018581B" w:rsidRPr="005906FA" w:rsidTr="00AA7130">
        <w:tc>
          <w:tcPr>
            <w:tcW w:w="7338" w:type="dxa"/>
            <w:shd w:val="clear" w:color="auto" w:fill="FDE9D9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Canlı varlıklar ……………… ederler.Bütün canlılar yaşamak için ………………… yaparlar.Canlıların vücutlarında dolaşan atık maddelerin dışarı atılmasına ……………… denir.Canlı varlıklar belli bir olgunluğa ulaştıklarında …………………………</w:t>
            </w:r>
          </w:p>
        </w:tc>
      </w:tr>
    </w:tbl>
    <w:p w:rsidR="0018581B" w:rsidRPr="008C463F" w:rsidRDefault="0018581B" w:rsidP="00230DEE">
      <w:pPr>
        <w:spacing w:after="0"/>
        <w:rPr>
          <w:rFonts w:ascii="Comic Sans MS" w:hAnsi="Comic Sans MS"/>
          <w:sz w:val="10"/>
          <w:szCs w:val="10"/>
        </w:rPr>
      </w:pPr>
    </w:p>
    <w:p w:rsidR="0018581B" w:rsidRPr="00C42EF6" w:rsidRDefault="0018581B" w:rsidP="00230DEE">
      <w:pPr>
        <w:spacing w:after="0"/>
        <w:rPr>
          <w:rFonts w:ascii="Comic Sans MS" w:hAnsi="Comic Sans MS"/>
          <w:b/>
        </w:rPr>
      </w:pPr>
      <w:r>
        <w:rPr>
          <w:rFonts w:ascii="Comic Sans MS" w:hAnsi="Comic Sans MS"/>
        </w:rPr>
        <w:t xml:space="preserve">7-Yukarıdaki boş bırakılan yerlere </w:t>
      </w:r>
      <w:r w:rsidRPr="00C42EF6">
        <w:rPr>
          <w:rFonts w:ascii="Comic Sans MS" w:hAnsi="Comic Sans MS"/>
          <w:b/>
        </w:rPr>
        <w:t xml:space="preserve">sırasıyla </w:t>
      </w:r>
      <w:r>
        <w:rPr>
          <w:rFonts w:ascii="Comic Sans MS" w:hAnsi="Comic Sans MS"/>
        </w:rPr>
        <w:t xml:space="preserve">hangi kelimeler </w:t>
      </w:r>
      <w:r w:rsidRPr="00C42EF6">
        <w:rPr>
          <w:rFonts w:ascii="Comic Sans MS" w:hAnsi="Comic Sans MS"/>
          <w:b/>
        </w:rPr>
        <w:t>yazılmalıdır?</w:t>
      </w:r>
    </w:p>
    <w:p w:rsidR="0018581B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A-boşaltım-çoğalırlar-beslenme-hareket   B-hareket-üreme-uyartı-solunum</w:t>
      </w:r>
    </w:p>
    <w:p w:rsidR="0018581B" w:rsidRDefault="0018581B" w:rsidP="00230DEE">
      <w:pPr>
        <w:spacing w:after="0"/>
        <w:rPr>
          <w:rFonts w:ascii="Comic Sans MS" w:hAnsi="Comic Sans MS"/>
        </w:rPr>
      </w:pPr>
      <w:r w:rsidRPr="009E4DE4">
        <w:rPr>
          <w:rFonts w:ascii="Comic Sans MS" w:hAnsi="Comic Sans MS"/>
          <w:highlight w:val="cyan"/>
        </w:rPr>
        <w:t>C-hareket-beslenme-boşaltım-çoğalır</w:t>
      </w:r>
      <w:r>
        <w:rPr>
          <w:rFonts w:ascii="Comic Sans MS" w:hAnsi="Comic Sans MS"/>
        </w:rPr>
        <w:t xml:space="preserve">        D-üreme-sindirim-yaşam-ölür</w:t>
      </w:r>
    </w:p>
    <w:p w:rsidR="0018581B" w:rsidRPr="0097180B" w:rsidRDefault="0018581B" w:rsidP="00230DEE">
      <w:pPr>
        <w:spacing w:after="0"/>
        <w:rPr>
          <w:rFonts w:ascii="Comic Sans MS" w:hAnsi="Comic Sans MS"/>
          <w:sz w:val="10"/>
          <w:szCs w:val="1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581"/>
        <w:gridCol w:w="1581"/>
        <w:gridCol w:w="1582"/>
        <w:gridCol w:w="1582"/>
        <w:gridCol w:w="1582"/>
      </w:tblGrid>
      <w:tr w:rsidR="0018581B" w:rsidRPr="005906FA" w:rsidTr="00AA7130">
        <w:tc>
          <w:tcPr>
            <w:tcW w:w="1581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Kedi</w:t>
            </w:r>
          </w:p>
        </w:tc>
        <w:tc>
          <w:tcPr>
            <w:tcW w:w="1581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Plastik çiçek</w:t>
            </w:r>
          </w:p>
        </w:tc>
        <w:tc>
          <w:tcPr>
            <w:tcW w:w="1582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Papatya</w:t>
            </w:r>
          </w:p>
        </w:tc>
        <w:tc>
          <w:tcPr>
            <w:tcW w:w="1582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Kaya</w:t>
            </w:r>
          </w:p>
        </w:tc>
        <w:tc>
          <w:tcPr>
            <w:tcW w:w="1582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Yılan</w:t>
            </w:r>
          </w:p>
        </w:tc>
      </w:tr>
      <w:tr w:rsidR="0018581B" w:rsidRPr="005906FA" w:rsidTr="00AA7130">
        <w:tc>
          <w:tcPr>
            <w:tcW w:w="1581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 xml:space="preserve">Kalem </w:t>
            </w:r>
          </w:p>
        </w:tc>
        <w:tc>
          <w:tcPr>
            <w:tcW w:w="1581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Aslan</w:t>
            </w:r>
          </w:p>
        </w:tc>
        <w:tc>
          <w:tcPr>
            <w:tcW w:w="1582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 xml:space="preserve">Futbol topu  </w:t>
            </w:r>
          </w:p>
        </w:tc>
        <w:tc>
          <w:tcPr>
            <w:tcW w:w="1582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 xml:space="preserve">Çilek </w:t>
            </w:r>
          </w:p>
        </w:tc>
        <w:tc>
          <w:tcPr>
            <w:tcW w:w="1582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Tencere</w:t>
            </w:r>
          </w:p>
        </w:tc>
      </w:tr>
    </w:tbl>
    <w:p w:rsidR="0018581B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8-Yukarıdaki varlıklardan kaç tanesi </w:t>
      </w:r>
      <w:r w:rsidRPr="00C42EF6">
        <w:rPr>
          <w:rFonts w:ascii="Comic Sans MS" w:hAnsi="Comic Sans MS"/>
          <w:b/>
        </w:rPr>
        <w:t>canlılık özellikleri taşır?</w:t>
      </w:r>
    </w:p>
    <w:p w:rsidR="0018581B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A-4                           </w:t>
      </w:r>
      <w:r w:rsidRPr="009E4DE4">
        <w:rPr>
          <w:rFonts w:ascii="Comic Sans MS" w:hAnsi="Comic Sans MS"/>
          <w:highlight w:val="cyan"/>
        </w:rPr>
        <w:t>B-5</w:t>
      </w:r>
      <w:r>
        <w:rPr>
          <w:rFonts w:ascii="Comic Sans MS" w:hAnsi="Comic Sans MS"/>
        </w:rPr>
        <w:t xml:space="preserve">                           C-6                           D-7</w:t>
      </w:r>
    </w:p>
    <w:p w:rsidR="0018581B" w:rsidRPr="0097180B" w:rsidRDefault="0018581B" w:rsidP="00230DEE">
      <w:pPr>
        <w:spacing w:after="0"/>
        <w:rPr>
          <w:rFonts w:ascii="Comic Sans MS" w:hAnsi="Comic Sans MS"/>
          <w:sz w:val="10"/>
          <w:szCs w:val="10"/>
        </w:rPr>
      </w:pPr>
    </w:p>
    <w:p w:rsidR="0018581B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9-Aşağıdaki canlılardan hangisi </w:t>
      </w:r>
      <w:r w:rsidRPr="00C42EF6">
        <w:rPr>
          <w:rFonts w:ascii="Comic Sans MS" w:hAnsi="Comic Sans MS"/>
          <w:b/>
        </w:rPr>
        <w:t>hem karada hem de suda yaşayabilen</w:t>
      </w:r>
      <w:r>
        <w:rPr>
          <w:rFonts w:ascii="Comic Sans MS" w:hAnsi="Comic Sans MS"/>
        </w:rPr>
        <w:t xml:space="preserve"> canlılara örnek olarak </w:t>
      </w:r>
      <w:r w:rsidRPr="00C42EF6">
        <w:rPr>
          <w:rFonts w:ascii="Comic Sans MS" w:hAnsi="Comic Sans MS"/>
          <w:b/>
        </w:rPr>
        <w:t>gösterilemez?</w:t>
      </w:r>
    </w:p>
    <w:tbl>
      <w:tblPr>
        <w:tblW w:w="0" w:type="auto"/>
        <w:tblLayout w:type="fixed"/>
        <w:tblLook w:val="00A0"/>
      </w:tblPr>
      <w:tblGrid>
        <w:gridCol w:w="534"/>
        <w:gridCol w:w="1275"/>
        <w:gridCol w:w="567"/>
        <w:gridCol w:w="1418"/>
        <w:gridCol w:w="172"/>
        <w:gridCol w:w="395"/>
        <w:gridCol w:w="1417"/>
        <w:gridCol w:w="567"/>
        <w:gridCol w:w="1418"/>
        <w:gridCol w:w="69"/>
      </w:tblGrid>
      <w:tr w:rsidR="0018581B" w:rsidRPr="005906FA" w:rsidTr="00AA7130">
        <w:trPr>
          <w:gridAfter w:val="1"/>
          <w:wAfter w:w="69" w:type="dxa"/>
        </w:trPr>
        <w:tc>
          <w:tcPr>
            <w:tcW w:w="534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A-</w:t>
            </w:r>
          </w:p>
        </w:tc>
        <w:tc>
          <w:tcPr>
            <w:tcW w:w="1275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20615C">
              <w:rPr>
                <w:rFonts w:ascii="Comic Sans MS" w:hAnsi="Comic Sans MS"/>
                <w:noProof/>
              </w:rPr>
              <w:pict>
                <v:shape id="_x0000_i1040" type="#_x0000_t75" alt="İki Kurbağa" style="width:57pt;height:53.25pt;visibility:visible">
                  <v:imagedata r:id="rId12" o:title=""/>
                </v:shape>
              </w:pict>
            </w: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67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  <w:highlight w:val="cyan"/>
              </w:rPr>
              <w:t>B-</w:t>
            </w:r>
          </w:p>
        </w:tc>
        <w:tc>
          <w:tcPr>
            <w:tcW w:w="1418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20615C">
              <w:rPr>
                <w:rFonts w:ascii="Comic Sans MS" w:hAnsi="Comic Sans MS"/>
                <w:noProof/>
              </w:rPr>
              <w:pict>
                <v:shape id="_x0000_i1041" type="#_x0000_t75" alt="http://www.caramelim.com/wp-content/uploads/2012/05/Goat-Cartoon-1.jpg" style="width:52.5pt;height:61.5pt;visibility:visible">
                  <v:imagedata r:id="rId13" o:title=""/>
                </v:shape>
              </w:pict>
            </w:r>
          </w:p>
        </w:tc>
        <w:tc>
          <w:tcPr>
            <w:tcW w:w="567" w:type="dxa"/>
            <w:gridSpan w:val="2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C-</w:t>
            </w:r>
          </w:p>
        </w:tc>
        <w:tc>
          <w:tcPr>
            <w:tcW w:w="1417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noProof/>
              </w:rPr>
              <w:pict>
                <v:shape id="_x0000_i1042" type="#_x0000_t75" alt="http://upload.wikimedia.org/wikipedia/tr/e/eb/Privite.jpg" style="width:57pt;height:62.25pt;visibility:visible">
                  <v:imagedata r:id="rId14" o:title=""/>
                </v:shape>
              </w:pict>
            </w:r>
          </w:p>
        </w:tc>
        <w:tc>
          <w:tcPr>
            <w:tcW w:w="567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D-</w:t>
            </w:r>
          </w:p>
        </w:tc>
        <w:tc>
          <w:tcPr>
            <w:tcW w:w="1418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noProof/>
              </w:rPr>
              <w:pict>
                <v:shape id="_x0000_i1043" type="#_x0000_t75" alt="http://www.e-etkinlik.com/data/media/71/okuloncesi-sinirli-boyamalar-152.jpg" style="width:64.5pt;height:51.75pt;visibility:visible">
                  <v:imagedata r:id="rId15" o:title=""/>
                </v:shape>
              </w:pict>
            </w:r>
          </w:p>
        </w:tc>
      </w:tr>
      <w:tr w:rsidR="0018581B" w:rsidRPr="005906FA" w:rsidTr="00AA7130">
        <w:tc>
          <w:tcPr>
            <w:tcW w:w="3966" w:type="dxa"/>
            <w:gridSpan w:val="5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noProof/>
              </w:rPr>
              <w:pict>
                <v:shape id="_x0000_i1044" type="#_x0000_t75" alt="http://www.delinetciler.net/attachments/25939d1324487240-cimlenme.jpg" style="width:182.25pt;height:84pt;visibility:visible">
                  <v:imagedata r:id="rId16" o:title=""/>
                </v:shape>
              </w:pict>
            </w:r>
          </w:p>
        </w:tc>
        <w:tc>
          <w:tcPr>
            <w:tcW w:w="3866" w:type="dxa"/>
            <w:gridSpan w:val="5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  <w:i/>
              </w:rPr>
            </w:pPr>
            <w:r w:rsidRPr="005906FA">
              <w:rPr>
                <w:rFonts w:ascii="Comic Sans MS" w:hAnsi="Comic Sans MS"/>
                <w:i/>
              </w:rPr>
              <w:t>I-Çimlenmekte olan tohum için güneş ışığına ihtiyaç yoktur</w:t>
            </w: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  <w:i/>
              </w:rPr>
            </w:pPr>
            <w:r w:rsidRPr="005906FA">
              <w:rPr>
                <w:rFonts w:ascii="Comic Sans MS" w:hAnsi="Comic Sans MS"/>
                <w:i/>
              </w:rPr>
              <w:t>II-Bitkiler zamanla büyürler</w:t>
            </w: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  <w:i/>
              </w:rPr>
            </w:pPr>
            <w:r w:rsidRPr="005906FA">
              <w:rPr>
                <w:rFonts w:ascii="Comic Sans MS" w:hAnsi="Comic Sans MS"/>
                <w:i/>
              </w:rPr>
              <w:t>III-Bitki topraktan çıktığında da güneş ışığına gerek duymaz</w:t>
            </w:r>
          </w:p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  <w:i/>
              </w:rPr>
              <w:t>IV-Bitkilerin kökleri ile topraktan su ve mineral alırlar</w:t>
            </w:r>
          </w:p>
        </w:tc>
      </w:tr>
    </w:tbl>
    <w:p w:rsidR="0018581B" w:rsidRPr="0097180B" w:rsidRDefault="0018581B" w:rsidP="00230DEE">
      <w:pPr>
        <w:spacing w:after="0"/>
        <w:rPr>
          <w:rFonts w:ascii="Comic Sans MS" w:hAnsi="Comic Sans MS"/>
          <w:sz w:val="10"/>
          <w:szCs w:val="10"/>
        </w:rPr>
      </w:pPr>
    </w:p>
    <w:p w:rsidR="0018581B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10-Yukarıda bir bitki tohumunun çimlenmesi gösterilmektedir. Buna göre yandaki bilgilerden hangisi </w:t>
      </w:r>
      <w:r w:rsidRPr="00C42EF6">
        <w:rPr>
          <w:rFonts w:ascii="Comic Sans MS" w:hAnsi="Comic Sans MS"/>
          <w:b/>
        </w:rPr>
        <w:t>yanlıştır?</w:t>
      </w:r>
    </w:p>
    <w:p w:rsidR="0018581B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A-I                        B-II                          </w:t>
      </w:r>
      <w:r w:rsidRPr="009E4DE4">
        <w:rPr>
          <w:rFonts w:ascii="Comic Sans MS" w:hAnsi="Comic Sans MS"/>
          <w:highlight w:val="cyan"/>
        </w:rPr>
        <w:t>C-III</w:t>
      </w:r>
      <w:r>
        <w:rPr>
          <w:rFonts w:ascii="Comic Sans MS" w:hAnsi="Comic Sans MS"/>
        </w:rPr>
        <w:t xml:space="preserve">                        D-IV</w:t>
      </w:r>
    </w:p>
    <w:p w:rsidR="0018581B" w:rsidRPr="0040243C" w:rsidRDefault="0018581B" w:rsidP="00230DEE">
      <w:pPr>
        <w:spacing w:after="0"/>
        <w:rPr>
          <w:rFonts w:ascii="Comic Sans MS" w:hAnsi="Comic Sans MS"/>
          <w:sz w:val="10"/>
          <w:szCs w:val="10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521"/>
      </w:tblGrid>
      <w:tr w:rsidR="0018581B" w:rsidRPr="005906FA" w:rsidTr="00AA7130">
        <w:tc>
          <w:tcPr>
            <w:tcW w:w="6521" w:type="dxa"/>
            <w:shd w:val="clear" w:color="auto" w:fill="FDE9D9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Her canlının bir yaşam alanı vardır. Bazı canlıların yaşam alanları doğada kendiliğinden bulunur. Bazı canlıların ise yaşam alanları insanlar tarafından oluşturulur.</w:t>
            </w:r>
          </w:p>
        </w:tc>
      </w:tr>
    </w:tbl>
    <w:p w:rsidR="0018581B" w:rsidRPr="001C22BF" w:rsidRDefault="0018581B" w:rsidP="00230DEE">
      <w:pPr>
        <w:spacing w:after="0"/>
        <w:rPr>
          <w:rFonts w:ascii="Comic Sans MS" w:hAnsi="Comic Sans MS"/>
          <w:sz w:val="10"/>
          <w:szCs w:val="10"/>
        </w:rPr>
      </w:pPr>
    </w:p>
    <w:p w:rsidR="0018581B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11-Yukarıdaki bilgilere göre hangisi </w:t>
      </w:r>
      <w:r w:rsidRPr="00C42EF6">
        <w:rPr>
          <w:rFonts w:ascii="Comic Sans MS" w:hAnsi="Comic Sans MS"/>
          <w:b/>
        </w:rPr>
        <w:t>yapay yaşam alanına örnektir?</w:t>
      </w:r>
    </w:p>
    <w:p w:rsidR="0018581B" w:rsidRDefault="0018581B" w:rsidP="00230DEE">
      <w:pPr>
        <w:spacing w:after="0"/>
        <w:rPr>
          <w:rFonts w:ascii="Comic Sans MS" w:hAnsi="Comic Sans MS"/>
        </w:rPr>
      </w:pPr>
      <w:r w:rsidRPr="009E4DE4">
        <w:rPr>
          <w:rFonts w:ascii="Comic Sans MS" w:hAnsi="Comic Sans MS"/>
          <w:highlight w:val="cyan"/>
        </w:rPr>
        <w:t>A-Akvaryum</w:t>
      </w:r>
      <w:r>
        <w:rPr>
          <w:rFonts w:ascii="Comic Sans MS" w:hAnsi="Comic Sans MS"/>
        </w:rPr>
        <w:t xml:space="preserve">               B-Deniz                C-Orman                D-Toprak</w:t>
      </w:r>
    </w:p>
    <w:p w:rsidR="0018581B" w:rsidRPr="0040243C" w:rsidRDefault="0018581B" w:rsidP="00230DEE">
      <w:pPr>
        <w:spacing w:after="0"/>
        <w:rPr>
          <w:rFonts w:ascii="Comic Sans MS" w:hAnsi="Comic Sans MS"/>
          <w:sz w:val="10"/>
          <w:szCs w:val="10"/>
        </w:rPr>
      </w:pPr>
    </w:p>
    <w:p w:rsidR="0018581B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12-Aşağıdaki canlılardan hangisi diğerlerine göre </w:t>
      </w:r>
      <w:r w:rsidRPr="00C42EF6">
        <w:rPr>
          <w:rFonts w:ascii="Comic Sans MS" w:hAnsi="Comic Sans MS"/>
          <w:b/>
        </w:rPr>
        <w:t>daha hızlı hareket eder?</w:t>
      </w:r>
    </w:p>
    <w:p w:rsidR="0018581B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A-Solucan                   B-Fasulye                  </w:t>
      </w:r>
      <w:r w:rsidRPr="009E4DE4">
        <w:rPr>
          <w:rFonts w:ascii="Comic Sans MS" w:hAnsi="Comic Sans MS"/>
          <w:highlight w:val="cyan"/>
        </w:rPr>
        <w:t>C-Köpek</w:t>
      </w:r>
      <w:r>
        <w:rPr>
          <w:rFonts w:ascii="Comic Sans MS" w:hAnsi="Comic Sans MS"/>
        </w:rPr>
        <w:t xml:space="preserve">                D-Karınca</w:t>
      </w:r>
    </w:p>
    <w:p w:rsidR="0018581B" w:rsidRPr="0040243C" w:rsidRDefault="0018581B" w:rsidP="00230DEE">
      <w:pPr>
        <w:spacing w:after="0"/>
        <w:rPr>
          <w:rFonts w:ascii="Comic Sans MS" w:hAnsi="Comic Sans MS"/>
          <w:sz w:val="10"/>
          <w:szCs w:val="10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50"/>
        <w:gridCol w:w="3236"/>
        <w:gridCol w:w="283"/>
        <w:gridCol w:w="425"/>
        <w:gridCol w:w="3119"/>
      </w:tblGrid>
      <w:tr w:rsidR="0018581B" w:rsidRPr="005906FA" w:rsidTr="00AA7130">
        <w:tc>
          <w:tcPr>
            <w:tcW w:w="450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1</w:t>
            </w:r>
          </w:p>
        </w:tc>
        <w:tc>
          <w:tcPr>
            <w:tcW w:w="3236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Atmosfer tabakası olmasaydı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5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a</w:t>
            </w:r>
          </w:p>
        </w:tc>
        <w:tc>
          <w:tcPr>
            <w:tcW w:w="3119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Yumurtaları ile çoğalırlar</w:t>
            </w:r>
          </w:p>
        </w:tc>
      </w:tr>
      <w:tr w:rsidR="0018581B" w:rsidRPr="005906FA" w:rsidTr="00AA7130">
        <w:tc>
          <w:tcPr>
            <w:tcW w:w="450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2</w:t>
            </w:r>
          </w:p>
        </w:tc>
        <w:tc>
          <w:tcPr>
            <w:tcW w:w="3236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Yerkürenin en ağır katmanı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5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b</w:t>
            </w:r>
          </w:p>
        </w:tc>
        <w:tc>
          <w:tcPr>
            <w:tcW w:w="3119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Minerallere maden denir</w:t>
            </w:r>
          </w:p>
        </w:tc>
      </w:tr>
      <w:tr w:rsidR="0018581B" w:rsidRPr="005906FA" w:rsidTr="00AA7130">
        <w:tc>
          <w:tcPr>
            <w:tcW w:w="450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3</w:t>
            </w:r>
          </w:p>
        </w:tc>
        <w:tc>
          <w:tcPr>
            <w:tcW w:w="3236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 xml:space="preserve">Ekonomik değeri olan 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5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c</w:t>
            </w:r>
          </w:p>
        </w:tc>
        <w:tc>
          <w:tcPr>
            <w:tcW w:w="3119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Boşaltım yaparlar</w:t>
            </w:r>
          </w:p>
        </w:tc>
      </w:tr>
      <w:tr w:rsidR="0018581B" w:rsidRPr="005906FA" w:rsidTr="00AA7130">
        <w:tc>
          <w:tcPr>
            <w:tcW w:w="450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4</w:t>
            </w:r>
          </w:p>
        </w:tc>
        <w:tc>
          <w:tcPr>
            <w:tcW w:w="3236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Zamanla parçalanan kayaçlar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5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d</w:t>
            </w:r>
          </w:p>
        </w:tc>
        <w:tc>
          <w:tcPr>
            <w:tcW w:w="3119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Çürümesine yol açabilirler</w:t>
            </w:r>
          </w:p>
        </w:tc>
      </w:tr>
      <w:tr w:rsidR="0018581B" w:rsidRPr="005906FA" w:rsidTr="00AA7130">
        <w:tc>
          <w:tcPr>
            <w:tcW w:w="450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5</w:t>
            </w:r>
          </w:p>
        </w:tc>
        <w:tc>
          <w:tcPr>
            <w:tcW w:w="3236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Ayçiçeği bitkisi hareketini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5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e</w:t>
            </w:r>
          </w:p>
        </w:tc>
        <w:tc>
          <w:tcPr>
            <w:tcW w:w="3119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Dünyamızda yaşam olmazdı</w:t>
            </w:r>
          </w:p>
        </w:tc>
      </w:tr>
      <w:tr w:rsidR="0018581B" w:rsidRPr="005906FA" w:rsidTr="00AA7130">
        <w:tc>
          <w:tcPr>
            <w:tcW w:w="450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6</w:t>
            </w:r>
          </w:p>
        </w:tc>
        <w:tc>
          <w:tcPr>
            <w:tcW w:w="3236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Canlı varlıklar uyarıları alır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5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f</w:t>
            </w:r>
          </w:p>
        </w:tc>
        <w:tc>
          <w:tcPr>
            <w:tcW w:w="3119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Hem de suda yaşayabilir</w:t>
            </w:r>
          </w:p>
        </w:tc>
      </w:tr>
      <w:tr w:rsidR="0018581B" w:rsidRPr="005906FA" w:rsidTr="00AA7130">
        <w:tc>
          <w:tcPr>
            <w:tcW w:w="450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7</w:t>
            </w:r>
          </w:p>
        </w:tc>
        <w:tc>
          <w:tcPr>
            <w:tcW w:w="3236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Mikroskobik canlılar besinin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5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g</w:t>
            </w:r>
          </w:p>
        </w:tc>
        <w:tc>
          <w:tcPr>
            <w:tcW w:w="3119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Aldığı  uyarılara tepki verir</w:t>
            </w:r>
          </w:p>
        </w:tc>
      </w:tr>
      <w:tr w:rsidR="0018581B" w:rsidRPr="005906FA" w:rsidTr="00AA7130">
        <w:tc>
          <w:tcPr>
            <w:tcW w:w="450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8</w:t>
            </w:r>
          </w:p>
        </w:tc>
        <w:tc>
          <w:tcPr>
            <w:tcW w:w="3236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Bitkiler yapraklarını dökerek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5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h</w:t>
            </w:r>
          </w:p>
        </w:tc>
        <w:tc>
          <w:tcPr>
            <w:tcW w:w="3119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Ufalanarak toprağa dönüşür</w:t>
            </w:r>
          </w:p>
        </w:tc>
      </w:tr>
      <w:tr w:rsidR="0018581B" w:rsidRPr="005906FA" w:rsidTr="00AA7130">
        <w:tc>
          <w:tcPr>
            <w:tcW w:w="450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9</w:t>
            </w:r>
          </w:p>
        </w:tc>
        <w:tc>
          <w:tcPr>
            <w:tcW w:w="3236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Su kaplumbağası hem karada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5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j</w:t>
            </w:r>
          </w:p>
        </w:tc>
        <w:tc>
          <w:tcPr>
            <w:tcW w:w="3119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Ağır küredir</w:t>
            </w:r>
          </w:p>
        </w:tc>
      </w:tr>
      <w:tr w:rsidR="0018581B" w:rsidRPr="005906FA" w:rsidTr="00AA7130">
        <w:tc>
          <w:tcPr>
            <w:tcW w:w="450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10</w:t>
            </w:r>
          </w:p>
        </w:tc>
        <w:tc>
          <w:tcPr>
            <w:tcW w:w="3236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 xml:space="preserve">Kuşlar ve balıklar 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5" w:type="dxa"/>
            <w:shd w:val="clear" w:color="auto" w:fill="E5DFEC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k</w:t>
            </w:r>
          </w:p>
        </w:tc>
        <w:tc>
          <w:tcPr>
            <w:tcW w:w="3119" w:type="dxa"/>
          </w:tcPr>
          <w:p w:rsidR="0018581B" w:rsidRPr="005906FA" w:rsidRDefault="0018581B" w:rsidP="00AA7130">
            <w:pPr>
              <w:spacing w:after="0" w:line="240" w:lineRule="auto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Güneşe göre belirler</w:t>
            </w:r>
          </w:p>
        </w:tc>
      </w:tr>
    </w:tbl>
    <w:p w:rsidR="0018581B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13-Yukarıdaki tabloda verilen </w:t>
      </w:r>
      <w:r w:rsidRPr="00C42EF6">
        <w:rPr>
          <w:rFonts w:ascii="Comic Sans MS" w:hAnsi="Comic Sans MS"/>
          <w:b/>
        </w:rPr>
        <w:t>eşleştirmeyi</w:t>
      </w:r>
      <w:r>
        <w:rPr>
          <w:rFonts w:ascii="Comic Sans MS" w:hAnsi="Comic Sans MS"/>
        </w:rPr>
        <w:t xml:space="preserve"> yapınız.( 10 Puan )</w:t>
      </w:r>
    </w:p>
    <w:tbl>
      <w:tblPr>
        <w:tblW w:w="0" w:type="auto"/>
        <w:tblInd w:w="4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46"/>
        <w:gridCol w:w="752"/>
        <w:gridCol w:w="752"/>
        <w:gridCol w:w="751"/>
        <w:gridCol w:w="751"/>
        <w:gridCol w:w="751"/>
        <w:gridCol w:w="751"/>
        <w:gridCol w:w="751"/>
        <w:gridCol w:w="751"/>
        <w:gridCol w:w="790"/>
      </w:tblGrid>
      <w:tr w:rsidR="0018581B" w:rsidRPr="005906FA" w:rsidTr="00AA7130">
        <w:tc>
          <w:tcPr>
            <w:tcW w:w="1009" w:type="dxa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1</w:t>
            </w:r>
          </w:p>
        </w:tc>
        <w:tc>
          <w:tcPr>
            <w:tcW w:w="1009" w:type="dxa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2</w:t>
            </w:r>
          </w:p>
        </w:tc>
        <w:tc>
          <w:tcPr>
            <w:tcW w:w="1010" w:type="dxa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3</w:t>
            </w:r>
          </w:p>
        </w:tc>
        <w:tc>
          <w:tcPr>
            <w:tcW w:w="1010" w:type="dxa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4</w:t>
            </w:r>
          </w:p>
        </w:tc>
        <w:tc>
          <w:tcPr>
            <w:tcW w:w="1010" w:type="dxa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5</w:t>
            </w:r>
          </w:p>
        </w:tc>
        <w:tc>
          <w:tcPr>
            <w:tcW w:w="1010" w:type="dxa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6</w:t>
            </w:r>
          </w:p>
        </w:tc>
        <w:tc>
          <w:tcPr>
            <w:tcW w:w="1010" w:type="dxa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7</w:t>
            </w:r>
          </w:p>
        </w:tc>
        <w:tc>
          <w:tcPr>
            <w:tcW w:w="1010" w:type="dxa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8</w:t>
            </w:r>
          </w:p>
        </w:tc>
        <w:tc>
          <w:tcPr>
            <w:tcW w:w="1010" w:type="dxa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9</w:t>
            </w:r>
          </w:p>
        </w:tc>
        <w:tc>
          <w:tcPr>
            <w:tcW w:w="1010" w:type="dxa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10</w:t>
            </w:r>
          </w:p>
        </w:tc>
      </w:tr>
      <w:tr w:rsidR="0018581B" w:rsidRPr="005906FA" w:rsidTr="00AA7130">
        <w:tc>
          <w:tcPr>
            <w:tcW w:w="1009" w:type="dxa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  <w:highlight w:val="cyan"/>
              </w:rPr>
            </w:pPr>
            <w:r w:rsidRPr="005906FA">
              <w:rPr>
                <w:rFonts w:ascii="Comic Sans MS" w:hAnsi="Comic Sans MS"/>
                <w:highlight w:val="cyan"/>
              </w:rPr>
              <w:t>e</w:t>
            </w:r>
          </w:p>
        </w:tc>
        <w:tc>
          <w:tcPr>
            <w:tcW w:w="1009" w:type="dxa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  <w:highlight w:val="cyan"/>
              </w:rPr>
            </w:pPr>
            <w:r w:rsidRPr="005906FA">
              <w:rPr>
                <w:rFonts w:ascii="Comic Sans MS" w:hAnsi="Comic Sans MS"/>
                <w:highlight w:val="cyan"/>
              </w:rPr>
              <w:t>j</w:t>
            </w:r>
          </w:p>
        </w:tc>
        <w:tc>
          <w:tcPr>
            <w:tcW w:w="1010" w:type="dxa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  <w:highlight w:val="cyan"/>
              </w:rPr>
            </w:pPr>
            <w:r w:rsidRPr="005906FA">
              <w:rPr>
                <w:rFonts w:ascii="Comic Sans MS" w:hAnsi="Comic Sans MS"/>
                <w:highlight w:val="cyan"/>
              </w:rPr>
              <w:t>b</w:t>
            </w:r>
          </w:p>
        </w:tc>
        <w:tc>
          <w:tcPr>
            <w:tcW w:w="1010" w:type="dxa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  <w:highlight w:val="cyan"/>
              </w:rPr>
            </w:pPr>
            <w:r w:rsidRPr="005906FA">
              <w:rPr>
                <w:rFonts w:ascii="Comic Sans MS" w:hAnsi="Comic Sans MS"/>
                <w:highlight w:val="cyan"/>
              </w:rPr>
              <w:t>h</w:t>
            </w:r>
          </w:p>
        </w:tc>
        <w:tc>
          <w:tcPr>
            <w:tcW w:w="1010" w:type="dxa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  <w:highlight w:val="cyan"/>
              </w:rPr>
            </w:pPr>
            <w:r w:rsidRPr="005906FA">
              <w:rPr>
                <w:rFonts w:ascii="Comic Sans MS" w:hAnsi="Comic Sans MS"/>
                <w:highlight w:val="cyan"/>
              </w:rPr>
              <w:t>k</w:t>
            </w:r>
          </w:p>
        </w:tc>
        <w:tc>
          <w:tcPr>
            <w:tcW w:w="1010" w:type="dxa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  <w:highlight w:val="cyan"/>
              </w:rPr>
            </w:pPr>
            <w:r w:rsidRPr="005906FA">
              <w:rPr>
                <w:rFonts w:ascii="Comic Sans MS" w:hAnsi="Comic Sans MS"/>
                <w:highlight w:val="cyan"/>
              </w:rPr>
              <w:t>g</w:t>
            </w:r>
          </w:p>
        </w:tc>
        <w:tc>
          <w:tcPr>
            <w:tcW w:w="1010" w:type="dxa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  <w:highlight w:val="cyan"/>
              </w:rPr>
            </w:pPr>
            <w:r w:rsidRPr="005906FA">
              <w:rPr>
                <w:rFonts w:ascii="Comic Sans MS" w:hAnsi="Comic Sans MS"/>
                <w:highlight w:val="cyan"/>
              </w:rPr>
              <w:t>d</w:t>
            </w:r>
          </w:p>
        </w:tc>
        <w:tc>
          <w:tcPr>
            <w:tcW w:w="1010" w:type="dxa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  <w:highlight w:val="cyan"/>
              </w:rPr>
            </w:pPr>
            <w:r w:rsidRPr="005906FA">
              <w:rPr>
                <w:rFonts w:ascii="Comic Sans MS" w:hAnsi="Comic Sans MS"/>
                <w:highlight w:val="cyan"/>
              </w:rPr>
              <w:t>c</w:t>
            </w:r>
          </w:p>
        </w:tc>
        <w:tc>
          <w:tcPr>
            <w:tcW w:w="1010" w:type="dxa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  <w:highlight w:val="cyan"/>
              </w:rPr>
            </w:pPr>
            <w:r w:rsidRPr="005906FA">
              <w:rPr>
                <w:rFonts w:ascii="Comic Sans MS" w:hAnsi="Comic Sans MS"/>
                <w:highlight w:val="cyan"/>
              </w:rPr>
              <w:t>f</w:t>
            </w:r>
          </w:p>
        </w:tc>
        <w:tc>
          <w:tcPr>
            <w:tcW w:w="1010" w:type="dxa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  <w:highlight w:val="cyan"/>
              </w:rPr>
            </w:pPr>
            <w:r w:rsidRPr="005906FA">
              <w:rPr>
                <w:rFonts w:ascii="Comic Sans MS" w:hAnsi="Comic Sans MS"/>
                <w:highlight w:val="cyan"/>
              </w:rPr>
              <w:t>a</w:t>
            </w:r>
          </w:p>
        </w:tc>
      </w:tr>
    </w:tbl>
    <w:p w:rsidR="0018581B" w:rsidRDefault="0018581B" w:rsidP="00230DEE">
      <w:pPr>
        <w:spacing w:after="0"/>
        <w:rPr>
          <w:rFonts w:ascii="Comic Sans MS" w:hAnsi="Comic Sans MS"/>
        </w:rPr>
      </w:pPr>
    </w:p>
    <w:p w:rsidR="0018581B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14-Aşağıdaki boşluklara uygun olan kelimeleri yazınız.( 20 puan )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401"/>
        <w:gridCol w:w="1335"/>
        <w:gridCol w:w="2034"/>
        <w:gridCol w:w="1316"/>
        <w:gridCol w:w="1648"/>
      </w:tblGrid>
      <w:tr w:rsidR="0018581B" w:rsidRPr="005906FA" w:rsidTr="00AA7130">
        <w:tc>
          <w:tcPr>
            <w:tcW w:w="1960" w:type="dxa"/>
            <w:shd w:val="clear" w:color="auto" w:fill="EAF1DD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Yaşam alanı</w:t>
            </w:r>
          </w:p>
        </w:tc>
        <w:tc>
          <w:tcPr>
            <w:tcW w:w="2009" w:type="dxa"/>
            <w:shd w:val="clear" w:color="auto" w:fill="EAF1DD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canlılık</w:t>
            </w:r>
          </w:p>
        </w:tc>
        <w:tc>
          <w:tcPr>
            <w:tcW w:w="2126" w:type="dxa"/>
            <w:shd w:val="clear" w:color="auto" w:fill="EAF1DD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Ozon tabakası</w:t>
            </w:r>
          </w:p>
        </w:tc>
        <w:tc>
          <w:tcPr>
            <w:tcW w:w="2127" w:type="dxa"/>
            <w:shd w:val="clear" w:color="auto" w:fill="EAF1DD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Balina</w:t>
            </w:r>
          </w:p>
        </w:tc>
        <w:tc>
          <w:tcPr>
            <w:tcW w:w="1984" w:type="dxa"/>
            <w:shd w:val="clear" w:color="auto" w:fill="EAF1DD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cansız</w:t>
            </w:r>
          </w:p>
        </w:tc>
      </w:tr>
      <w:tr w:rsidR="0018581B" w:rsidRPr="005906FA" w:rsidTr="00AA7130">
        <w:tc>
          <w:tcPr>
            <w:tcW w:w="1960" w:type="dxa"/>
            <w:shd w:val="clear" w:color="auto" w:fill="EAF1DD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parçalar</w:t>
            </w:r>
          </w:p>
        </w:tc>
        <w:tc>
          <w:tcPr>
            <w:tcW w:w="2009" w:type="dxa"/>
            <w:shd w:val="clear" w:color="auto" w:fill="EAF1DD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hava</w:t>
            </w:r>
          </w:p>
        </w:tc>
        <w:tc>
          <w:tcPr>
            <w:tcW w:w="2126" w:type="dxa"/>
            <w:shd w:val="clear" w:color="auto" w:fill="EAF1DD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gözlemlenemeyen</w:t>
            </w:r>
          </w:p>
        </w:tc>
        <w:tc>
          <w:tcPr>
            <w:tcW w:w="2127" w:type="dxa"/>
            <w:shd w:val="clear" w:color="auto" w:fill="EAF1DD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insan</w:t>
            </w:r>
          </w:p>
        </w:tc>
        <w:tc>
          <w:tcPr>
            <w:tcW w:w="1984" w:type="dxa"/>
            <w:shd w:val="clear" w:color="auto" w:fill="EAF1DD"/>
          </w:tcPr>
          <w:p w:rsidR="0018581B" w:rsidRPr="005906FA" w:rsidRDefault="0018581B" w:rsidP="00AA7130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5906FA">
              <w:rPr>
                <w:rFonts w:ascii="Comic Sans MS" w:hAnsi="Comic Sans MS"/>
              </w:rPr>
              <w:t>mikroskobik</w:t>
            </w:r>
          </w:p>
        </w:tc>
      </w:tr>
    </w:tbl>
    <w:p w:rsidR="0018581B" w:rsidRPr="00D438C1" w:rsidRDefault="0018581B" w:rsidP="00230DEE">
      <w:pPr>
        <w:spacing w:after="0"/>
        <w:rPr>
          <w:rFonts w:ascii="Comic Sans MS" w:hAnsi="Comic Sans MS"/>
          <w:sz w:val="10"/>
          <w:szCs w:val="10"/>
        </w:rPr>
      </w:pPr>
    </w:p>
    <w:p w:rsidR="0018581B" w:rsidRDefault="0018581B" w:rsidP="00230DEE">
      <w:pPr>
        <w:pStyle w:val="ListParagraph"/>
        <w:numPr>
          <w:ilvl w:val="0"/>
          <w:numId w:val="1"/>
        </w:numPr>
        <w:spacing w:after="0" w:line="360" w:lineRule="auto"/>
        <w:rPr>
          <w:rFonts w:ascii="Comic Sans MS" w:hAnsi="Comic Sans MS"/>
        </w:rPr>
      </w:pPr>
      <w:r w:rsidRPr="00D438C1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Çevre kirliliğinin en önemli sebebi …</w:t>
      </w:r>
      <w:r w:rsidRPr="00CD11A2">
        <w:rPr>
          <w:rFonts w:ascii="Comic Sans MS" w:hAnsi="Comic Sans MS"/>
          <w:highlight w:val="cyan"/>
        </w:rPr>
        <w:t>insan</w:t>
      </w:r>
      <w:r>
        <w:rPr>
          <w:rFonts w:ascii="Comic Sans MS" w:hAnsi="Comic Sans MS"/>
        </w:rPr>
        <w:t>… faaliyetleridir.</w:t>
      </w:r>
    </w:p>
    <w:p w:rsidR="0018581B" w:rsidRDefault="0018581B" w:rsidP="00230DEE">
      <w:pPr>
        <w:pStyle w:val="ListParagraph"/>
        <w:numPr>
          <w:ilvl w:val="0"/>
          <w:numId w:val="1"/>
        </w:numPr>
        <w:spacing w:after="0"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……</w:t>
      </w:r>
      <w:r w:rsidRPr="00CD11A2">
        <w:rPr>
          <w:rFonts w:ascii="Comic Sans MS" w:hAnsi="Comic Sans MS"/>
          <w:highlight w:val="cyan"/>
        </w:rPr>
        <w:t>balina</w:t>
      </w:r>
      <w:r>
        <w:rPr>
          <w:rFonts w:ascii="Comic Sans MS" w:hAnsi="Comic Sans MS"/>
        </w:rPr>
        <w:t>……… nın yaşam alanı okyanuslardır.</w:t>
      </w:r>
    </w:p>
    <w:p w:rsidR="0018581B" w:rsidRDefault="0018581B" w:rsidP="00230DEE">
      <w:pPr>
        <w:pStyle w:val="ListParagraph"/>
        <w:numPr>
          <w:ilvl w:val="0"/>
          <w:numId w:val="1"/>
        </w:numPr>
        <w:spacing w:after="0"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Mikroskobik canlılar topraktaki bazı atıkları …</w:t>
      </w:r>
      <w:r w:rsidRPr="00CD11A2">
        <w:rPr>
          <w:rFonts w:ascii="Comic Sans MS" w:hAnsi="Comic Sans MS"/>
          <w:highlight w:val="cyan"/>
        </w:rPr>
        <w:t>parçalar</w:t>
      </w:r>
      <w:r>
        <w:rPr>
          <w:rFonts w:ascii="Comic Sans MS" w:hAnsi="Comic Sans MS"/>
        </w:rPr>
        <w:t>…</w:t>
      </w:r>
    </w:p>
    <w:p w:rsidR="0018581B" w:rsidRDefault="0018581B" w:rsidP="00230DEE">
      <w:pPr>
        <w:pStyle w:val="ListParagraph"/>
        <w:numPr>
          <w:ilvl w:val="0"/>
          <w:numId w:val="1"/>
        </w:numPr>
        <w:spacing w:after="0"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Ateş küre ve ağır küre Dünyamızın…</w:t>
      </w:r>
      <w:r w:rsidRPr="00CD11A2">
        <w:rPr>
          <w:rFonts w:ascii="Comic Sans MS" w:hAnsi="Comic Sans MS"/>
          <w:highlight w:val="cyan"/>
        </w:rPr>
        <w:t>gözlemlenemeyen</w:t>
      </w:r>
      <w:r>
        <w:rPr>
          <w:rFonts w:ascii="Comic Sans MS" w:hAnsi="Comic Sans MS"/>
        </w:rPr>
        <w:t xml:space="preserve">  katmanlarıdır.</w:t>
      </w:r>
    </w:p>
    <w:p w:rsidR="0018581B" w:rsidRPr="00662DA8" w:rsidRDefault="0018581B" w:rsidP="00230DEE">
      <w:pPr>
        <w:pStyle w:val="ListParagraph"/>
        <w:numPr>
          <w:ilvl w:val="0"/>
          <w:numId w:val="1"/>
        </w:numPr>
        <w:spacing w:after="0" w:line="360" w:lineRule="auto"/>
        <w:rPr>
          <w:rFonts w:ascii="Comic Sans MS" w:hAnsi="Comic Sans MS"/>
        </w:rPr>
      </w:pPr>
      <w:r w:rsidRPr="00CD11A2">
        <w:rPr>
          <w:rFonts w:ascii="Comic Sans MS" w:hAnsi="Comic Sans MS"/>
          <w:highlight w:val="cyan"/>
        </w:rPr>
        <w:t xml:space="preserve">Ozon tabakası </w:t>
      </w:r>
      <w:r w:rsidRPr="00662DA8">
        <w:rPr>
          <w:rFonts w:ascii="Comic Sans MS" w:hAnsi="Comic Sans MS"/>
        </w:rPr>
        <w:t>Güneşin zararlı ışınlarının Dünyaya ulaşmasını</w:t>
      </w:r>
      <w:r>
        <w:rPr>
          <w:rFonts w:ascii="Comic Sans MS" w:hAnsi="Comic Sans MS"/>
        </w:rPr>
        <w:t xml:space="preserve"> </w:t>
      </w:r>
      <w:r w:rsidRPr="00662DA8">
        <w:rPr>
          <w:rFonts w:ascii="Comic Sans MS" w:hAnsi="Comic Sans MS"/>
        </w:rPr>
        <w:t>engeller.</w:t>
      </w:r>
    </w:p>
    <w:p w:rsidR="0018581B" w:rsidRPr="00C82247" w:rsidRDefault="0018581B" w:rsidP="00230DEE">
      <w:pPr>
        <w:pStyle w:val="ListParagraph"/>
        <w:numPr>
          <w:ilvl w:val="0"/>
          <w:numId w:val="1"/>
        </w:numPr>
        <w:spacing w:after="0" w:line="360" w:lineRule="auto"/>
        <w:rPr>
          <w:rFonts w:ascii="Comic Sans MS" w:hAnsi="Comic Sans MS"/>
        </w:rPr>
      </w:pPr>
      <w:r w:rsidRPr="00C82247">
        <w:rPr>
          <w:rFonts w:ascii="Comic Sans MS" w:hAnsi="Comic Sans MS"/>
        </w:rPr>
        <w:t>Bir canlını yaşayıp çoğalabildiği ortama …</w:t>
      </w:r>
      <w:r w:rsidRPr="00CD11A2">
        <w:rPr>
          <w:rFonts w:ascii="Comic Sans MS" w:hAnsi="Comic Sans MS"/>
          <w:highlight w:val="cyan"/>
        </w:rPr>
        <w:t xml:space="preserve">yaşam alanı… </w:t>
      </w:r>
      <w:r w:rsidRPr="00C82247">
        <w:rPr>
          <w:rFonts w:ascii="Comic Sans MS" w:hAnsi="Comic Sans MS"/>
        </w:rPr>
        <w:t>denir.</w:t>
      </w:r>
    </w:p>
    <w:p w:rsidR="0018581B" w:rsidRDefault="0018581B" w:rsidP="00230DEE">
      <w:pPr>
        <w:pStyle w:val="ListParagraph"/>
        <w:numPr>
          <w:ilvl w:val="0"/>
          <w:numId w:val="1"/>
        </w:numPr>
        <w:spacing w:after="0"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Taş, kağıt ve makas gibi …</w:t>
      </w:r>
      <w:r w:rsidRPr="00CD11A2">
        <w:rPr>
          <w:rFonts w:ascii="Comic Sans MS" w:hAnsi="Comic Sans MS"/>
          <w:highlight w:val="cyan"/>
        </w:rPr>
        <w:t>cansız</w:t>
      </w:r>
      <w:r>
        <w:rPr>
          <w:rFonts w:ascii="Comic Sans MS" w:hAnsi="Comic Sans MS"/>
        </w:rPr>
        <w:t xml:space="preserve">… varlıklardır. </w:t>
      </w:r>
    </w:p>
    <w:p w:rsidR="0018581B" w:rsidRDefault="0018581B" w:rsidP="00230DEE">
      <w:pPr>
        <w:pStyle w:val="ListParagraph"/>
        <w:numPr>
          <w:ilvl w:val="0"/>
          <w:numId w:val="1"/>
        </w:numPr>
        <w:spacing w:after="0"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Tohumlar uygun şartlar oluştuğunda …</w:t>
      </w:r>
      <w:r w:rsidRPr="00CD11A2">
        <w:rPr>
          <w:rFonts w:ascii="Comic Sans MS" w:hAnsi="Comic Sans MS"/>
          <w:highlight w:val="cyan"/>
        </w:rPr>
        <w:t>canlılık</w:t>
      </w:r>
      <w:r>
        <w:rPr>
          <w:rFonts w:ascii="Comic Sans MS" w:hAnsi="Comic Sans MS"/>
        </w:rPr>
        <w:t xml:space="preserve"> özelliği kazanır.</w:t>
      </w:r>
    </w:p>
    <w:p w:rsidR="0018581B" w:rsidRDefault="0018581B" w:rsidP="00230DEE">
      <w:pPr>
        <w:pStyle w:val="ListParagraph"/>
        <w:numPr>
          <w:ilvl w:val="0"/>
          <w:numId w:val="1"/>
        </w:numPr>
        <w:spacing w:after="0" w:line="36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Soba,egzoz ve fabrikalardan çıkan duman </w:t>
      </w:r>
      <w:r w:rsidRPr="00CD11A2">
        <w:rPr>
          <w:rFonts w:ascii="Comic Sans MS" w:hAnsi="Comic Sans MS"/>
          <w:highlight w:val="cyan"/>
        </w:rPr>
        <w:t>hava</w:t>
      </w:r>
      <w:r>
        <w:rPr>
          <w:rFonts w:ascii="Comic Sans MS" w:hAnsi="Comic Sans MS"/>
        </w:rPr>
        <w:t>… kirliliğine sebep olur</w:t>
      </w:r>
    </w:p>
    <w:p w:rsidR="0018581B" w:rsidRPr="00CD11A2" w:rsidRDefault="0018581B" w:rsidP="00230DEE">
      <w:pPr>
        <w:pStyle w:val="ListParagraph"/>
        <w:numPr>
          <w:ilvl w:val="0"/>
          <w:numId w:val="1"/>
        </w:numPr>
        <w:spacing w:after="0" w:line="360" w:lineRule="auto"/>
        <w:rPr>
          <w:rFonts w:ascii="Comic Sans MS" w:hAnsi="Comic Sans MS"/>
        </w:rPr>
      </w:pPr>
      <w:r w:rsidRPr="00CD11A2">
        <w:rPr>
          <w:rFonts w:ascii="Comic Sans MS" w:hAnsi="Comic Sans MS"/>
        </w:rPr>
        <w:t>Hamurun mayalanması, sütün yoğurt olması ……</w:t>
      </w:r>
      <w:r w:rsidRPr="00CD11A2">
        <w:rPr>
          <w:rFonts w:ascii="Comic Sans MS" w:hAnsi="Comic Sans MS"/>
          <w:highlight w:val="cyan"/>
        </w:rPr>
        <w:t>mikroskobik</w:t>
      </w:r>
      <w:r w:rsidRPr="00CD11A2">
        <w:rPr>
          <w:rFonts w:ascii="Comic Sans MS" w:hAnsi="Comic Sans MS"/>
        </w:rPr>
        <w:t xml:space="preserve"> </w:t>
      </w:r>
      <w:r w:rsidRPr="00CD11A2">
        <w:rPr>
          <w:rFonts w:ascii="Comic Sans MS" w:hAnsi="Comic Sans MS"/>
          <w:highlight w:val="cyan"/>
        </w:rPr>
        <w:t>canlıların</w:t>
      </w:r>
      <w:r w:rsidRPr="00CD11A2">
        <w:rPr>
          <w:rFonts w:ascii="Comic Sans MS" w:hAnsi="Comic Sans MS"/>
        </w:rPr>
        <w:t>………sayesinde gerçekleşir.</w:t>
      </w:r>
    </w:p>
    <w:p w:rsidR="0018581B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15-</w:t>
      </w:r>
      <w:r w:rsidRPr="00D438C1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Aşağıdaki cümlelerde verilen bilgiler doğru ise parantezin içine D yanlış ise Y yazınız.( 10 puan )</w:t>
      </w:r>
    </w:p>
    <w:p w:rsidR="0018581B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( _</w:t>
      </w:r>
      <w:r w:rsidRPr="00CD11A2">
        <w:rPr>
          <w:rFonts w:ascii="Comic Sans MS" w:hAnsi="Comic Sans MS"/>
          <w:highlight w:val="cyan"/>
        </w:rPr>
        <w:t>D</w:t>
      </w:r>
      <w:r>
        <w:rPr>
          <w:rFonts w:ascii="Comic Sans MS" w:hAnsi="Comic Sans MS"/>
        </w:rPr>
        <w:t xml:space="preserve">__ ) </w:t>
      </w:r>
      <w:r w:rsidRPr="00D438C1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Bitkiler yapraklarının terlemesi ile boşaltım yaparlar.</w:t>
      </w:r>
      <w:r w:rsidRPr="00D438C1">
        <w:rPr>
          <w:rFonts w:ascii="Comic Sans MS" w:hAnsi="Comic Sans MS"/>
        </w:rPr>
        <w:t xml:space="preserve">             </w:t>
      </w:r>
    </w:p>
    <w:p w:rsidR="0018581B" w:rsidRPr="00D438C1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( _</w:t>
      </w:r>
      <w:r w:rsidRPr="00CD11A2">
        <w:rPr>
          <w:rFonts w:ascii="Comic Sans MS" w:hAnsi="Comic Sans MS"/>
          <w:highlight w:val="cyan"/>
        </w:rPr>
        <w:t>D</w:t>
      </w:r>
      <w:r>
        <w:rPr>
          <w:rFonts w:ascii="Comic Sans MS" w:hAnsi="Comic Sans MS"/>
        </w:rPr>
        <w:t>__ )  Bazı kayaçların ekonomik değeri vardır.</w:t>
      </w:r>
    </w:p>
    <w:p w:rsidR="0018581B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( _</w:t>
      </w:r>
      <w:r w:rsidRPr="00CD11A2">
        <w:rPr>
          <w:rFonts w:ascii="Comic Sans MS" w:hAnsi="Comic Sans MS"/>
          <w:highlight w:val="cyan"/>
        </w:rPr>
        <w:t>Y</w:t>
      </w:r>
      <w:r>
        <w:rPr>
          <w:rFonts w:ascii="Comic Sans MS" w:hAnsi="Comic Sans MS"/>
        </w:rPr>
        <w:t>__ )  Erozyonu önlemek için daha fazla ağaç kesilmelidir</w:t>
      </w:r>
    </w:p>
    <w:p w:rsidR="0018581B" w:rsidRPr="00D438C1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( _</w:t>
      </w:r>
      <w:r w:rsidRPr="00CD11A2">
        <w:rPr>
          <w:rFonts w:ascii="Comic Sans MS" w:hAnsi="Comic Sans MS"/>
          <w:highlight w:val="cyan"/>
        </w:rPr>
        <w:t>Y</w:t>
      </w:r>
      <w:r>
        <w:rPr>
          <w:rFonts w:ascii="Comic Sans MS" w:hAnsi="Comic Sans MS"/>
        </w:rPr>
        <w:t xml:space="preserve">__ ) </w:t>
      </w:r>
      <w:r w:rsidRPr="00D438C1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Hayvanların hepsi et yiyerek beslenirler. </w:t>
      </w:r>
      <w:r w:rsidRPr="00D438C1">
        <w:rPr>
          <w:rFonts w:ascii="Comic Sans MS" w:hAnsi="Comic Sans MS"/>
        </w:rPr>
        <w:t xml:space="preserve">                </w:t>
      </w:r>
    </w:p>
    <w:p w:rsidR="0018581B" w:rsidRPr="00D438C1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( _</w:t>
      </w:r>
      <w:r w:rsidRPr="00CD11A2">
        <w:rPr>
          <w:rFonts w:ascii="Comic Sans MS" w:hAnsi="Comic Sans MS"/>
          <w:highlight w:val="cyan"/>
        </w:rPr>
        <w:t>D</w:t>
      </w:r>
      <w:r>
        <w:rPr>
          <w:rFonts w:ascii="Comic Sans MS" w:hAnsi="Comic Sans MS"/>
        </w:rPr>
        <w:t xml:space="preserve">__ ) </w:t>
      </w:r>
      <w:r w:rsidRPr="00D438C1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Dünya’mızın merkezinde bulanan çekirdek yerçekimin kaynağıdır.</w:t>
      </w:r>
    </w:p>
    <w:p w:rsidR="0018581B" w:rsidRPr="00D438C1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( _</w:t>
      </w:r>
      <w:r w:rsidRPr="00CD11A2">
        <w:rPr>
          <w:rFonts w:ascii="Comic Sans MS" w:hAnsi="Comic Sans MS"/>
          <w:highlight w:val="cyan"/>
        </w:rPr>
        <w:t>Y</w:t>
      </w:r>
      <w:r>
        <w:rPr>
          <w:rFonts w:ascii="Comic Sans MS" w:hAnsi="Comic Sans MS"/>
        </w:rPr>
        <w:t xml:space="preserve">__ ) </w:t>
      </w:r>
      <w:r w:rsidRPr="00D438C1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Hava küre Dünya’nın en sıcak katmanıdır</w:t>
      </w:r>
    </w:p>
    <w:p w:rsidR="0018581B" w:rsidRPr="00D438C1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( _</w:t>
      </w:r>
      <w:r w:rsidRPr="00CD11A2">
        <w:rPr>
          <w:rFonts w:ascii="Comic Sans MS" w:hAnsi="Comic Sans MS"/>
          <w:highlight w:val="cyan"/>
        </w:rPr>
        <w:t>Y</w:t>
      </w:r>
      <w:r>
        <w:rPr>
          <w:rFonts w:ascii="Comic Sans MS" w:hAnsi="Comic Sans MS"/>
        </w:rPr>
        <w:t xml:space="preserve">__ ) </w:t>
      </w:r>
      <w:r w:rsidRPr="00D438C1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Uçabilmek bütün canlıların ortak özelliklerinden biridir.</w:t>
      </w:r>
    </w:p>
    <w:p w:rsidR="0018581B" w:rsidRPr="00D438C1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( _</w:t>
      </w:r>
      <w:r w:rsidRPr="00CD11A2">
        <w:rPr>
          <w:rFonts w:ascii="Comic Sans MS" w:hAnsi="Comic Sans MS"/>
          <w:highlight w:val="cyan"/>
        </w:rPr>
        <w:t>Y</w:t>
      </w:r>
      <w:r>
        <w:rPr>
          <w:rFonts w:ascii="Comic Sans MS" w:hAnsi="Comic Sans MS"/>
        </w:rPr>
        <w:t xml:space="preserve">__ ) </w:t>
      </w:r>
      <w:r w:rsidRPr="00D438C1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Rüzgar,yağmur ve kar yağışı ağır kürede gerçekleşen olaylardır.</w:t>
      </w:r>
    </w:p>
    <w:p w:rsidR="0018581B" w:rsidRPr="00D438C1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( _</w:t>
      </w:r>
      <w:r w:rsidRPr="00CD11A2">
        <w:rPr>
          <w:rFonts w:ascii="Comic Sans MS" w:hAnsi="Comic Sans MS"/>
          <w:highlight w:val="cyan"/>
        </w:rPr>
        <w:t>Y</w:t>
      </w:r>
      <w:r>
        <w:rPr>
          <w:rFonts w:ascii="Comic Sans MS" w:hAnsi="Comic Sans MS"/>
        </w:rPr>
        <w:t xml:space="preserve">__ ) </w:t>
      </w:r>
      <w:r w:rsidRPr="00D438C1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Bütün mikroskobik canlılar çok zararlıdır.</w:t>
      </w:r>
    </w:p>
    <w:p w:rsidR="0018581B" w:rsidRDefault="0018581B" w:rsidP="00230DE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( _</w:t>
      </w:r>
      <w:r w:rsidRPr="00CD11A2">
        <w:rPr>
          <w:rFonts w:ascii="Comic Sans MS" w:hAnsi="Comic Sans MS"/>
          <w:highlight w:val="cyan"/>
        </w:rPr>
        <w:t>Y</w:t>
      </w:r>
      <w:r>
        <w:rPr>
          <w:rFonts w:ascii="Comic Sans MS" w:hAnsi="Comic Sans MS"/>
        </w:rPr>
        <w:t>_ )  Yeryüzünde karaların kapladığı alan suların alanından daha fazladır.</w:t>
      </w:r>
    </w:p>
    <w:p w:rsidR="0018581B" w:rsidRPr="00AA1782" w:rsidRDefault="0018581B" w:rsidP="0040243C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Hepinize başarılar dilerim..                                           </w:t>
      </w:r>
    </w:p>
    <w:sectPr w:rsidR="0018581B" w:rsidRPr="00AA1782" w:rsidSect="0040243C">
      <w:headerReference w:type="default" r:id="rId17"/>
      <w:pgSz w:w="16838" w:h="11906" w:orient="landscape"/>
      <w:pgMar w:top="568" w:right="454" w:bottom="284" w:left="454" w:header="397" w:footer="709" w:gutter="0"/>
      <w:cols w:num="2" w:space="394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581B" w:rsidRDefault="0018581B" w:rsidP="00AA1782">
      <w:pPr>
        <w:spacing w:after="0" w:line="240" w:lineRule="auto"/>
      </w:pPr>
      <w:r>
        <w:separator/>
      </w:r>
    </w:p>
  </w:endnote>
  <w:endnote w:type="continuationSeparator" w:id="0">
    <w:p w:rsidR="0018581B" w:rsidRDefault="0018581B" w:rsidP="00AA17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581B" w:rsidRDefault="0018581B" w:rsidP="00AA1782">
      <w:pPr>
        <w:spacing w:after="0" w:line="240" w:lineRule="auto"/>
      </w:pPr>
      <w:r>
        <w:separator/>
      </w:r>
    </w:p>
  </w:footnote>
  <w:footnote w:type="continuationSeparator" w:id="0">
    <w:p w:rsidR="0018581B" w:rsidRDefault="0018581B" w:rsidP="00AA17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581B" w:rsidRPr="00AA1782" w:rsidRDefault="0018581B">
    <w:pPr>
      <w:pStyle w:val="Header"/>
      <w:rPr>
        <w:rFonts w:ascii="Comic Sans MS" w:hAnsi="Comic Sans MS"/>
      </w:rPr>
    </w:pPr>
    <w:r>
      <w:rPr>
        <w:rFonts w:ascii="Comic Sans MS" w:hAnsi="Comic Sans MS"/>
      </w:rPr>
      <w:t>ADI:</w:t>
    </w:r>
    <w:r>
      <w:rPr>
        <w:rFonts w:ascii="Comic Sans MS" w:hAnsi="Comic Sans MS"/>
      </w:rPr>
      <w:tab/>
    </w:r>
    <w:r>
      <w:rPr>
        <w:rFonts w:ascii="Comic Sans MS" w:hAnsi="Comic Sans MS"/>
      </w:rPr>
      <w:tab/>
      <w:t>NO:</w:t>
    </w:r>
    <w:r>
      <w:rPr>
        <w:rFonts w:ascii="Comic Sans MS" w:hAnsi="Comic Sans MS"/>
      </w:rPr>
      <w:tab/>
    </w:r>
    <w:r>
      <w:rPr>
        <w:rFonts w:ascii="Comic Sans MS" w:hAnsi="Comic Sans MS"/>
      </w:rPr>
      <w:tab/>
    </w:r>
    <w:r>
      <w:rPr>
        <w:rFonts w:ascii="Comic Sans MS" w:hAnsi="Comic Sans MS"/>
      </w:rPr>
      <w:tab/>
    </w:r>
    <w:r>
      <w:rPr>
        <w:rFonts w:ascii="Comic Sans MS" w:hAnsi="Comic Sans MS"/>
      </w:rPr>
      <w:tab/>
    </w:r>
    <w:r>
      <w:rPr>
        <w:rFonts w:ascii="Comic Sans MS" w:hAnsi="Comic Sans MS"/>
      </w:rPr>
      <w:tab/>
    </w:r>
    <w:r>
      <w:rPr>
        <w:rFonts w:ascii="Comic Sans MS" w:hAnsi="Comic Sans MS"/>
      </w:rPr>
      <w:tab/>
    </w:r>
    <w:r>
      <w:rPr>
        <w:rFonts w:ascii="Comic Sans MS" w:hAnsi="Comic Sans MS"/>
      </w:rPr>
      <w:tab/>
    </w:r>
    <w:r>
      <w:rPr>
        <w:rFonts w:ascii="Comic Sans MS" w:hAnsi="Comic Sans MS"/>
      </w:rPr>
      <w:tab/>
      <w:t>PUAN: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A672D3"/>
    <w:multiLevelType w:val="hybridMultilevel"/>
    <w:tmpl w:val="24BE0742"/>
    <w:lvl w:ilvl="0" w:tplc="C568AE3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A1782"/>
    <w:rsid w:val="00123C4A"/>
    <w:rsid w:val="001327AB"/>
    <w:rsid w:val="0015223A"/>
    <w:rsid w:val="0018581B"/>
    <w:rsid w:val="001C22BF"/>
    <w:rsid w:val="002028D7"/>
    <w:rsid w:val="0020615C"/>
    <w:rsid w:val="00230DEE"/>
    <w:rsid w:val="00285AFC"/>
    <w:rsid w:val="00311AE7"/>
    <w:rsid w:val="00312379"/>
    <w:rsid w:val="003927DD"/>
    <w:rsid w:val="0040243C"/>
    <w:rsid w:val="00455379"/>
    <w:rsid w:val="004669E5"/>
    <w:rsid w:val="004733B2"/>
    <w:rsid w:val="004952CE"/>
    <w:rsid w:val="004C138B"/>
    <w:rsid w:val="00561B59"/>
    <w:rsid w:val="005906FA"/>
    <w:rsid w:val="00660FFD"/>
    <w:rsid w:val="00662DA8"/>
    <w:rsid w:val="006D063F"/>
    <w:rsid w:val="006D3245"/>
    <w:rsid w:val="006D5A92"/>
    <w:rsid w:val="00736A35"/>
    <w:rsid w:val="00740984"/>
    <w:rsid w:val="007C6A46"/>
    <w:rsid w:val="007F1A9F"/>
    <w:rsid w:val="008A65EA"/>
    <w:rsid w:val="008C463F"/>
    <w:rsid w:val="00931C18"/>
    <w:rsid w:val="0097180B"/>
    <w:rsid w:val="009C69F4"/>
    <w:rsid w:val="009E4DE4"/>
    <w:rsid w:val="00AA1782"/>
    <w:rsid w:val="00AA7130"/>
    <w:rsid w:val="00AB30F6"/>
    <w:rsid w:val="00AF03E1"/>
    <w:rsid w:val="00B35BA3"/>
    <w:rsid w:val="00B652E6"/>
    <w:rsid w:val="00C42EF6"/>
    <w:rsid w:val="00C47531"/>
    <w:rsid w:val="00C82247"/>
    <w:rsid w:val="00CD11A2"/>
    <w:rsid w:val="00CF24E8"/>
    <w:rsid w:val="00D0664C"/>
    <w:rsid w:val="00D11D02"/>
    <w:rsid w:val="00D14F80"/>
    <w:rsid w:val="00D438C1"/>
    <w:rsid w:val="00D84641"/>
    <w:rsid w:val="00F349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0984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AA17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A1782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AA17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A1782"/>
    <w:rPr>
      <w:rFonts w:cs="Times New Roman"/>
    </w:rPr>
  </w:style>
  <w:style w:type="table" w:styleId="TableGrid">
    <w:name w:val="Table Grid"/>
    <w:basedOn w:val="TableNormal"/>
    <w:uiPriority w:val="99"/>
    <w:rsid w:val="007C6A46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6D06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D063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40243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4</Pages>
  <Words>1721</Words>
  <Characters>9815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Kılıçarslan İlkokulu 4/B Sınıfı Fen Bilgisi Dersi 2</dc:title>
  <dc:subject/>
  <dc:creator>bilal</dc:creator>
  <cp:keywords/>
  <dc:description/>
  <cp:lastModifiedBy>fatih</cp:lastModifiedBy>
  <cp:revision>3</cp:revision>
  <dcterms:created xsi:type="dcterms:W3CDTF">2014-04-18T06:35:00Z</dcterms:created>
  <dcterms:modified xsi:type="dcterms:W3CDTF">2014-04-18T06:37:00Z</dcterms:modified>
</cp:coreProperties>
</file>