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370"/>
        <w:tblW w:w="10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8803"/>
      </w:tblGrid>
      <w:tr w:rsidR="009C7417" w:rsidRPr="00B53E0C" w:rsidTr="00655476">
        <w:trPr>
          <w:trHeight w:val="423"/>
        </w:trPr>
        <w:tc>
          <w:tcPr>
            <w:tcW w:w="2088" w:type="dxa"/>
            <w:vMerge w:val="restart"/>
          </w:tcPr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5" o:spid="_x0000_s1026" type="#_x0000_t75" style="position:absolute;left:0;text-align:left;margin-left:15.6pt;margin-top:6.55pt;width:67pt;height:54.75pt;z-index:-251673088;visibility:visible">
                  <v:imagedata r:id="rId4" o:title=""/>
                </v:shape>
              </w:pict>
            </w:r>
          </w:p>
        </w:tc>
        <w:tc>
          <w:tcPr>
            <w:tcW w:w="8803" w:type="dxa"/>
          </w:tcPr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………….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 İLKOKULU</w:t>
            </w:r>
          </w:p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1C6745">
              <w:rPr>
                <w:rFonts w:ascii="Comic Sans MS" w:hAnsi="Comic Sans MS"/>
                <w:b/>
                <w:sz w:val="16"/>
                <w:szCs w:val="16"/>
              </w:rPr>
              <w:t>201</w:t>
            </w:r>
            <w:r>
              <w:rPr>
                <w:rFonts w:ascii="Comic Sans MS" w:hAnsi="Comic Sans MS"/>
                <w:b/>
                <w:sz w:val="16"/>
                <w:szCs w:val="16"/>
              </w:rPr>
              <w:t>..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 – 201</w:t>
            </w:r>
            <w:r>
              <w:rPr>
                <w:rFonts w:ascii="Comic Sans MS" w:hAnsi="Comic Sans MS"/>
                <w:b/>
                <w:sz w:val="16"/>
                <w:szCs w:val="16"/>
              </w:rPr>
              <w:t>…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 EĞİTİM ÖĞRETİM YILI</w:t>
            </w:r>
          </w:p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4/A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 SINIFI </w:t>
            </w:r>
            <w:r>
              <w:rPr>
                <w:rFonts w:ascii="Comic Sans MS" w:hAnsi="Comic Sans MS"/>
                <w:b/>
                <w:sz w:val="16"/>
                <w:szCs w:val="16"/>
              </w:rPr>
              <w:t>FEN ve TEKNOLOJİ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 DERSİ II. DÖNEM I</w:t>
            </w:r>
            <w:r>
              <w:rPr>
                <w:rFonts w:ascii="Comic Sans MS" w:hAnsi="Comic Sans MS"/>
                <w:b/>
                <w:sz w:val="16"/>
                <w:szCs w:val="16"/>
              </w:rPr>
              <w:t>I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>. YAZILI</w:t>
            </w:r>
          </w:p>
        </w:tc>
      </w:tr>
      <w:tr w:rsidR="009C7417" w:rsidRPr="00B53E0C" w:rsidTr="00655476">
        <w:trPr>
          <w:trHeight w:val="274"/>
        </w:trPr>
        <w:tc>
          <w:tcPr>
            <w:tcW w:w="2088" w:type="dxa"/>
            <w:vMerge/>
          </w:tcPr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8803" w:type="dxa"/>
            <w:vAlign w:val="center"/>
          </w:tcPr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rPr>
                <w:rFonts w:ascii="Comic Sans MS" w:hAnsi="Comic Sans MS"/>
                <w:b/>
                <w:sz w:val="16"/>
                <w:szCs w:val="16"/>
              </w:rPr>
            </w:pP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Adı Soyadı  :                                               Numara  :                                               </w:t>
            </w:r>
          </w:p>
        </w:tc>
      </w:tr>
      <w:tr w:rsidR="009C7417" w:rsidRPr="00B53E0C" w:rsidTr="00655476">
        <w:trPr>
          <w:trHeight w:val="304"/>
        </w:trPr>
        <w:tc>
          <w:tcPr>
            <w:tcW w:w="2088" w:type="dxa"/>
            <w:vMerge/>
          </w:tcPr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8803" w:type="dxa"/>
            <w:vAlign w:val="center"/>
          </w:tcPr>
          <w:p w:rsidR="009C7417" w:rsidRPr="001C6745" w:rsidRDefault="009C7417" w:rsidP="005F11A2">
            <w:pPr>
              <w:tabs>
                <w:tab w:val="center" w:pos="4536"/>
                <w:tab w:val="right" w:pos="9072"/>
              </w:tabs>
              <w:rPr>
                <w:rFonts w:ascii="Comic Sans MS" w:hAnsi="Comic Sans MS"/>
                <w:b/>
                <w:sz w:val="16"/>
                <w:szCs w:val="16"/>
              </w:rPr>
            </w:pPr>
            <w:r w:rsidRPr="001C6745">
              <w:rPr>
                <w:rFonts w:ascii="Comic Sans MS" w:hAnsi="Comic Sans MS"/>
                <w:b/>
                <w:sz w:val="16"/>
                <w:szCs w:val="16"/>
              </w:rPr>
              <w:t xml:space="preserve">Tarih        :                </w:t>
            </w:r>
            <w:r>
              <w:rPr>
                <w:rFonts w:ascii="Comic Sans MS" w:hAnsi="Comic Sans MS"/>
                <w:b/>
                <w:sz w:val="16"/>
                <w:szCs w:val="16"/>
              </w:rPr>
              <w:t xml:space="preserve">                               </w:t>
            </w:r>
            <w:r w:rsidRPr="001C6745">
              <w:rPr>
                <w:rFonts w:ascii="Comic Sans MS" w:hAnsi="Comic Sans MS"/>
                <w:b/>
                <w:sz w:val="16"/>
                <w:szCs w:val="16"/>
              </w:rPr>
              <w:t>Not      :</w:t>
            </w:r>
          </w:p>
        </w:tc>
      </w:tr>
    </w:tbl>
    <w:p w:rsidR="009C7417" w:rsidRDefault="009C7417"/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  <w:r w:rsidRPr="004B18C4">
        <w:rPr>
          <w:rFonts w:ascii="Comic Sans MS" w:hAnsi="Comic Sans MS"/>
          <w:b/>
          <w:sz w:val="20"/>
          <w:szCs w:val="20"/>
        </w:rPr>
        <w:t>SORULAR</w:t>
      </w: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  <w:r w:rsidRPr="0050766F">
        <w:rPr>
          <w:rFonts w:ascii="Comic Sans MS" w:hAnsi="Comic Sans MS"/>
          <w:b/>
          <w:sz w:val="18"/>
          <w:szCs w:val="20"/>
        </w:rPr>
        <w:t>A. “Gezegenimiz Dünya” ünitesi ile ilgili aşağıda verilen kavram haritasını tamamlayınız.(16 Puan)</w:t>
      </w:r>
    </w:p>
    <w:p w:rsidR="009C7417" w:rsidRPr="000E047B" w:rsidRDefault="009C7417" w:rsidP="004B18C4">
      <w:pPr>
        <w:jc w:val="center"/>
        <w:rPr>
          <w:rFonts w:ascii="Comic Sans MS" w:hAnsi="Comic Sans MS"/>
          <w:i/>
          <w:sz w:val="18"/>
          <w:szCs w:val="20"/>
        </w:rPr>
      </w:pPr>
      <w:r>
        <w:pict>
          <v:shape id="Resim 10" o:spid="_x0000_s1027" type="#_x0000_t75" style="position:absolute;left:0;text-align:left;margin-left:.15pt;margin-top:-.05pt;width:537.75pt;height:333pt;z-index:-251644416;visibility:visible">
            <v:imagedata r:id="rId5" o:title=""/>
          </v:shape>
        </w:pict>
      </w:r>
      <w:r w:rsidRPr="000E047B">
        <w:rPr>
          <w:rFonts w:ascii="Comic Sans MS" w:hAnsi="Comic Sans MS"/>
          <w:i/>
          <w:sz w:val="18"/>
          <w:szCs w:val="20"/>
        </w:rPr>
        <w:t>( Ağır Küre – Denizler – Maden – Kayaçlar – Taşlar – Ateş Küre – Göller – Ağaçlar – Su Küre – Atmosfer )</w:t>
      </w: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20"/>
          <w:szCs w:val="20"/>
        </w:rPr>
        <w:sectPr w:rsidR="009C7417" w:rsidSect="00EB5BD8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9C7417" w:rsidRDefault="009C7417" w:rsidP="004B18C4">
      <w:pPr>
        <w:rPr>
          <w:rFonts w:ascii="Comic Sans MS" w:hAnsi="Comic Sans MS"/>
          <w:b/>
          <w:sz w:val="18"/>
          <w:szCs w:val="20"/>
        </w:rPr>
      </w:pPr>
    </w:p>
    <w:p w:rsidR="009C7417" w:rsidRPr="00D621CD" w:rsidRDefault="009C7417" w:rsidP="004B18C4">
      <w:pPr>
        <w:rPr>
          <w:rFonts w:ascii="Comic Sans MS" w:hAnsi="Comic Sans MS"/>
          <w:b/>
          <w:sz w:val="18"/>
          <w:szCs w:val="20"/>
        </w:rPr>
      </w:pPr>
      <w:r w:rsidRPr="00D621CD">
        <w:rPr>
          <w:rFonts w:ascii="Comic Sans MS" w:hAnsi="Comic Sans MS"/>
          <w:b/>
          <w:sz w:val="18"/>
          <w:szCs w:val="20"/>
        </w:rPr>
        <w:t>B. Aşağıda verilen boşlukları uygun olan sözcükler ile tamamlayınız.</w:t>
      </w:r>
      <w:r>
        <w:rPr>
          <w:rFonts w:ascii="Comic Sans MS" w:hAnsi="Comic Sans MS"/>
          <w:b/>
          <w:sz w:val="18"/>
          <w:szCs w:val="20"/>
        </w:rPr>
        <w:t xml:space="preserve"> (16 Puan)</w:t>
      </w:r>
    </w:p>
    <w:p w:rsidR="009C7417" w:rsidRPr="000E047B" w:rsidRDefault="009C7417" w:rsidP="000E047B">
      <w:pPr>
        <w:jc w:val="center"/>
        <w:rPr>
          <w:rFonts w:ascii="Comic Sans MS" w:hAnsi="Comic Sans MS"/>
          <w:i/>
          <w:sz w:val="18"/>
          <w:szCs w:val="20"/>
        </w:rPr>
      </w:pPr>
      <w:r w:rsidRPr="000E047B">
        <w:rPr>
          <w:rFonts w:ascii="Comic Sans MS" w:hAnsi="Comic Sans MS"/>
          <w:i/>
          <w:sz w:val="18"/>
          <w:szCs w:val="20"/>
        </w:rPr>
        <w:t>( Mikroskobik – Teleskop – Küre – İnsan</w:t>
      </w:r>
      <w:r>
        <w:rPr>
          <w:rFonts w:ascii="Comic Sans MS" w:hAnsi="Comic Sans MS"/>
          <w:i/>
          <w:sz w:val="18"/>
          <w:szCs w:val="20"/>
        </w:rPr>
        <w:t xml:space="preserve"> – Yumurta - Üçgen – Uydular – Ero</w:t>
      </w:r>
      <w:r w:rsidRPr="000E047B">
        <w:rPr>
          <w:rFonts w:ascii="Comic Sans MS" w:hAnsi="Comic Sans MS"/>
          <w:i/>
          <w:sz w:val="18"/>
          <w:szCs w:val="20"/>
        </w:rPr>
        <w:t>zyon – Ufuk – Hayvanlar )</w:t>
      </w:r>
    </w:p>
    <w:p w:rsidR="009C7417" w:rsidRPr="00F2339F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 w:rsidRPr="00F2339F">
        <w:rPr>
          <w:rFonts w:ascii="Comic Sans MS" w:hAnsi="Comic Sans MS"/>
          <w:sz w:val="18"/>
          <w:szCs w:val="20"/>
        </w:rPr>
        <w:t>Dünyamız   _____ şeklindedir.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 w:rsidRPr="00F2339F">
        <w:rPr>
          <w:rFonts w:ascii="Comic Sans MS" w:hAnsi="Comic Sans MS"/>
          <w:sz w:val="18"/>
          <w:szCs w:val="20"/>
        </w:rPr>
        <w:t>Deniz ile gökyüzünü ayıran çizgiye ________ çizgisi adı verilir.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>
        <w:rPr>
          <w:rFonts w:ascii="Comic Sans MS" w:hAnsi="Comic Sans MS"/>
          <w:sz w:val="18"/>
          <w:szCs w:val="20"/>
        </w:rPr>
        <w:t>Toprağın su ve rüzgar gibi etkilerle sürüklenip taşınmasına __________ denir.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>
        <w:rPr>
          <w:rFonts w:ascii="Comic Sans MS" w:hAnsi="Comic Sans MS"/>
          <w:sz w:val="18"/>
          <w:szCs w:val="20"/>
        </w:rPr>
        <w:t>Dünyanın şekli ile ilgili gözlemler  ____________ icat edildikten sonra daha bilimsellik kazandı.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>
        <w:rPr>
          <w:rFonts w:ascii="Comic Sans MS" w:hAnsi="Comic Sans MS"/>
          <w:sz w:val="18"/>
          <w:szCs w:val="20"/>
        </w:rPr>
        <w:t>Günümüzde  __________  aracılığı ile dünyamızın fotoğrafları çekilebilmektedir.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>
        <w:rPr>
          <w:rFonts w:ascii="Comic Sans MS" w:hAnsi="Comic Sans MS"/>
          <w:sz w:val="18"/>
          <w:szCs w:val="20"/>
        </w:rPr>
        <w:t>Uyku halindeki canlılara; tohum ve _______  örnek verilebilir.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>
        <w:rPr>
          <w:rFonts w:ascii="Comic Sans MS" w:hAnsi="Comic Sans MS"/>
          <w:sz w:val="18"/>
          <w:szCs w:val="20"/>
        </w:rPr>
        <w:t xml:space="preserve">Sütün yoğurda dönüşmesini ___________ canlılar 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>
        <w:rPr>
          <w:rFonts w:ascii="Comic Sans MS" w:hAnsi="Comic Sans MS"/>
          <w:sz w:val="18"/>
          <w:szCs w:val="20"/>
        </w:rPr>
        <w:t>sağlar.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B18C4">
        <w:rPr>
          <w:rFonts w:ascii="Comic Sans MS" w:hAnsi="Comic Sans MS"/>
          <w:color w:val="00B050"/>
          <w:sz w:val="36"/>
          <w:szCs w:val="36"/>
        </w:rPr>
        <w:sym w:font="Wingdings" w:char="F040"/>
      </w:r>
      <w:r>
        <w:rPr>
          <w:rFonts w:ascii="Comic Sans MS" w:hAnsi="Comic Sans MS"/>
          <w:sz w:val="18"/>
          <w:szCs w:val="20"/>
        </w:rPr>
        <w:t>____________ çevre kirliliğinin en büyük nedenidir.</w:t>
      </w:r>
    </w:p>
    <w:p w:rsidR="009C7417" w:rsidRDefault="009C7417" w:rsidP="004B18C4">
      <w:pPr>
        <w:rPr>
          <w:rFonts w:ascii="Comic Sans MS" w:hAnsi="Comic Sans MS"/>
          <w:b/>
          <w:sz w:val="18"/>
          <w:szCs w:val="20"/>
        </w:rPr>
      </w:pPr>
    </w:p>
    <w:p w:rsidR="009C7417" w:rsidRPr="0040536A" w:rsidRDefault="009C7417" w:rsidP="004B18C4">
      <w:pPr>
        <w:rPr>
          <w:rFonts w:ascii="Comic Sans MS" w:hAnsi="Comic Sans MS"/>
          <w:b/>
          <w:sz w:val="18"/>
          <w:szCs w:val="20"/>
        </w:rPr>
      </w:pPr>
      <w:r w:rsidRPr="0040536A">
        <w:rPr>
          <w:rFonts w:ascii="Comic Sans MS" w:hAnsi="Comic Sans MS"/>
          <w:b/>
          <w:sz w:val="18"/>
          <w:szCs w:val="20"/>
        </w:rPr>
        <w:t>C. Aşağıda verilen cümlel</w:t>
      </w:r>
      <w:r>
        <w:rPr>
          <w:rFonts w:ascii="Comic Sans MS" w:hAnsi="Comic Sans MS"/>
          <w:b/>
          <w:sz w:val="18"/>
          <w:szCs w:val="20"/>
        </w:rPr>
        <w:t>erde, doğru olananın başına ”D”</w:t>
      </w:r>
      <w:r w:rsidRPr="0040536A">
        <w:rPr>
          <w:rFonts w:ascii="Comic Sans MS" w:hAnsi="Comic Sans MS"/>
          <w:b/>
          <w:sz w:val="18"/>
          <w:szCs w:val="20"/>
        </w:rPr>
        <w:t>, yanlış olanın başına “Y”  koyunuz.</w:t>
      </w:r>
      <w:r>
        <w:rPr>
          <w:rFonts w:ascii="Comic Sans MS" w:hAnsi="Comic Sans MS"/>
          <w:b/>
          <w:sz w:val="18"/>
          <w:szCs w:val="20"/>
        </w:rPr>
        <w:t xml:space="preserve"> (15 Puan)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Dünyamızın  ünü sular oluşturur.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Araçlardan çıkan egsoz dumanları çevre kirliliğine neden olmaz.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Demir madenlere örnek olarak verilebilir.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Yerkürenin yapısındaki değişimleri inceleyen bilim dalına </w:t>
      </w:r>
      <w:r w:rsidRPr="0040536A">
        <w:rPr>
          <w:rFonts w:ascii="Comic Sans MS" w:hAnsi="Comic Sans MS"/>
          <w:i/>
          <w:sz w:val="18"/>
          <w:szCs w:val="20"/>
        </w:rPr>
        <w:t>jeolog</w:t>
      </w:r>
      <w:r>
        <w:rPr>
          <w:rFonts w:ascii="Comic Sans MS" w:hAnsi="Comic Sans MS"/>
          <w:sz w:val="18"/>
          <w:szCs w:val="20"/>
        </w:rPr>
        <w:t xml:space="preserve"> denir.</w:t>
      </w:r>
    </w:p>
    <w:p w:rsidR="009C7417" w:rsidRPr="0040536A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Dünyamızın en sıcak katmanı </w:t>
      </w:r>
      <w:r w:rsidRPr="002E02A8">
        <w:rPr>
          <w:rFonts w:ascii="Comic Sans MS" w:hAnsi="Comic Sans MS"/>
          <w:i/>
          <w:sz w:val="18"/>
          <w:szCs w:val="20"/>
        </w:rPr>
        <w:t>ateş küre</w:t>
      </w:r>
      <w:r>
        <w:rPr>
          <w:rFonts w:ascii="Comic Sans MS" w:hAnsi="Comic Sans MS"/>
          <w:sz w:val="18"/>
          <w:szCs w:val="20"/>
        </w:rPr>
        <w:t>dir.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Mikroskobik canlıları gözümüz ile göremeyiz.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Bazı canlılar solunum yapmaz.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Kaktüs bitkisinin doğal yaşam alanı çöllerdir.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Tohumların canlanabilmesi için uygun sıcaklık ve nem gereklidir.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Mikroskobik canlıların hepsi yararlıdır.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Akvaryum ve kuş kafesi </w:t>
      </w:r>
      <w:r w:rsidRPr="003F4D04">
        <w:rPr>
          <w:rFonts w:ascii="Comic Sans MS" w:hAnsi="Comic Sans MS"/>
          <w:i/>
          <w:sz w:val="18"/>
          <w:szCs w:val="20"/>
        </w:rPr>
        <w:t>doğal</w:t>
      </w:r>
      <w:r>
        <w:rPr>
          <w:rFonts w:ascii="Comic Sans MS" w:hAnsi="Comic Sans MS"/>
          <w:sz w:val="18"/>
          <w:szCs w:val="20"/>
        </w:rPr>
        <w:t xml:space="preserve"> yaşam alanlarıdır.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Canlıların neslini devam ettirebilmesi için üremeleri gerekir.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Canlıların yaşadıkları alanları ve yaşayılarını inceleyen bilim insanına biyolog adı verilir.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Göl doğal bir yaşam alanıdır.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 w:rsidRPr="0040536A">
        <w:rPr>
          <w:rFonts w:ascii="Comic Sans MS" w:hAnsi="Comic Sans MS"/>
          <w:b/>
          <w:color w:val="FF0000"/>
          <w:sz w:val="22"/>
          <w:szCs w:val="20"/>
        </w:rPr>
        <w:t>[   ]</w:t>
      </w:r>
      <w:r>
        <w:rPr>
          <w:rFonts w:ascii="Comic Sans MS" w:hAnsi="Comic Sans MS"/>
          <w:sz w:val="18"/>
          <w:szCs w:val="20"/>
        </w:rPr>
        <w:t xml:space="preserve"> Eski insanlar dünyamızı düz bir tepsiye benzetmişlerdir.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</w:p>
    <w:p w:rsidR="009C7417" w:rsidRDefault="009C7417" w:rsidP="004B18C4">
      <w:pPr>
        <w:rPr>
          <w:rFonts w:ascii="Comic Sans MS" w:hAnsi="Comic Sans MS"/>
          <w:b/>
          <w:sz w:val="18"/>
          <w:szCs w:val="20"/>
        </w:rPr>
        <w:sectPr w:rsidR="009C7417" w:rsidSect="00FE7F92">
          <w:type w:val="continuous"/>
          <w:pgSz w:w="11906" w:h="16838"/>
          <w:pgMar w:top="567" w:right="567" w:bottom="567" w:left="567" w:header="709" w:footer="709" w:gutter="0"/>
          <w:cols w:num="2" w:sep="1" w:space="709"/>
          <w:docGrid w:linePitch="360"/>
        </w:sectPr>
      </w:pPr>
    </w:p>
    <w:p w:rsidR="009C7417" w:rsidRPr="003C63CF" w:rsidRDefault="009C7417" w:rsidP="004B18C4">
      <w:pPr>
        <w:rPr>
          <w:rFonts w:ascii="Comic Sans MS" w:hAnsi="Comic Sans MS"/>
          <w:b/>
          <w:sz w:val="18"/>
          <w:szCs w:val="20"/>
        </w:rPr>
      </w:pPr>
      <w:r>
        <w:pict>
          <v:line id="Düz Bağlayıcı 1" o:spid="_x0000_s1028" style="position:absolute;z-index:251671040;visibility:visible" from="267.9pt,1.6pt" to="267.9pt,2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" strokecolor="#363636"/>
        </w:pict>
      </w:r>
      <w:r w:rsidRPr="003C63CF">
        <w:rPr>
          <w:rFonts w:ascii="Comic Sans MS" w:hAnsi="Comic Sans MS"/>
          <w:b/>
          <w:sz w:val="18"/>
          <w:szCs w:val="20"/>
        </w:rPr>
        <w:t xml:space="preserve">D. Aşağıda verilen </w:t>
      </w:r>
      <w:r>
        <w:rPr>
          <w:rFonts w:ascii="Comic Sans MS" w:hAnsi="Comic Sans MS"/>
          <w:b/>
          <w:sz w:val="18"/>
          <w:szCs w:val="20"/>
        </w:rPr>
        <w:t xml:space="preserve"> maddeleri tamamlayınız. (10 Puan)                  E. Aşağıda verilen soruyu yanıtlayınız. (13 Puan)                         </w:t>
      </w:r>
    </w:p>
    <w:p w:rsidR="009C7417" w:rsidRDefault="009C7417" w:rsidP="004B18C4">
      <w:pPr>
        <w:rPr>
          <w:rFonts w:ascii="Comic Sans MS" w:hAnsi="Comic Sans MS"/>
          <w:sz w:val="18"/>
          <w:szCs w:val="20"/>
        </w:rPr>
      </w:pPr>
      <w: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8" o:spid="_x0000_s1029" type="#_x0000_t62" style="position:absolute;margin-left:61.65pt;margin-top:2.6pt;width:193.5pt;height:196.5pt;z-index:2516454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" adj="-1701,8988" strokecolor="#ffc000" strokeweight="2pt">
            <v:textbox>
              <w:txbxContent>
                <w:p w:rsidR="009C7417" w:rsidRDefault="009C7417" w:rsidP="00D621CD">
                  <w:pPr>
                    <w:rPr>
                      <w:rFonts w:ascii="Comic Sans MS" w:hAnsi="Comic Sans MS"/>
                      <w:b/>
                      <w:sz w:val="18"/>
                      <w:szCs w:val="18"/>
                    </w:rPr>
                  </w:pPr>
                </w:p>
                <w:p w:rsidR="009C7417" w:rsidRPr="00655476" w:rsidRDefault="009C7417" w:rsidP="00D621CD">
                  <w:pPr>
                    <w:rPr>
                      <w:rFonts w:ascii="Comic Sans MS" w:hAnsi="Comic Sans MS"/>
                      <w:b/>
                      <w:sz w:val="18"/>
                      <w:szCs w:val="18"/>
                    </w:rPr>
                  </w:pPr>
                  <w:r w:rsidRPr="00655476">
                    <w:rPr>
                      <w:rFonts w:ascii="Comic Sans MS" w:hAnsi="Comic Sans MS"/>
                      <w:b/>
                      <w:sz w:val="18"/>
                      <w:szCs w:val="18"/>
                    </w:rPr>
                    <w:t>Ben bir canlıyım. Çünkü,</w:t>
                  </w:r>
                </w:p>
                <w:p w:rsidR="009C7417" w:rsidRDefault="009C7417" w:rsidP="00D621CD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  <w:p w:rsidR="009C7417" w:rsidRDefault="009C7417" w:rsidP="00D621CD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FE7F92"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sym w:font="Wingdings" w:char="F05D"/>
                  </w:r>
                  <w:r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18"/>
                      <w:szCs w:val="18"/>
                    </w:rPr>
                    <w:t>Solunum yaparım.</w:t>
                  </w:r>
                </w:p>
                <w:p w:rsidR="009C7417" w:rsidRDefault="009C7417" w:rsidP="00D621CD">
                  <w:pPr>
                    <w:spacing w:before="240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FE7F92"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sym w:font="Wingdings" w:char="F05D"/>
                  </w:r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</w:p>
                <w:p w:rsidR="009C7417" w:rsidRPr="00FE7F92" w:rsidRDefault="009C7417" w:rsidP="00D621CD">
                  <w:pPr>
                    <w:spacing w:before="240"/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</w:pPr>
                  <w:r w:rsidRPr="00FE7F92"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sym w:font="Wingdings" w:char="F05D"/>
                  </w:r>
                </w:p>
                <w:p w:rsidR="009C7417" w:rsidRPr="00FE7F92" w:rsidRDefault="009C7417" w:rsidP="00D621CD">
                  <w:pPr>
                    <w:spacing w:before="240"/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</w:pPr>
                  <w:r w:rsidRPr="00FE7F92"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sym w:font="Wingdings" w:char="F05D"/>
                  </w:r>
                </w:p>
                <w:p w:rsidR="009C7417" w:rsidRPr="00FE7F92" w:rsidRDefault="009C7417" w:rsidP="00D621CD">
                  <w:pPr>
                    <w:spacing w:before="240"/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</w:pPr>
                  <w:r w:rsidRPr="00FE7F92"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sym w:font="Wingdings" w:char="F05D"/>
                  </w:r>
                </w:p>
                <w:p w:rsidR="009C7417" w:rsidRPr="00FE7F92" w:rsidRDefault="009C7417" w:rsidP="00D621CD">
                  <w:pPr>
                    <w:spacing w:before="240"/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</w:pPr>
                  <w:r w:rsidRPr="00FE7F92">
                    <w:rPr>
                      <w:rFonts w:ascii="Comic Sans MS" w:hAnsi="Comic Sans MS"/>
                      <w:color w:val="FFC000"/>
                      <w:sz w:val="18"/>
                      <w:szCs w:val="18"/>
                    </w:rPr>
                    <w:sym w:font="Wingdings" w:char="F05D"/>
                  </w:r>
                </w:p>
                <w:p w:rsidR="009C7417" w:rsidRDefault="009C7417" w:rsidP="00D621CD">
                  <w:pPr>
                    <w:spacing w:before="24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  <w:p w:rsidR="009C7417" w:rsidRPr="003C63CF" w:rsidRDefault="009C7417" w:rsidP="00D621CD">
                  <w:pPr>
                    <w:spacing w:before="24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Katlanmış Nesne 9" o:spid="_x0000_s1030" type="#_x0000_t65" style="position:absolute;margin-left:276.15pt;margin-top:6.35pt;width:284.25pt;height:201pt;z-index:2516464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" adj="19618" strokecolor="#9bbb59" strokeweight="1.5pt">
            <v:textbox>
              <w:txbxContent>
                <w:p w:rsidR="009C7417" w:rsidRDefault="009C7417"/>
                <w:p w:rsidR="009C7417" w:rsidRDefault="009C7417"/>
                <w:p w:rsidR="009C7417" w:rsidRDefault="009C7417"/>
              </w:txbxContent>
            </v:textbox>
          </v:shape>
        </w:pict>
      </w:r>
      <w:r>
        <w:pict>
          <v:shape id="Resim 12" o:spid="_x0000_s1031" type="#_x0000_t75" alt="http://www.wakethesleepinggiant.info/images/tree.gif" style="position:absolute;margin-left:510.15pt;margin-top:9.35pt;width:47.2pt;height:52.5pt;z-index:251648512;visibility:visible">
            <v:imagedata r:id="rId6" o:title=""/>
          </v:shape>
        </w:pict>
      </w:r>
    </w:p>
    <w:p w:rsidR="009C7417" w:rsidRPr="00F2339F" w:rsidRDefault="009C7417" w:rsidP="004B18C4">
      <w:pPr>
        <w:rPr>
          <w:rFonts w:ascii="Comic Sans MS" w:hAnsi="Comic Sans MS"/>
          <w:color w:val="00B050"/>
          <w:sz w:val="18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32" type="#_x0000_t202" style="position:absolute;margin-left:282.85pt;margin-top:-.2pt;width:263.25pt;height:31.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" stroked="f">
            <v:textbox>
              <w:txbxContent>
                <w:p w:rsidR="009C7417" w:rsidRDefault="009C7417">
                  <w:pPr>
                    <w:rPr>
                      <w:rFonts w:ascii="Comic Sans MS" w:hAnsi="Comic Sans MS"/>
                      <w:sz w:val="18"/>
                    </w:rPr>
                  </w:pPr>
                  <w:r w:rsidRPr="00D621CD">
                    <w:rPr>
                      <w:rFonts w:ascii="Comic Sans MS" w:hAnsi="Comic Sans MS"/>
                      <w:sz w:val="18"/>
                    </w:rPr>
                    <w:t>Çevre kirliliğini (hava, su ve toprak kirliliği)</w:t>
                  </w:r>
                  <w:r>
                    <w:rPr>
                      <w:rFonts w:ascii="Comic Sans MS" w:hAnsi="Comic Sans MS"/>
                      <w:sz w:val="18"/>
                    </w:rPr>
                    <w:t xml:space="preserve"> </w:t>
                  </w:r>
                </w:p>
                <w:p w:rsidR="009C7417" w:rsidRPr="00D621CD" w:rsidRDefault="009C7417">
                  <w:pPr>
                    <w:rPr>
                      <w:rFonts w:ascii="Comic Sans MS" w:hAnsi="Comic Sans MS"/>
                      <w:sz w:val="18"/>
                    </w:rPr>
                  </w:pPr>
                  <w:r>
                    <w:rPr>
                      <w:rFonts w:ascii="Comic Sans MS" w:hAnsi="Comic Sans MS"/>
                      <w:sz w:val="18"/>
                    </w:rPr>
                    <w:t>engellemek için</w:t>
                  </w:r>
                  <w:r w:rsidRPr="00D621CD">
                    <w:rPr>
                      <w:rFonts w:ascii="Comic Sans MS" w:hAnsi="Comic Sans MS"/>
                      <w:sz w:val="18"/>
                    </w:rPr>
                    <w:t xml:space="preserve"> neler yapabiliriz?</w:t>
                  </w:r>
                </w:p>
              </w:txbxContent>
            </v:textbox>
          </v:shape>
        </w:pict>
      </w: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  <w:r>
        <w:pict>
          <v:shape id="Resim 7" o:spid="_x0000_s1033" type="#_x0000_t75" alt="http://t2.gstatic.com/images?q=tbn:ANd9GcRUDEIGSMqShkqKHYxg8wMGaFfJ0aAaCUetl9kZF43_6vkdviPE" style="position:absolute;left:0;text-align:left;margin-left:-22.6pt;margin-top:4pt;width:83.5pt;height:53.75pt;z-index:-251672064;visibility:visible;mso-wrap-distance-left:9.48pt;mso-wrap-distance-top:.96pt;mso-wrap-distance-right:9.45pt;mso-wrap-distance-bottom:1.53pt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">
            <v:imagedata r:id="rId7" o:title=""/>
            <o:lock v:ext="edit" aspectratio="f"/>
          </v:shape>
        </w:pict>
      </w: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18"/>
          <w:szCs w:val="20"/>
        </w:rPr>
      </w:pPr>
    </w:p>
    <w:p w:rsidR="009C7417" w:rsidRDefault="009C7417" w:rsidP="004B18C4">
      <w:pPr>
        <w:jc w:val="center"/>
        <w:rPr>
          <w:rFonts w:ascii="Comic Sans MS" w:hAnsi="Comic Sans MS"/>
          <w:b/>
          <w:sz w:val="18"/>
          <w:szCs w:val="20"/>
        </w:rPr>
      </w:pPr>
      <w:r w:rsidRPr="0050766F">
        <w:rPr>
          <w:rFonts w:ascii="Comic Sans MS" w:hAnsi="Comic Sans MS"/>
          <w:b/>
          <w:sz w:val="18"/>
          <w:szCs w:val="20"/>
        </w:rPr>
        <w:t>F. Aşağıda verilen çoktan seçmeli soruları yanıtlayınız. (10x4=40 Puan)</w:t>
      </w:r>
    </w:p>
    <w:p w:rsidR="009C7417" w:rsidRDefault="009C7417" w:rsidP="004B18C4">
      <w:pPr>
        <w:jc w:val="center"/>
        <w:rPr>
          <w:rFonts w:ascii="Comic Sans MS" w:hAnsi="Comic Sans MS"/>
          <w:b/>
          <w:sz w:val="18"/>
          <w:szCs w:val="20"/>
        </w:rPr>
      </w:pPr>
      <w:r>
        <w:pict>
          <v:shape id="Resim 23" o:spid="_x0000_s1034" type="#_x0000_t75" style="position:absolute;left:0;text-align:left;margin-left:293.55pt;margin-top:9pt;width:211.5pt;height:55.55pt;z-index:-251659776;visibility:visible">
            <v:imagedata r:id="rId8" o:title=""/>
          </v:shape>
        </w:pict>
      </w:r>
    </w:p>
    <w:p w:rsidR="009C7417" w:rsidRDefault="009C7417" w:rsidP="004B18C4">
      <w:pPr>
        <w:jc w:val="center"/>
        <w:rPr>
          <w:rFonts w:ascii="Comic Sans MS" w:hAnsi="Comic Sans MS"/>
          <w:b/>
          <w:sz w:val="18"/>
          <w:szCs w:val="20"/>
        </w:rPr>
        <w:sectPr w:rsidR="009C7417" w:rsidSect="00D621CD">
          <w:type w:val="continuous"/>
          <w:pgSz w:w="11906" w:h="16838"/>
          <w:pgMar w:top="567" w:right="567" w:bottom="567" w:left="567" w:header="709" w:footer="709" w:gutter="0"/>
          <w:cols w:space="709"/>
          <w:docGrid w:linePitch="360"/>
        </w:sectPr>
      </w:pPr>
    </w:p>
    <w:p w:rsidR="009C7417" w:rsidRPr="0050766F" w:rsidRDefault="009C7417" w:rsidP="0050766F">
      <w:pPr>
        <w:rPr>
          <w:rFonts w:ascii="Comic Sans MS" w:hAnsi="Comic Sans MS"/>
          <w:sz w:val="18"/>
          <w:szCs w:val="20"/>
        </w:rPr>
      </w:pPr>
      <w: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Dikdörtgen Belirtme Çizgisi 15" o:spid="_x0000_s1035" type="#_x0000_t61" style="position:absolute;margin-left:52.65pt;margin-top:3.4pt;width:197.25pt;height:1in;z-index:2516505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" adj="-1913,4436" strokecolor="#b2a1c7" strokeweight="2pt">
            <v:textbox>
              <w:txbxContent>
                <w:p w:rsidR="009C7417" w:rsidRPr="0099289B" w:rsidRDefault="009C7417" w:rsidP="0099289B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Geçmişte insanlar Dünya’ nın şekli hakkında farklı fikirler üretmişlerdir. İlerleyen zamanlarda Dünya’ nın şeklinin yuvarlak olduğu anlaşılmıştır. Dünyanın şeklinin yuvarlak olduğunu kanıtlayan nelerdir?</w:t>
                  </w:r>
                </w:p>
              </w:txbxContent>
            </v:textbox>
          </v:shape>
        </w:pict>
      </w:r>
      <w:r>
        <w:pict>
          <v:shape id="Resim 14" o:spid="_x0000_s1036" type="#_x0000_t75" style="position:absolute;margin-left:7.65pt;margin-top:2.45pt;width:36pt;height:68.4pt;z-index:-251666944;visibility:visible">
            <v:imagedata r:id="rId9" o:title=""/>
          </v:shape>
        </w:pict>
      </w:r>
      <w:r>
        <w:rPr>
          <w:rFonts w:ascii="Comic Sans MS" w:hAnsi="Comic Sans MS"/>
          <w:b/>
          <w:sz w:val="18"/>
          <w:szCs w:val="20"/>
        </w:rPr>
        <w:t xml:space="preserve">1. </w:t>
      </w: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 w:rsidRPr="0099289B">
        <w:rPr>
          <w:rFonts w:ascii="Comic Sans MS" w:hAnsi="Comic Sans MS"/>
          <w:sz w:val="18"/>
          <w:szCs w:val="18"/>
        </w:rPr>
        <w:t xml:space="preserve">Aşağıdakilerden hangisi, öğretmenin sorusunun yanıtı </w:t>
      </w:r>
      <w:r w:rsidRPr="0099289B">
        <w:rPr>
          <w:rFonts w:ascii="Comic Sans MS" w:hAnsi="Comic Sans MS"/>
          <w:b/>
          <w:sz w:val="18"/>
          <w:szCs w:val="18"/>
          <w:u w:val="single"/>
        </w:rPr>
        <w:t>olamaz</w:t>
      </w:r>
      <w:r w:rsidRPr="0099289B">
        <w:rPr>
          <w:rFonts w:ascii="Comic Sans MS" w:hAnsi="Comic Sans MS"/>
          <w:sz w:val="18"/>
          <w:szCs w:val="18"/>
        </w:rPr>
        <w:t>?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A) Bir uçak bir noktadan kalkıp hep aynı yönde ilerlerse, harekete başladığı noktaya geri döner.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B) Kıyıdan yaklaşan bir gemiye bakıldığında,önce geminin direkleri sonra gövdesi en son da tamamı görünür.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C) Dünya kendi etrafında döner.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pict>
          <v:shape id="Resim 16" o:spid="_x0000_s1037" type="#_x0000_t75" style="position:absolute;margin-left:185.5pt;margin-top:9.15pt;width:77.25pt;height:76.6pt;z-index:-251664896;visibility:visible">
            <v:imagedata r:id="rId10" o:title=""/>
          </v:shape>
        </w:pict>
      </w:r>
      <w:r>
        <w:rPr>
          <w:rFonts w:ascii="Comic Sans MS" w:hAnsi="Comic Sans MS"/>
          <w:sz w:val="18"/>
          <w:szCs w:val="18"/>
        </w:rPr>
        <w:t>D) Ay tutulmasında, Ay’ ın üzerine düşen Dünya’ nın gölgesi.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 w:rsidRPr="00655476">
        <w:rPr>
          <w:rFonts w:ascii="Comic Sans MS" w:hAnsi="Comic Sans MS"/>
          <w:b/>
          <w:sz w:val="18"/>
          <w:szCs w:val="18"/>
        </w:rPr>
        <w:t>2.</w:t>
      </w:r>
      <w:r>
        <w:rPr>
          <w:rFonts w:ascii="Comic Sans MS" w:hAnsi="Comic Sans MS"/>
          <w:sz w:val="18"/>
          <w:szCs w:val="18"/>
        </w:rPr>
        <w:t xml:space="preserve"> Dünyamızın uzaydan çekilen fotoğraflarda 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mavi renkte görünmesini hangisi ile ilişkilidir?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A) Hava                 B) Karalar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C) Güneş                D) Sular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 w:rsidRPr="00655476">
        <w:rPr>
          <w:rFonts w:ascii="Comic Sans MS" w:hAnsi="Comic Sans MS"/>
          <w:b/>
          <w:sz w:val="18"/>
          <w:szCs w:val="18"/>
        </w:rPr>
        <w:t>3.</w:t>
      </w:r>
      <w:r>
        <w:rPr>
          <w:rFonts w:ascii="Comic Sans MS" w:hAnsi="Comic Sans MS"/>
          <w:sz w:val="18"/>
          <w:szCs w:val="18"/>
        </w:rPr>
        <w:t xml:space="preserve">   </w:t>
      </w:r>
      <w:r w:rsidRPr="00E33E54">
        <w:rPr>
          <w:rFonts w:ascii="Comic Sans MS" w:hAnsi="Comic Sans MS"/>
          <w:color w:val="E36C0A"/>
          <w:sz w:val="28"/>
          <w:szCs w:val="28"/>
        </w:rPr>
        <w:sym w:font="Wingdings" w:char="F03A"/>
      </w:r>
      <w:r w:rsidRPr="00E33E54">
        <w:rPr>
          <w:rFonts w:ascii="Comic Sans MS" w:hAnsi="Comic Sans MS"/>
          <w:sz w:val="18"/>
          <w:szCs w:val="18"/>
        </w:rPr>
        <w:t xml:space="preserve"> Yağmur</w:t>
      </w:r>
      <w:r>
        <w:rPr>
          <w:rFonts w:ascii="Comic Sans MS" w:hAnsi="Comic Sans MS"/>
          <w:b/>
          <w:sz w:val="36"/>
          <w:szCs w:val="18"/>
        </w:rPr>
        <w:t xml:space="preserve">  </w:t>
      </w:r>
      <w:r w:rsidRPr="00E33E54">
        <w:rPr>
          <w:rFonts w:ascii="Comic Sans MS" w:hAnsi="Comic Sans MS"/>
          <w:color w:val="E36C0A"/>
          <w:sz w:val="28"/>
          <w:szCs w:val="28"/>
        </w:rPr>
        <w:sym w:font="Wingdings" w:char="F03A"/>
      </w:r>
      <w:r>
        <w:rPr>
          <w:rFonts w:ascii="Comic Sans MS" w:hAnsi="Comic Sans MS"/>
          <w:sz w:val="18"/>
          <w:szCs w:val="18"/>
        </w:rPr>
        <w:t xml:space="preserve">Kar       </w:t>
      </w:r>
      <w:r w:rsidRPr="00E33E54">
        <w:rPr>
          <w:rFonts w:ascii="Comic Sans MS" w:hAnsi="Comic Sans MS"/>
          <w:color w:val="E36C0A"/>
          <w:sz w:val="28"/>
          <w:szCs w:val="28"/>
        </w:rPr>
        <w:sym w:font="Wingdings" w:char="F03A"/>
      </w:r>
      <w:r>
        <w:rPr>
          <w:rFonts w:ascii="Comic Sans MS" w:hAnsi="Comic Sans MS"/>
          <w:sz w:val="18"/>
          <w:szCs w:val="18"/>
        </w:rPr>
        <w:t xml:space="preserve">Dolu      </w:t>
      </w:r>
      <w:r w:rsidRPr="00E33E54">
        <w:rPr>
          <w:rFonts w:ascii="Comic Sans MS" w:hAnsi="Comic Sans MS"/>
          <w:color w:val="E36C0A"/>
          <w:sz w:val="28"/>
          <w:szCs w:val="28"/>
        </w:rPr>
        <w:sym w:font="Wingdings" w:char="F03A"/>
      </w:r>
      <w:r>
        <w:rPr>
          <w:rFonts w:ascii="Comic Sans MS" w:hAnsi="Comic Sans MS"/>
          <w:sz w:val="18"/>
          <w:szCs w:val="18"/>
        </w:rPr>
        <w:t xml:space="preserve"> Fırtına       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Yukarıda verilen olaylar, Dünya’ mızın gözlemlenebilir katmanlarından hangisinde meydana gelir?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A) Su küre     B) Hava Küre    C) Taş Küre     D) Ateş Küre</w:t>
      </w:r>
    </w:p>
    <w:p w:rsidR="009C7417" w:rsidRDefault="009C7417" w:rsidP="0099289B">
      <w:pPr>
        <w:rPr>
          <w:rFonts w:ascii="Comic Sans MS" w:hAnsi="Comic Sans MS"/>
          <w:sz w:val="18"/>
          <w:szCs w:val="18"/>
        </w:rPr>
      </w:pPr>
      <w:r>
        <w:pict>
          <v:shape id="Resim 22" o:spid="_x0000_s1038" type="#_x0000_t75" style="position:absolute;margin-left:198.9pt;margin-top:.85pt;width:66.75pt;height:63pt;z-index:-251660800;visibility:visible">
            <v:imagedata r:id="rId11" o:title=""/>
          </v:shape>
        </w:pict>
      </w:r>
      <w:r>
        <w:pict>
          <v:shape id="Resim 21" o:spid="_x0000_s1039" type="#_x0000_t75" style="position:absolute;margin-left:134.4pt;margin-top:5.65pt;width:66.85pt;height:58.5pt;z-index:-251661824;visibility:visible">
            <v:imagedata r:id="rId12" o:title=""/>
          </v:shape>
        </w:pict>
      </w:r>
      <w:r>
        <w:pict>
          <v:shape id="Resim 20" o:spid="_x0000_s1040" type="#_x0000_t75" style="position:absolute;margin-left:67.65pt;margin-top:5.65pt;width:68.35pt;height:58.5pt;z-index:-251662848;visibility:visible">
            <v:imagedata r:id="rId13" o:title=""/>
          </v:shape>
        </w:pict>
      </w:r>
      <w:r>
        <w:pict>
          <v:shape id="Resim 19" o:spid="_x0000_s1041" type="#_x0000_t75" style="position:absolute;margin-left:3.05pt;margin-top:5.65pt;width:66.75pt;height:58.8pt;z-index:-251663872;visibility:visible">
            <v:imagedata r:id="rId14" o:title=""/>
          </v:shape>
        </w:pict>
      </w:r>
    </w:p>
    <w:p w:rsidR="009C7417" w:rsidRPr="00655476" w:rsidRDefault="009C7417" w:rsidP="0099289B">
      <w:pPr>
        <w:rPr>
          <w:rFonts w:ascii="Comic Sans MS" w:hAnsi="Comic Sans MS"/>
          <w:b/>
          <w:sz w:val="18"/>
          <w:szCs w:val="18"/>
        </w:rPr>
      </w:pPr>
      <w:r w:rsidRPr="00655476">
        <w:rPr>
          <w:rFonts w:ascii="Comic Sans MS" w:hAnsi="Comic Sans MS"/>
          <w:b/>
          <w:sz w:val="18"/>
          <w:szCs w:val="18"/>
        </w:rPr>
        <w:t xml:space="preserve">4. </w:t>
      </w: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4B18C4">
      <w:pPr>
        <w:jc w:val="center"/>
        <w:rPr>
          <w:b/>
          <w:sz w:val="20"/>
          <w:szCs w:val="20"/>
        </w:rPr>
      </w:pPr>
    </w:p>
    <w:p w:rsidR="009C7417" w:rsidRDefault="009C7417" w:rsidP="00E33E54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Yukarıda verilen yer kabuğunda bulunan maddelerin </w:t>
      </w:r>
      <w:r w:rsidRPr="00E33E54">
        <w:rPr>
          <w:rFonts w:ascii="Comic Sans MS" w:hAnsi="Comic Sans MS"/>
          <w:b/>
          <w:sz w:val="18"/>
          <w:szCs w:val="18"/>
          <w:u w:val="single"/>
        </w:rPr>
        <w:t>küçükten-büyüğe</w:t>
      </w:r>
      <w:r>
        <w:rPr>
          <w:rFonts w:ascii="Comic Sans MS" w:hAnsi="Comic Sans MS"/>
          <w:sz w:val="18"/>
          <w:szCs w:val="18"/>
        </w:rPr>
        <w:t xml:space="preserve"> doğru sıralanışı hangi seçenekte doğru verilmiştir?</w:t>
      </w:r>
    </w:p>
    <w:p w:rsidR="009C7417" w:rsidRDefault="009C7417" w:rsidP="00E33E54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A) 3 – 4 – 1 – 2               B) 3 – 2 – 1 – 4  </w:t>
      </w:r>
    </w:p>
    <w:p w:rsidR="009C7417" w:rsidRPr="00E33E54" w:rsidRDefault="009C7417" w:rsidP="00E33E54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C) 2 – 1 – 3 – 4               D) 1 – 3 – 2 - 4</w:t>
      </w:r>
    </w:p>
    <w:p w:rsidR="009C7417" w:rsidRDefault="009C7417" w:rsidP="00AB0B6D">
      <w:pPr>
        <w:rPr>
          <w:rFonts w:ascii="Comic Sans MS" w:hAnsi="Comic Sans MS"/>
          <w:sz w:val="18"/>
          <w:szCs w:val="20"/>
        </w:rPr>
      </w:pPr>
    </w:p>
    <w:p w:rsidR="009C7417" w:rsidRDefault="009C7417" w:rsidP="00AB0B6D">
      <w:pPr>
        <w:rPr>
          <w:rFonts w:ascii="Comic Sans MS" w:hAnsi="Comic Sans MS"/>
          <w:sz w:val="18"/>
          <w:szCs w:val="20"/>
        </w:rPr>
      </w:pPr>
      <w:r w:rsidRPr="00655476">
        <w:rPr>
          <w:rFonts w:ascii="Comic Sans MS" w:hAnsi="Comic Sans MS"/>
          <w:b/>
          <w:sz w:val="18"/>
          <w:szCs w:val="20"/>
        </w:rPr>
        <w:t>5.</w:t>
      </w:r>
      <w:r>
        <w:rPr>
          <w:rFonts w:ascii="Comic Sans MS" w:hAnsi="Comic Sans MS"/>
          <w:sz w:val="18"/>
          <w:szCs w:val="20"/>
        </w:rPr>
        <w:t xml:space="preserve"> Aşağıda verilen varlıklardan hangisi canlı</w:t>
      </w:r>
      <w:r w:rsidRPr="00AB0B6D">
        <w:rPr>
          <w:rFonts w:ascii="Comic Sans MS" w:hAnsi="Comic Sans MS"/>
          <w:sz w:val="18"/>
          <w:szCs w:val="20"/>
        </w:rPr>
        <w:t xml:space="preserve"> </w:t>
      </w:r>
      <w:r w:rsidRPr="00AB0B6D">
        <w:rPr>
          <w:rFonts w:ascii="Comic Sans MS" w:hAnsi="Comic Sans MS"/>
          <w:b/>
          <w:sz w:val="18"/>
          <w:szCs w:val="20"/>
          <w:u w:val="single"/>
        </w:rPr>
        <w:t>değildir</w:t>
      </w:r>
      <w:r>
        <w:rPr>
          <w:rFonts w:ascii="Comic Sans MS" w:hAnsi="Comic Sans MS"/>
          <w:sz w:val="18"/>
          <w:szCs w:val="20"/>
        </w:rPr>
        <w:t>?</w:t>
      </w:r>
    </w:p>
    <w:p w:rsidR="009C7417" w:rsidRDefault="009C7417" w:rsidP="00AB0B6D">
      <w:pPr>
        <w:rPr>
          <w:rFonts w:ascii="Comic Sans MS" w:hAnsi="Comic Sans MS"/>
          <w:sz w:val="18"/>
          <w:szCs w:val="20"/>
        </w:rPr>
      </w:pPr>
      <w:r>
        <w:rPr>
          <w:rFonts w:ascii="Comic Sans MS" w:hAnsi="Comic Sans MS"/>
          <w:sz w:val="18"/>
          <w:szCs w:val="20"/>
        </w:rPr>
        <w:t>A) Ağaç      B) Papatya     C) Araba    D) Fare</w:t>
      </w:r>
    </w:p>
    <w:p w:rsidR="009C7417" w:rsidRDefault="009C7417" w:rsidP="00AB0B6D">
      <w:pPr>
        <w:rPr>
          <w:rFonts w:ascii="Comic Sans MS" w:hAnsi="Comic Sans MS"/>
          <w:sz w:val="18"/>
          <w:szCs w:val="20"/>
        </w:rPr>
      </w:pPr>
      <w:bookmarkStart w:id="0" w:name="_GoBack"/>
      <w:bookmarkEnd w:id="0"/>
    </w:p>
    <w:p w:rsidR="009C7417" w:rsidRDefault="009C7417" w:rsidP="00AB0B6D">
      <w:pPr>
        <w:rPr>
          <w:rFonts w:ascii="Comic Sans MS" w:hAnsi="Comic Sans MS"/>
          <w:sz w:val="18"/>
          <w:szCs w:val="20"/>
        </w:rPr>
      </w:pPr>
    </w:p>
    <w:p w:rsidR="009C7417" w:rsidRPr="00655476" w:rsidRDefault="009C7417" w:rsidP="00AB0B6D">
      <w:pPr>
        <w:rPr>
          <w:rFonts w:ascii="Comic Sans MS" w:hAnsi="Comic Sans MS"/>
          <w:b/>
          <w:sz w:val="18"/>
          <w:szCs w:val="20"/>
        </w:rPr>
      </w:pPr>
      <w:r w:rsidRPr="00655476">
        <w:rPr>
          <w:rFonts w:ascii="Comic Sans MS" w:hAnsi="Comic Sans MS"/>
          <w:b/>
          <w:sz w:val="18"/>
          <w:szCs w:val="20"/>
        </w:rPr>
        <w:t xml:space="preserve">6. </w: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sz w:val="18"/>
          <w:szCs w:val="18"/>
        </w:rPr>
      </w:pPr>
      <w:r>
        <w:pict>
          <v:shape id="Resim 27" o:spid="_x0000_s1042" type="#_x0000_t75" style="position:absolute;margin-left:124.9pt;margin-top:19.6pt;width:70.5pt;height:20.25pt;z-index:-251656704;visibility:visible">
            <v:imagedata r:id="rId15" o:title=""/>
          </v:shape>
        </w:pict>
      </w:r>
      <w:r>
        <w:pict>
          <v:shape id="Resim 25" o:spid="_x0000_s1043" type="#_x0000_t75" style="position:absolute;margin-left:10.9pt;margin-top:21.1pt;width:90.75pt;height:22.5pt;z-index:-251658752;visibility:visible">
            <v:imagedata r:id="rId16" o:title=""/>
          </v:shape>
        </w:pict>
      </w:r>
      <w:r>
        <w:rPr>
          <w:rFonts w:ascii="Comic Sans MS" w:hAnsi="Comic Sans MS"/>
          <w:sz w:val="18"/>
          <w:szCs w:val="18"/>
        </w:rPr>
        <w:t xml:space="preserve">Yukarıda verilen özelliklerden hangileri </w:t>
      </w:r>
      <w:r w:rsidRPr="00277560">
        <w:rPr>
          <w:rFonts w:ascii="Comic Sans MS" w:hAnsi="Comic Sans MS"/>
          <w:i/>
          <w:sz w:val="18"/>
          <w:szCs w:val="18"/>
        </w:rPr>
        <w:t xml:space="preserve">yalnızca canlı varlıklara </w:t>
      </w:r>
      <w:r>
        <w:rPr>
          <w:rFonts w:ascii="Comic Sans MS" w:hAnsi="Comic Sans MS"/>
          <w:sz w:val="18"/>
          <w:szCs w:val="18"/>
        </w:rPr>
        <w:t>ait özelliktir?</w: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A)                                       B) </w: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  <w:r>
        <w:pict>
          <v:shape id="Resim 26" o:spid="_x0000_s1044" type="#_x0000_t75" style="position:absolute;margin-left:10.15pt;margin-top:8.95pt;width:77.25pt;height:20.25pt;z-index:-251657728;visibility:visible">
            <v:imagedata r:id="rId17" o:title=""/>
          </v:shape>
        </w:pict>
      </w:r>
      <w:r>
        <w:pict>
          <v:shape id="Resim 28" o:spid="_x0000_s1045" type="#_x0000_t75" style="position:absolute;margin-left:128.65pt;margin-top:9.7pt;width:50.25pt;height:21.75pt;z-index:-251655680;visibility:visible">
            <v:imagedata r:id="rId18" o:title=""/>
          </v:shape>
        </w:pic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C)                                        D) </w: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sz w:val="18"/>
          <w:szCs w:val="18"/>
        </w:rPr>
      </w:pPr>
      <w:r>
        <w:pict>
          <v:shape id="Resim 288" o:spid="_x0000_s1046" type="#_x0000_t75" alt="http://t2.gstatic.com/images?q=tbn:ANd9GcSCrN_2PuWTMNkIQRt4Dcy_tM2co-8Kmi4lAoJUKJSt966GApy2EA" style="position:absolute;margin-left:193.15pt;margin-top:18.2pt;width:64pt;height:48pt;z-index:-251651584;visibility:visible">
            <v:imagedata r:id="rId19" o:title=""/>
          </v:shape>
        </w:pict>
      </w:r>
      <w:r>
        <w:pict>
          <v:shape id="Resim 31" o:spid="_x0000_s1047" type="#_x0000_t75" alt="http://t3.gstatic.com/images?q=tbn:ANd9GcRqwoRIBm4_2qN32KfgECX2TLh1AGn1BrNj4fXUDH3qfTN8GEAbxQ" style="position:absolute;margin-left:138.45pt;margin-top:21.55pt;width:38.9pt;height:44.25pt;z-index:-251652608;visibility:visible">
            <v:imagedata r:id="rId20" o:title=""/>
          </v:shape>
        </w:pict>
      </w:r>
      <w:r>
        <w:pict>
          <v:shape id="Resim 30" o:spid="_x0000_s1048" type="#_x0000_t75" alt="http://t1.gstatic.com/images?q=tbn:ANd9GcQLqG0VhjMJh6ubQ1CQ-7r36zuzdGvrLE_neTNIjTHaRAJvdQFl" style="position:absolute;margin-left:66.4pt;margin-top:15.6pt;width:53.25pt;height:53.25pt;z-index:-251653632;visibility:visible">
            <v:imagedata r:id="rId21" o:title=""/>
          </v:shape>
        </w:pict>
      </w:r>
      <w:r w:rsidRPr="00655476">
        <w:rPr>
          <w:rFonts w:ascii="Comic Sans MS" w:hAnsi="Comic Sans MS"/>
          <w:b/>
          <w:sz w:val="18"/>
          <w:szCs w:val="18"/>
        </w:rPr>
        <w:t>7.</w:t>
      </w:r>
      <w:r>
        <w:rPr>
          <w:rFonts w:ascii="Comic Sans MS" w:hAnsi="Comic Sans MS"/>
          <w:sz w:val="18"/>
          <w:szCs w:val="18"/>
        </w:rPr>
        <w:t xml:space="preserve"> Aşağıda verilenlerden hangisi </w:t>
      </w:r>
      <w:r w:rsidRPr="00044234">
        <w:rPr>
          <w:rFonts w:ascii="Comic Sans MS" w:hAnsi="Comic Sans MS"/>
          <w:i/>
          <w:sz w:val="18"/>
          <w:szCs w:val="18"/>
        </w:rPr>
        <w:t>canlı bir varlıktan elde edilen cansız</w:t>
      </w:r>
      <w:r>
        <w:rPr>
          <w:rFonts w:ascii="Comic Sans MS" w:hAnsi="Comic Sans MS"/>
          <w:sz w:val="18"/>
          <w:szCs w:val="18"/>
        </w:rPr>
        <w:t xml:space="preserve"> bir madde </w:t>
      </w:r>
      <w:r w:rsidRPr="00044234">
        <w:rPr>
          <w:rFonts w:ascii="Comic Sans MS" w:hAnsi="Comic Sans MS"/>
          <w:b/>
          <w:sz w:val="18"/>
          <w:szCs w:val="18"/>
          <w:u w:val="single"/>
        </w:rPr>
        <w:t>değildir</w:t>
      </w:r>
      <w:r>
        <w:rPr>
          <w:rFonts w:ascii="Comic Sans MS" w:hAnsi="Comic Sans MS"/>
          <w:sz w:val="18"/>
          <w:szCs w:val="18"/>
        </w:rPr>
        <w:t>?</w:t>
      </w:r>
    </w:p>
    <w:p w:rsidR="009C7417" w:rsidRDefault="009C7417" w:rsidP="00AB0B6D">
      <w:pPr>
        <w:rPr>
          <w:rFonts w:ascii="Comic Sans MS" w:hAnsi="Comic Sans MS"/>
          <w:sz w:val="18"/>
          <w:szCs w:val="18"/>
        </w:rPr>
      </w:pPr>
      <w:r>
        <w:pict>
          <v:shape id="Resim 29" o:spid="_x0000_s1049" type="#_x0000_t75" alt="http://medya.buldumbuldum.com/jumbo_pencil_dev_kursun_kalem-11783.jpg" style="position:absolute;margin-left:10.15pt;margin-top:.25pt;width:39pt;height:39pt;z-index:-251654656;visibility:visible">
            <v:imagedata r:id="rId22" o:title=""/>
          </v:shape>
        </w:pic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A)</w:t>
      </w:r>
      <w:r w:rsidRPr="00044234">
        <w:t xml:space="preserve"> </w:t>
      </w:r>
      <w:r>
        <w:rPr>
          <w:rFonts w:ascii="Comic Sans MS" w:hAnsi="Comic Sans MS"/>
          <w:sz w:val="18"/>
          <w:szCs w:val="18"/>
        </w:rPr>
        <w:t xml:space="preserve">                   B)                      C)                 D) </w:t>
      </w:r>
    </w:p>
    <w:p w:rsidR="009C7417" w:rsidRPr="00AB0B6D" w:rsidRDefault="009C7417" w:rsidP="00AB0B6D">
      <w:pPr>
        <w:rPr>
          <w:rFonts w:ascii="Comic Sans MS" w:hAnsi="Comic Sans MS"/>
          <w:sz w:val="18"/>
          <w:szCs w:val="18"/>
        </w:rPr>
      </w:pPr>
    </w:p>
    <w:p w:rsidR="009C7417" w:rsidRPr="00FE7F92" w:rsidRDefault="009C7417" w:rsidP="00AB0B6D">
      <w:pPr>
        <w:rPr>
          <w:rFonts w:ascii="Comic Sans MS" w:hAnsi="Comic Sans MS"/>
          <w:b/>
          <w:color w:val="FF0000"/>
          <w:sz w:val="16"/>
          <w:szCs w:val="18"/>
        </w:rPr>
      </w:pPr>
      <w:r w:rsidRPr="00FE7F92">
        <w:rPr>
          <w:rFonts w:ascii="Comic Sans MS" w:hAnsi="Comic Sans MS"/>
          <w:b/>
          <w:color w:val="FF0000"/>
          <w:sz w:val="16"/>
          <w:szCs w:val="18"/>
        </w:rPr>
        <w:t xml:space="preserve">Tahta Kalem   </w:t>
      </w:r>
      <w:r>
        <w:rPr>
          <w:rFonts w:ascii="Comic Sans MS" w:hAnsi="Comic Sans MS"/>
          <w:b/>
          <w:color w:val="FF0000"/>
          <w:sz w:val="16"/>
          <w:szCs w:val="18"/>
        </w:rPr>
        <w:t xml:space="preserve">  Deri Ayakkabı      </w:t>
      </w:r>
      <w:r w:rsidRPr="00FE7F92">
        <w:rPr>
          <w:rFonts w:ascii="Comic Sans MS" w:hAnsi="Comic Sans MS"/>
          <w:b/>
          <w:color w:val="FF0000"/>
          <w:sz w:val="16"/>
          <w:szCs w:val="18"/>
        </w:rPr>
        <w:t xml:space="preserve">Yün Kazak    </w:t>
      </w:r>
      <w:r>
        <w:rPr>
          <w:rFonts w:ascii="Comic Sans MS" w:hAnsi="Comic Sans MS"/>
          <w:b/>
          <w:color w:val="FF0000"/>
          <w:sz w:val="16"/>
          <w:szCs w:val="18"/>
        </w:rPr>
        <w:t xml:space="preserve"> </w:t>
      </w:r>
      <w:r w:rsidRPr="00FE7F92">
        <w:rPr>
          <w:rFonts w:ascii="Comic Sans MS" w:hAnsi="Comic Sans MS"/>
          <w:b/>
          <w:color w:val="FF0000"/>
          <w:sz w:val="16"/>
          <w:szCs w:val="18"/>
        </w:rPr>
        <w:t>Çelik Tencere</w:t>
      </w:r>
    </w:p>
    <w:p w:rsidR="009C7417" w:rsidRDefault="009C7417" w:rsidP="00AB0B6D">
      <w:pPr>
        <w:rPr>
          <w:rFonts w:ascii="Comic Sans MS" w:hAnsi="Comic Sans MS"/>
          <w:color w:val="FF0000"/>
          <w:sz w:val="16"/>
          <w:szCs w:val="18"/>
        </w:rPr>
      </w:pPr>
    </w:p>
    <w:p w:rsidR="009C7417" w:rsidRPr="00655476" w:rsidRDefault="009C7417" w:rsidP="00AB0B6D">
      <w:pPr>
        <w:rPr>
          <w:rFonts w:ascii="Comic Sans MS" w:hAnsi="Comic Sans MS"/>
          <w:b/>
          <w:color w:val="000000"/>
          <w:sz w:val="18"/>
          <w:szCs w:val="18"/>
        </w:rPr>
      </w:pPr>
      <w:r>
        <w:pict>
          <v:shape id="_x0000_s1050" type="#_x0000_t202" style="position:absolute;margin-left:25.1pt;margin-top:.75pt;width:228pt;height:160.05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" fillcolor="#d6e3bc" strokecolor="red">
            <v:stroke dashstyle="3 1"/>
            <v:textbox style="mso-fit-shape-to-text:t">
              <w:txbxContent>
                <w:p w:rsidR="009C7417" w:rsidRPr="00044234" w:rsidRDefault="009C7417">
                  <w:pPr>
                    <w:rPr>
                      <w:rFonts w:ascii="Comic Sans MS" w:hAnsi="Comic Sans MS"/>
                      <w:b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b/>
                      <w:sz w:val="18"/>
                      <w:szCs w:val="18"/>
                    </w:rPr>
                    <w:t>“</w:t>
                  </w:r>
                  <w:r w:rsidRPr="00044234">
                    <w:rPr>
                      <w:rFonts w:ascii="Comic Sans MS" w:hAnsi="Comic Sans MS"/>
                      <w:b/>
                      <w:sz w:val="18"/>
                      <w:szCs w:val="18"/>
                    </w:rPr>
                    <w:t>Ozon Tabakası</w:t>
                  </w:r>
                  <w:r>
                    <w:rPr>
                      <w:rFonts w:ascii="Comic Sans MS" w:hAnsi="Comic Sans MS"/>
                      <w:b/>
                      <w:sz w:val="18"/>
                      <w:szCs w:val="18"/>
                    </w:rPr>
                    <w:t>nı Olumsuz Etkileyen Etmenler”</w:t>
                  </w:r>
                  <w:r w:rsidRPr="00044234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sz w:val="18"/>
                      <w:szCs w:val="18"/>
                    </w:rPr>
                    <w:t>konusunu araştıran</w:t>
                  </w:r>
                  <w:r w:rsidRPr="00044234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Canan, </w:t>
                  </w:r>
                  <w:r>
                    <w:rPr>
                      <w:rFonts w:ascii="Comic Sans MS" w:hAnsi="Comic Sans MS"/>
                      <w:b/>
                      <w:sz w:val="18"/>
                      <w:szCs w:val="18"/>
                    </w:rPr>
                    <w:t>elde ettiği</w:t>
                  </w:r>
                  <w:r w:rsidRPr="00044234">
                    <w:rPr>
                      <w:rFonts w:ascii="Comic Sans MS" w:hAnsi="Comic Sans MS"/>
                      <w:b/>
                      <w:sz w:val="18"/>
                      <w:szCs w:val="18"/>
                    </w:rPr>
                    <w:t xml:space="preserve"> bilgileri sınıfta arkadaşları ile paylaşacaktır.</w:t>
                  </w:r>
                </w:p>
              </w:txbxContent>
            </v:textbox>
          </v:shape>
        </w:pict>
      </w:r>
      <w:r w:rsidRPr="00655476">
        <w:rPr>
          <w:rFonts w:ascii="Comic Sans MS" w:hAnsi="Comic Sans MS"/>
          <w:b/>
          <w:color w:val="000000"/>
          <w:sz w:val="18"/>
          <w:szCs w:val="18"/>
        </w:rPr>
        <w:t xml:space="preserve">8. </w:t>
      </w:r>
    </w:p>
    <w:p w:rsidR="009C7417" w:rsidRPr="00044234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 w:rsidRPr="00044234">
        <w:rPr>
          <w:rFonts w:ascii="Comic Sans MS" w:hAnsi="Comic Sans MS"/>
          <w:color w:val="000000"/>
          <w:sz w:val="18"/>
          <w:szCs w:val="18"/>
        </w:rPr>
        <w:t xml:space="preserve">   </w:t>
      </w:r>
    </w:p>
    <w:p w:rsidR="009C7417" w:rsidRPr="00044234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>Buna göre  Canan, ne ile ilgili bilgi toplamıştır?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 xml:space="preserve">A) Hava Kirliliği            B) Su Kirliliği   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>C) Torak Kirliliği           D) Deniz Kirliliği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 w:rsidRPr="00655476">
        <w:rPr>
          <w:rFonts w:ascii="Comic Sans MS" w:hAnsi="Comic Sans MS"/>
          <w:b/>
          <w:color w:val="000000"/>
          <w:sz w:val="18"/>
          <w:szCs w:val="18"/>
        </w:rPr>
        <w:t>9.</w:t>
      </w:r>
      <w:r>
        <w:rPr>
          <w:rFonts w:ascii="Comic Sans MS" w:hAnsi="Comic Sans MS"/>
          <w:color w:val="000000"/>
          <w:sz w:val="18"/>
          <w:szCs w:val="18"/>
        </w:rPr>
        <w:t xml:space="preserve"> Mikroskobik canlılar ile ilgili olarak, aşağıda verilen bilgilerden hangisi </w:t>
      </w:r>
      <w:r w:rsidRPr="00C443CF">
        <w:rPr>
          <w:rFonts w:ascii="Comic Sans MS" w:hAnsi="Comic Sans MS"/>
          <w:b/>
          <w:color w:val="000000"/>
          <w:sz w:val="18"/>
          <w:szCs w:val="18"/>
          <w:u w:val="single"/>
        </w:rPr>
        <w:t>yanlıştır</w:t>
      </w:r>
      <w:r>
        <w:rPr>
          <w:rFonts w:ascii="Comic Sans MS" w:hAnsi="Comic Sans MS"/>
          <w:color w:val="000000"/>
          <w:sz w:val="18"/>
          <w:szCs w:val="18"/>
        </w:rPr>
        <w:t>?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>A) Hava, toprak, su gibi tüm ortamlarda bulunabilirler.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>B) Çeşitli hastalıklara neden olabilirler.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>C) Bit, pire gibi çok küçük canlıları örnek olarak verebiliriz.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>D) Hamurun mayalanması, sütün peynir ve yoğurda dönüşmesinde rol oynarlar.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 w:rsidRPr="00655476">
        <w:rPr>
          <w:rFonts w:ascii="Comic Sans MS" w:hAnsi="Comic Sans MS"/>
          <w:b/>
          <w:color w:val="000000"/>
          <w:sz w:val="18"/>
          <w:szCs w:val="18"/>
        </w:rPr>
        <w:t>10.</w:t>
      </w:r>
      <w:r>
        <w:rPr>
          <w:rFonts w:ascii="Comic Sans MS" w:hAnsi="Comic Sans MS"/>
          <w:color w:val="000000"/>
          <w:sz w:val="18"/>
          <w:szCs w:val="18"/>
        </w:rPr>
        <w:t xml:space="preserve"> Canlıların normal olarak yaşayıp gelişebildiği ortamlar, canlıların yaşam alanlarıdır. Toprak, ağaçlar, taş altları, deniz ve okyanuslar canlıların yaşam alanları olabilirler. </w:t>
      </w:r>
    </w:p>
    <w:p w:rsidR="009C7417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pict>
          <v:shape id="Resim 292" o:spid="_x0000_s1051" type="#_x0000_t75" style="position:absolute;margin-left:199.15pt;margin-top:22.3pt;width:49.5pt;height:46.65pt;z-index:-251647488;visibility:visible">
            <v:imagedata r:id="rId23" o:title=""/>
          </v:shape>
        </w:pict>
      </w:r>
      <w:r>
        <w:pict>
          <v:shape id="Resim 291" o:spid="_x0000_s1052" type="#_x0000_t75" style="position:absolute;margin-left:72.4pt;margin-top:21.95pt;width:31.05pt;height:34.5pt;z-index:-251648512;visibility:visible">
            <v:imagedata r:id="rId24" o:title=""/>
          </v:shape>
        </w:pict>
      </w:r>
      <w:r>
        <w:rPr>
          <w:rFonts w:ascii="Comic Sans MS" w:hAnsi="Comic Sans MS"/>
          <w:color w:val="000000"/>
          <w:sz w:val="18"/>
          <w:szCs w:val="18"/>
        </w:rPr>
        <w:t xml:space="preserve">      Yukarıda verilen bilgiye göre canlılardan hngisinin yaşam alanı </w:t>
      </w:r>
      <w:r w:rsidRPr="00BA2AE5">
        <w:rPr>
          <w:rFonts w:ascii="Comic Sans MS" w:hAnsi="Comic Sans MS"/>
          <w:i/>
          <w:color w:val="000000"/>
          <w:sz w:val="18"/>
          <w:szCs w:val="18"/>
        </w:rPr>
        <w:t>denizler</w:t>
      </w:r>
      <w:r>
        <w:rPr>
          <w:rFonts w:ascii="Comic Sans MS" w:hAnsi="Comic Sans MS"/>
          <w:color w:val="000000"/>
          <w:sz w:val="18"/>
          <w:szCs w:val="18"/>
        </w:rPr>
        <w:t xml:space="preserve"> </w:t>
      </w:r>
      <w:r w:rsidRPr="00BA2AE5">
        <w:rPr>
          <w:rFonts w:ascii="Comic Sans MS" w:hAnsi="Comic Sans MS"/>
          <w:b/>
          <w:color w:val="000000"/>
          <w:sz w:val="18"/>
          <w:szCs w:val="18"/>
          <w:u w:val="single"/>
        </w:rPr>
        <w:t>olamaz</w:t>
      </w:r>
      <w:r>
        <w:rPr>
          <w:rFonts w:ascii="Comic Sans MS" w:hAnsi="Comic Sans MS"/>
          <w:color w:val="000000"/>
          <w:sz w:val="18"/>
          <w:szCs w:val="18"/>
        </w:rPr>
        <w:t>?</w:t>
      </w:r>
    </w:p>
    <w:p w:rsidR="009C7417" w:rsidRPr="00044234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pict>
          <v:shape id="Resim 293" o:spid="_x0000_s1053" type="#_x0000_t75" alt="http://www.materyaller.com/bilgibank/img/Hamsi.jpg" style="position:absolute;margin-left:124.85pt;margin-top:6.4pt;width:47.25pt;height:19.15pt;z-index:-251646464;visibility:visible">
            <v:imagedata r:id="rId25" o:title=""/>
          </v:shape>
        </w:pict>
      </w:r>
      <w:r>
        <w:pict>
          <v:shape id="Resim 290" o:spid="_x0000_s1054" type="#_x0000_t75" style="position:absolute;margin-left:8.65pt;margin-top:.6pt;width:47.25pt;height:37.7pt;z-index:-251649536;visibility:visible">
            <v:imagedata r:id="rId26" o:title=""/>
          </v:shape>
        </w:pict>
      </w:r>
      <w:r>
        <w:rPr>
          <w:rFonts w:ascii="Comic Sans MS" w:hAnsi="Comic Sans MS"/>
          <w:color w:val="000000"/>
          <w:sz w:val="18"/>
          <w:szCs w:val="18"/>
        </w:rPr>
        <w:t xml:space="preserve">A)                   B)                  C)                    D) </w:t>
      </w:r>
    </w:p>
    <w:p w:rsidR="009C7417" w:rsidRPr="00044234" w:rsidRDefault="009C7417" w:rsidP="00AB0B6D">
      <w:pPr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hAnsi="Comic Sans MS"/>
          <w:color w:val="000000"/>
          <w:sz w:val="18"/>
          <w:szCs w:val="18"/>
        </w:rPr>
        <w:t xml:space="preserve"> </w:t>
      </w:r>
    </w:p>
    <w:p w:rsidR="009C7417" w:rsidRPr="00044234" w:rsidRDefault="009C7417" w:rsidP="00BA2AE5">
      <w:pPr>
        <w:rPr>
          <w:b/>
          <w:color w:val="000000"/>
          <w:sz w:val="20"/>
          <w:szCs w:val="20"/>
        </w:rPr>
      </w:pPr>
    </w:p>
    <w:p w:rsidR="009C7417" w:rsidRPr="00BA2AE5" w:rsidRDefault="009C7417" w:rsidP="00D621CD">
      <w:pPr>
        <w:rPr>
          <w:rFonts w:ascii="Comic Sans MS" w:hAnsi="Comic Sans MS"/>
          <w:b/>
          <w:color w:val="76923C"/>
          <w:sz w:val="16"/>
          <w:szCs w:val="20"/>
        </w:rPr>
      </w:pPr>
      <w:r>
        <w:rPr>
          <w:rFonts w:ascii="Comic Sans MS" w:hAnsi="Comic Sans MS"/>
          <w:b/>
          <w:color w:val="76923C"/>
          <w:sz w:val="16"/>
          <w:szCs w:val="20"/>
        </w:rPr>
        <w:t xml:space="preserve">     </w:t>
      </w:r>
      <w:r w:rsidRPr="00FE7F92">
        <w:rPr>
          <w:rFonts w:ascii="Comic Sans MS" w:hAnsi="Comic Sans MS"/>
          <w:b/>
          <w:color w:val="0070C0"/>
          <w:sz w:val="16"/>
          <w:szCs w:val="20"/>
        </w:rPr>
        <w:t>Ahtapot     Deniz Yıdızı         Hamsi            Akrep</w:t>
      </w:r>
    </w:p>
    <w:sectPr w:rsidR="009C7417" w:rsidRPr="00BA2AE5" w:rsidSect="00FE7F92">
      <w:type w:val="continuous"/>
      <w:pgSz w:w="11906" w:h="16838"/>
      <w:pgMar w:top="567" w:right="567" w:bottom="142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8C4"/>
    <w:rsid w:val="00044234"/>
    <w:rsid w:val="00067602"/>
    <w:rsid w:val="000E047B"/>
    <w:rsid w:val="001C6745"/>
    <w:rsid w:val="00277560"/>
    <w:rsid w:val="002854F3"/>
    <w:rsid w:val="002E02A8"/>
    <w:rsid w:val="003364DA"/>
    <w:rsid w:val="003C63CF"/>
    <w:rsid w:val="003F4D04"/>
    <w:rsid w:val="0040536A"/>
    <w:rsid w:val="004B18C4"/>
    <w:rsid w:val="0050766F"/>
    <w:rsid w:val="00526F4B"/>
    <w:rsid w:val="005F11A2"/>
    <w:rsid w:val="00655476"/>
    <w:rsid w:val="006B50C3"/>
    <w:rsid w:val="008D4A26"/>
    <w:rsid w:val="0099289B"/>
    <w:rsid w:val="009C7417"/>
    <w:rsid w:val="00AB0B6D"/>
    <w:rsid w:val="00AF34B9"/>
    <w:rsid w:val="00B53E0C"/>
    <w:rsid w:val="00BA2AE5"/>
    <w:rsid w:val="00C443CF"/>
    <w:rsid w:val="00D03C2A"/>
    <w:rsid w:val="00D621CD"/>
    <w:rsid w:val="00DE04F3"/>
    <w:rsid w:val="00E33E54"/>
    <w:rsid w:val="00EB5BD8"/>
    <w:rsid w:val="00F2339F"/>
    <w:rsid w:val="00FE7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="Calibri" w:hAnsi="Comic Sans MS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8C4"/>
    <w:rPr>
      <w:rFonts w:ascii="Times New Roman" w:eastAsia="Times New Roman" w:hAnsi="Times New Roman"/>
      <w:noProof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B18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18C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99"/>
    <w:qFormat/>
    <w:rsid w:val="004B18C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rsid w:val="00526F4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724</Words>
  <Characters>4132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uppa</dc:creator>
  <cp:keywords/>
  <dc:description/>
  <cp:lastModifiedBy>fatih</cp:lastModifiedBy>
  <cp:revision>2</cp:revision>
  <cp:lastPrinted>2013-05-03T06:58:00Z</cp:lastPrinted>
  <dcterms:created xsi:type="dcterms:W3CDTF">2014-04-18T06:46:00Z</dcterms:created>
  <dcterms:modified xsi:type="dcterms:W3CDTF">2014-04-18T06:46:00Z</dcterms:modified>
</cp:coreProperties>
</file>