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A1C47" w:rsidRPr="006471C4" w:rsidRDefault="00BA1C47" w:rsidP="00DD7E66">
      <w:r>
        <w:t>ADI SOYA</w:t>
      </w:r>
      <w:r w:rsidRPr="006471C4">
        <w:t xml:space="preserve">DI: </w:t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  <w:r w:rsidRPr="006471C4">
        <w:tab/>
      </w:r>
    </w:p>
    <w:p w:rsidR="00BA1C47" w:rsidRPr="006471C4" w:rsidRDefault="00BA1C47" w:rsidP="00DD7E66">
      <w:r w:rsidRPr="006471C4">
        <w:t>NO:</w:t>
      </w:r>
    </w:p>
    <w:p w:rsidR="00BA1C47" w:rsidRPr="006471C4" w:rsidRDefault="00BA1C47" w:rsidP="00DD7E66">
      <w:pPr>
        <w:jc w:val="center"/>
      </w:pPr>
      <w:r>
        <w:t>………………………… ORTAOKULU 201….</w:t>
      </w:r>
      <w:r w:rsidRPr="006471C4">
        <w:t xml:space="preserve"> 201</w:t>
      </w:r>
      <w:r>
        <w:t>…</w:t>
      </w:r>
      <w:r w:rsidRPr="006471C4">
        <w:t xml:space="preserve"> EĞİTİM ÖĞRETİM YILI FEN VE TEKNOLOJİ DERSİ </w:t>
      </w:r>
    </w:p>
    <w:p w:rsidR="00BA1C47" w:rsidRPr="006471C4" w:rsidRDefault="00BA1C47" w:rsidP="00DD7E66">
      <w:pPr>
        <w:jc w:val="center"/>
      </w:pPr>
      <w:r w:rsidRPr="006471C4">
        <w:t xml:space="preserve">2. DÖNEM 2. YAZILI </w:t>
      </w:r>
      <w:r>
        <w:t>DEĞERLENDİRME</w:t>
      </w:r>
    </w:p>
    <w:p w:rsidR="00BA1C47" w:rsidRPr="006471C4" w:rsidRDefault="00BA1C47"/>
    <w:p w:rsidR="00BA1C47" w:rsidRPr="00CE01B9" w:rsidRDefault="00BA1C47" w:rsidP="00CE01B9">
      <w:pPr>
        <w:pStyle w:val="soru"/>
      </w:pPr>
      <w:r w:rsidRPr="00CE01B9">
        <w:t>Boşlukları uygun kelimelerle doldurunuz.</w:t>
      </w:r>
      <w:r>
        <w:t>( 10p)</w:t>
      </w:r>
    </w:p>
    <w:p w:rsidR="00BA1C47" w:rsidRPr="006471C4" w:rsidRDefault="00BA1C47" w:rsidP="00DD7E66">
      <w:pPr>
        <w:rPr>
          <w:b/>
        </w:rPr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2" o:spid="_x0000_s1026" type="#_x0000_t202" style="position:absolute;margin-left:-3.6pt;margin-top:1.8pt;width:552.6pt;height:32.4pt;z-index:251658240;visibility:visib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">
            <v:textbox>
              <w:txbxContent>
                <w:p w:rsidR="00BA1C47" w:rsidRPr="00250A7E" w:rsidRDefault="00BA1C47" w:rsidP="00DD7E66">
                  <w:pPr>
                    <w:rPr>
                      <w:b/>
                    </w:rPr>
                  </w:pPr>
                  <w:r w:rsidRPr="00250A7E">
                    <w:rPr>
                      <w:b/>
                    </w:rPr>
                    <w:t>atmosfer – maden – ateş küre ––– ağır küre – katı – berk – magma ––</w:t>
                  </w:r>
                  <w:r>
                    <w:rPr>
                      <w:b/>
                    </w:rPr>
                    <w:t>hızlanır</w:t>
                  </w:r>
                  <w:r w:rsidRPr="00250A7E">
                    <w:rPr>
                      <w:b/>
                    </w:rPr>
                    <w:t xml:space="preserve"> – esnek - saydam </w:t>
                  </w:r>
                  <w:r>
                    <w:rPr>
                      <w:b/>
                    </w:rPr>
                    <w:t>–</w:t>
                  </w:r>
                  <w:r w:rsidRPr="00250A7E">
                    <w:rPr>
                      <w:b/>
                    </w:rPr>
                    <w:t xml:space="preserve"> burundan</w:t>
                  </w:r>
                  <w:r>
                    <w:rPr>
                      <w:b/>
                    </w:rPr>
                    <w:t xml:space="preserve"> – </w:t>
                  </w:r>
                  <w:r w:rsidRPr="00250A7E">
                    <w:rPr>
                      <w:b/>
                    </w:rPr>
                    <w:t>ağızdan</w:t>
                  </w:r>
                  <w:r>
                    <w:rPr>
                      <w:b/>
                    </w:rPr>
                    <w:t xml:space="preserve"> </w:t>
                  </w:r>
                  <w:r w:rsidRPr="00250A7E">
                    <w:rPr>
                      <w:b/>
                    </w:rPr>
                    <w:t>- nabız</w:t>
                  </w:r>
                </w:p>
              </w:txbxContent>
            </v:textbox>
          </v:shape>
        </w:pict>
      </w:r>
    </w:p>
    <w:p w:rsidR="00BA1C47" w:rsidRPr="006471C4" w:rsidRDefault="00BA1C47" w:rsidP="00DD7E66">
      <w:pPr>
        <w:rPr>
          <w:b/>
        </w:rPr>
      </w:pPr>
    </w:p>
    <w:p w:rsidR="00BA1C47" w:rsidRPr="006471C4" w:rsidRDefault="00BA1C47" w:rsidP="00DD7E66">
      <w:pPr>
        <w:rPr>
          <w:b/>
        </w:rPr>
      </w:pP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>…………………….. Dünya’nın en sıcak ve en kalın katmanıdır.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>Kayaç ve minerallerin ekonomik değere sahip olanlarına ……………………. denir.</w:t>
      </w:r>
    </w:p>
    <w:p w:rsidR="00BA1C47" w:rsidRDefault="00BA1C47" w:rsidP="002066A6">
      <w:pPr>
        <w:pStyle w:val="MADDELER"/>
        <w:numPr>
          <w:ilvl w:val="0"/>
          <w:numId w:val="6"/>
        </w:numPr>
      </w:pPr>
      <w:r w:rsidRPr="00250A7E">
        <w:t>Doğru nefes almada; nefes ……………...…………............ alınır</w:t>
      </w:r>
      <w:r w:rsidRPr="00250A7E">
        <w:rPr>
          <w:b/>
        </w:rPr>
        <w:t xml:space="preserve">, </w:t>
      </w:r>
      <w:r w:rsidRPr="00250A7E">
        <w:t>…………...………...........……… verilir</w:t>
      </w:r>
      <w:r>
        <w:t>.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 xml:space="preserve">Hareket eden bir cisme hareketinin yönünde </w:t>
      </w:r>
      <w:r w:rsidRPr="00284C08">
        <w:t>kuvvet uygulandığında</w:t>
      </w:r>
      <w:r w:rsidRPr="006471C4">
        <w:t xml:space="preserve"> cisim ………………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>Ağır küre ve yer kabuğu arasında ………………… bulunur.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>…………………… maddeler, kuvvetin etkisi ortadan kalktığında eski haline dönemez.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>Dünya’nın etrafını saran, onunla birlikte dönen gaz tabakasına …………………. denir.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6471C4">
        <w:t>Ateş kürenin yapısında ...................... adı verilen sıvı bir madde bulunur.</w:t>
      </w:r>
    </w:p>
    <w:p w:rsidR="00BA1C47" w:rsidRPr="006471C4" w:rsidRDefault="00BA1C47" w:rsidP="002066A6">
      <w:pPr>
        <w:pStyle w:val="MADDELER"/>
        <w:numPr>
          <w:ilvl w:val="0"/>
          <w:numId w:val="6"/>
        </w:numPr>
      </w:pPr>
      <w:r w:rsidRPr="000526BC">
        <w:t xml:space="preserve">Kalbimizin atışının damarlarımızda hissedilmesine </w:t>
      </w:r>
      <w:r w:rsidRPr="00EB4C38">
        <w:rPr>
          <w:sz w:val="16"/>
          <w:szCs w:val="16"/>
        </w:rPr>
        <w:t>…………</w:t>
      </w:r>
      <w:r>
        <w:rPr>
          <w:sz w:val="16"/>
          <w:szCs w:val="16"/>
        </w:rPr>
        <w:t>....................................</w:t>
      </w:r>
      <w:r w:rsidRPr="00EB4C38">
        <w:rPr>
          <w:sz w:val="16"/>
          <w:szCs w:val="16"/>
        </w:rPr>
        <w:t>…………………</w:t>
      </w:r>
      <w:r w:rsidRPr="000526BC">
        <w:t>denir</w:t>
      </w:r>
      <w:r w:rsidRPr="006471C4">
        <w:t>.</w:t>
      </w:r>
    </w:p>
    <w:p w:rsidR="00BA1C47" w:rsidRDefault="00BA1C47" w:rsidP="002066A6">
      <w:pPr>
        <w:pStyle w:val="MADDELER"/>
        <w:numPr>
          <w:ilvl w:val="0"/>
          <w:numId w:val="6"/>
        </w:numPr>
      </w:pPr>
      <w:r w:rsidRPr="00284C08">
        <w:t>Işığı geçiren maddelere ……………...............................................………. madde denir.</w:t>
      </w:r>
    </w:p>
    <w:p w:rsidR="00BA1C47" w:rsidRPr="00284C08" w:rsidRDefault="00BA1C47" w:rsidP="00284C08">
      <w:pPr>
        <w:tabs>
          <w:tab w:val="left" w:pos="6225"/>
        </w:tabs>
        <w:ind w:left="360"/>
        <w:rPr>
          <w:color w:val="FF0000"/>
        </w:rPr>
      </w:pPr>
    </w:p>
    <w:p w:rsidR="00BA1C47" w:rsidRPr="006471C4" w:rsidRDefault="00BA1C47" w:rsidP="00CE01B9">
      <w:pPr>
        <w:pStyle w:val="soru"/>
      </w:pPr>
      <w:r w:rsidRPr="006471C4">
        <w:t>Aşağıda verilen bilgileri doğru  (D) veya yanlış (Y) olarak  işaretleyiniz.  (</w:t>
      </w:r>
      <w:r>
        <w:t>10</w:t>
      </w:r>
      <w:r w:rsidRPr="006471C4">
        <w:t>puan)</w:t>
      </w:r>
    </w:p>
    <w:p w:rsidR="00BA1C47" w:rsidRPr="009868E0" w:rsidRDefault="00BA1C47" w:rsidP="00DD7E66">
      <w:r w:rsidRPr="006471C4">
        <w:t xml:space="preserve">    </w:t>
      </w:r>
      <w:r w:rsidRPr="009868E0">
        <w:t>(........)  Ekonomik yönden değer taşıyan minerallere maden adı verilir.</w:t>
      </w:r>
      <w:r w:rsidRPr="009868E0">
        <w:rPr>
          <w:rStyle w:val="apple-style-span"/>
        </w:rPr>
        <w:t xml:space="preserve"> </w:t>
      </w:r>
    </w:p>
    <w:p w:rsidR="00BA1C47" w:rsidRPr="009868E0" w:rsidRDefault="00BA1C47" w:rsidP="00DD7E66">
      <w:r w:rsidRPr="009868E0">
        <w:t xml:space="preserve">    (........)  Ateş Küre ve Ağır Küre, Dünya’mızın gözlenebilir katmanlarıdır.  </w:t>
      </w:r>
      <w:r w:rsidRPr="009868E0">
        <w:tab/>
      </w:r>
      <w:r w:rsidRPr="009868E0">
        <w:rPr>
          <w:rStyle w:val="apple-style-span"/>
        </w:rPr>
        <w:t xml:space="preserve"> </w:t>
      </w:r>
      <w:r w:rsidRPr="009868E0">
        <w:t xml:space="preserve"> </w:t>
      </w:r>
    </w:p>
    <w:p w:rsidR="00BA1C47" w:rsidRPr="009868E0" w:rsidRDefault="00BA1C47" w:rsidP="00DD7E66">
      <w:r w:rsidRPr="009868E0">
        <w:t xml:space="preserve">    (........)  Nabzımızı teleskop ile ölçeriz.      </w:t>
      </w:r>
      <w:r w:rsidRPr="009868E0">
        <w:rPr>
          <w:rStyle w:val="apple-style-span"/>
        </w:rPr>
        <w:t xml:space="preserve"> </w:t>
      </w:r>
    </w:p>
    <w:p w:rsidR="00BA1C47" w:rsidRPr="009868E0" w:rsidRDefault="00BA1C47" w:rsidP="00DD7E66">
      <w:pPr>
        <w:tabs>
          <w:tab w:val="left" w:pos="6225"/>
        </w:tabs>
      </w:pPr>
      <w:r w:rsidRPr="009868E0">
        <w:t xml:space="preserve">    (........)  Sürekli aynı yönde yol alan bir uçak bir süre sonra hareket ettiği noktaya gelir.</w:t>
      </w:r>
      <w:r w:rsidRPr="009868E0">
        <w:rPr>
          <w:color w:val="FF0000"/>
        </w:rPr>
        <w:t xml:space="preserve">.  </w:t>
      </w:r>
    </w:p>
    <w:p w:rsidR="00BA1C47" w:rsidRPr="009868E0" w:rsidRDefault="00BA1C47" w:rsidP="00DD7E66">
      <w:pPr>
        <w:tabs>
          <w:tab w:val="left" w:pos="6225"/>
        </w:tabs>
        <w:rPr>
          <w:rStyle w:val="apple-style-span"/>
        </w:rPr>
      </w:pPr>
      <w:r w:rsidRPr="009868E0">
        <w:rPr>
          <w:rStyle w:val="apple-style-span"/>
        </w:rPr>
        <w:t xml:space="preserve">  </w:t>
      </w:r>
      <w:r w:rsidRPr="009868E0">
        <w:t xml:space="preserve">  (........)  </w:t>
      </w:r>
      <w:r w:rsidRPr="009868E0">
        <w:rPr>
          <w:rStyle w:val="apple-style-span"/>
        </w:rPr>
        <w:t xml:space="preserve">Dünya’mızın dörtte üçü  (  </w:t>
      </w:r>
      <w:r w:rsidRPr="009868E0">
        <w:rPr>
          <w:color w:val="0000FF"/>
          <w:position w:val="-24"/>
        </w:rPr>
        <w:object w:dxaOrig="24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0.5pt;height:26.25pt" o:ole="">
            <v:imagedata r:id="rId5" o:title=""/>
          </v:shape>
          <o:OLEObject Type="Embed" ProgID="Equation.3" ShapeID="_x0000_i1025" DrawAspect="Content" ObjectID="_1459319075" r:id="rId6"/>
        </w:object>
      </w:r>
      <w:r w:rsidRPr="009868E0">
        <w:rPr>
          <w:color w:val="0000FF"/>
        </w:rPr>
        <w:t>’</w:t>
      </w:r>
      <w:r w:rsidRPr="009868E0">
        <w:t>ü</w:t>
      </w:r>
      <w:r w:rsidRPr="009868E0">
        <w:rPr>
          <w:color w:val="0000FF"/>
        </w:rPr>
        <w:t xml:space="preserve"> </w:t>
      </w:r>
      <w:r w:rsidRPr="009868E0">
        <w:t>)</w:t>
      </w:r>
      <w:r w:rsidRPr="009868E0">
        <w:rPr>
          <w:color w:val="0000FF"/>
        </w:rPr>
        <w:t xml:space="preserve"> </w:t>
      </w:r>
      <w:r w:rsidRPr="009868E0">
        <w:rPr>
          <w:rStyle w:val="apple-style-span"/>
        </w:rPr>
        <w:t>sularla kaplıdır.</w:t>
      </w:r>
    </w:p>
    <w:p w:rsidR="00BA1C47" w:rsidRPr="009868E0" w:rsidRDefault="00BA1C47" w:rsidP="00DD7E66">
      <w:pPr>
        <w:tabs>
          <w:tab w:val="left" w:pos="6225"/>
        </w:tabs>
        <w:rPr>
          <w:color w:val="FF0000"/>
        </w:rPr>
      </w:pPr>
      <w:r w:rsidRPr="009868E0">
        <w:t xml:space="preserve">    (........)  Dünya’nın merkezine doğru inildikçe sıcaklık artar.</w:t>
      </w:r>
    </w:p>
    <w:p w:rsidR="00BA1C47" w:rsidRPr="009868E0" w:rsidRDefault="00BA1C47" w:rsidP="00DD7E66">
      <w:pPr>
        <w:tabs>
          <w:tab w:val="left" w:pos="6225"/>
        </w:tabs>
      </w:pPr>
      <w:r w:rsidRPr="009868E0">
        <w:rPr>
          <w:rStyle w:val="apple-style-span"/>
        </w:rPr>
        <w:t xml:space="preserve"> </w:t>
      </w:r>
      <w:r w:rsidRPr="009868E0">
        <w:t xml:space="preserve">   (........)  Jeoloji, yer kabuğunu inceleyen bilim dalıdır.  </w:t>
      </w:r>
      <w:r w:rsidRPr="009868E0">
        <w:rPr>
          <w:rStyle w:val="apple-style-span"/>
        </w:rPr>
        <w:t xml:space="preserve"> </w:t>
      </w:r>
    </w:p>
    <w:p w:rsidR="00BA1C47" w:rsidRPr="009868E0" w:rsidRDefault="00BA1C47" w:rsidP="00DD7E66">
      <w:pPr>
        <w:tabs>
          <w:tab w:val="left" w:pos="6225"/>
        </w:tabs>
      </w:pPr>
      <w:r w:rsidRPr="009868E0">
        <w:t xml:space="preserve">    (........)  Gazlar bulundukları ortamda her yöne yayılır. </w:t>
      </w:r>
    </w:p>
    <w:p w:rsidR="00BA1C47" w:rsidRPr="009868E0" w:rsidRDefault="00BA1C47" w:rsidP="00DD7E66">
      <w:pPr>
        <w:tabs>
          <w:tab w:val="left" w:pos="6225"/>
        </w:tabs>
      </w:pPr>
      <w:r w:rsidRPr="009868E0">
        <w:t xml:space="preserve">    (........)  Yüksek şiddetteki ses kulağımıza zarar verir. </w:t>
      </w:r>
    </w:p>
    <w:p w:rsidR="00BA1C47" w:rsidRPr="009868E0" w:rsidRDefault="00BA1C47" w:rsidP="00DD7E66">
      <w:pPr>
        <w:tabs>
          <w:tab w:val="left" w:pos="6225"/>
        </w:tabs>
      </w:pPr>
      <w:r w:rsidRPr="009868E0">
        <w:t xml:space="preserve">    (........)  Göz sağlığımız için bulunuduğumuz ortamın aşırı bir şekilde ışıklandırılması gerekir. </w:t>
      </w:r>
    </w:p>
    <w:p w:rsidR="00BA1C47" w:rsidRPr="006471C4" w:rsidRDefault="00BA1C47" w:rsidP="00DD7E66">
      <w:r>
        <w:rPr>
          <w:noProof/>
        </w:rPr>
        <w:pict>
          <v:shape id="Resim 1" o:spid="_x0000_s1027" type="#_x0000_t75" style="position:absolute;margin-left:246.6pt;margin-top:7.4pt;width:83.4pt;height:41.7pt;z-index:-251657216;visibility:visible">
            <v:imagedata r:id="rId7" o:title=""/>
          </v:shape>
        </w:pict>
      </w:r>
      <w:r w:rsidRPr="006471C4">
        <w:t xml:space="preserve"> </w:t>
      </w:r>
    </w:p>
    <w:p w:rsidR="00BA1C47" w:rsidRPr="00051591" w:rsidRDefault="00BA1C47" w:rsidP="00F6187C">
      <w:pPr>
        <w:pStyle w:val="soru"/>
      </w:pPr>
      <w:r w:rsidRPr="00051591">
        <w:t xml:space="preserve"> Hangi konumda</w:t>
      </w:r>
      <w:r>
        <w:t xml:space="preserve"> </w:t>
      </w:r>
      <w:r w:rsidRPr="00051591">
        <w:t xml:space="preserve">sesin şiddeti </w:t>
      </w:r>
      <w:r w:rsidRPr="00051591">
        <w:rPr>
          <w:u w:val="single"/>
        </w:rPr>
        <w:t>en çoktur?</w:t>
      </w:r>
      <w:r w:rsidRPr="00051591">
        <w:t xml:space="preserve">        </w:t>
      </w:r>
    </w:p>
    <w:p w:rsidR="00BA1C47" w:rsidRPr="006471C4" w:rsidRDefault="00BA1C47" w:rsidP="00F6187C">
      <w:r w:rsidRPr="006471C4">
        <w:rPr>
          <w:b/>
        </w:rPr>
        <w:t xml:space="preserve">A) </w:t>
      </w:r>
      <w:r w:rsidRPr="006471C4">
        <w:t xml:space="preserve">1                  </w:t>
      </w:r>
      <w:r w:rsidRPr="006471C4">
        <w:rPr>
          <w:b/>
        </w:rPr>
        <w:t>C)</w:t>
      </w:r>
      <w:r w:rsidRPr="006471C4">
        <w:t xml:space="preserve"> 3       </w:t>
      </w:r>
      <w:r w:rsidRPr="006471C4">
        <w:rPr>
          <w:b/>
        </w:rPr>
        <w:t>B)</w:t>
      </w:r>
      <w:r w:rsidRPr="006471C4">
        <w:t xml:space="preserve"> 2                   </w:t>
      </w:r>
      <w:r w:rsidRPr="006471C4">
        <w:rPr>
          <w:b/>
        </w:rPr>
        <w:t>D)</w:t>
      </w:r>
      <w:r w:rsidRPr="006471C4">
        <w:t xml:space="preserve"> 4</w:t>
      </w:r>
      <w:r>
        <w:t xml:space="preserve"> </w:t>
      </w:r>
    </w:p>
    <w:p w:rsidR="00BA1C47" w:rsidRDefault="00BA1C47">
      <w:pPr>
        <w:rPr>
          <w:color w:val="FF0000"/>
        </w:rPr>
      </w:pPr>
    </w:p>
    <w:p w:rsidR="00BA1C47" w:rsidRPr="006471C4" w:rsidRDefault="00BA1C47" w:rsidP="00CE01B9">
      <w:pPr>
        <w:pStyle w:val="soru"/>
      </w:pPr>
      <w:r w:rsidRPr="006471C4">
        <w:t>Işık ile ilgili olarak aşağıda verilen ifadelerden hangisi</w:t>
      </w:r>
      <w:r>
        <w:t xml:space="preserve"> </w:t>
      </w:r>
      <w:r w:rsidRPr="006471C4">
        <w:t xml:space="preserve">yanlıştır?                  </w:t>
      </w:r>
    </w:p>
    <w:p w:rsidR="00BA1C47" w:rsidRPr="006471C4" w:rsidRDefault="00BA1C47" w:rsidP="00F4451A">
      <w:pPr>
        <w:widowControl w:val="0"/>
        <w:autoSpaceDE w:val="0"/>
        <w:autoSpaceDN w:val="0"/>
        <w:adjustRightInd w:val="0"/>
        <w:ind w:right="-144"/>
        <w:jc w:val="both"/>
      </w:pPr>
      <w:r w:rsidRPr="006471C4">
        <w:rPr>
          <w:b/>
        </w:rPr>
        <w:t>A)</w:t>
      </w:r>
      <w:r w:rsidRPr="006471C4">
        <w:t xml:space="preserve"> Göz en önemli ışık kaynaklarındandır.        </w:t>
      </w:r>
      <w:r>
        <w:t xml:space="preserve">   </w:t>
      </w:r>
      <w:r w:rsidRPr="006471C4">
        <w:t xml:space="preserve"> </w:t>
      </w:r>
      <w:r w:rsidRPr="006471C4">
        <w:rPr>
          <w:b/>
        </w:rPr>
        <w:t>B)</w:t>
      </w:r>
      <w:r w:rsidRPr="006471C4">
        <w:t xml:space="preserve"> Görmemiz için ışık gereklidir.</w:t>
      </w:r>
    </w:p>
    <w:p w:rsidR="00BA1C47" w:rsidRDefault="00BA1C47" w:rsidP="00F4451A">
      <w:pPr>
        <w:shd w:val="clear" w:color="auto" w:fill="FFFFFF"/>
      </w:pPr>
      <w:r w:rsidRPr="006471C4">
        <w:rPr>
          <w:b/>
        </w:rPr>
        <w:t>C)</w:t>
      </w:r>
      <w:r w:rsidRPr="006471C4">
        <w:t xml:space="preserve"> Işık bir enerji türüdür.                                       </w:t>
      </w:r>
      <w:r w:rsidRPr="006471C4">
        <w:rPr>
          <w:b/>
        </w:rPr>
        <w:t>D)</w:t>
      </w:r>
      <w:r w:rsidRPr="006471C4">
        <w:t xml:space="preserve"> Işık kaynakları aydınlatma sağlar.</w:t>
      </w:r>
    </w:p>
    <w:p w:rsidR="00BA1C47" w:rsidRDefault="00BA1C47" w:rsidP="00F4451A">
      <w:pPr>
        <w:shd w:val="clear" w:color="auto" w:fill="FFFFFF"/>
      </w:pPr>
    </w:p>
    <w:p w:rsidR="00BA1C47" w:rsidRPr="00441D2C" w:rsidRDefault="00BA1C47" w:rsidP="00CE01B9">
      <w:pPr>
        <w:pStyle w:val="soru"/>
      </w:pPr>
      <w:r w:rsidRPr="00441D2C">
        <w:t>Aşağıdakilerden hangisi yanlıştır ?</w:t>
      </w:r>
    </w:p>
    <w:p w:rsidR="00BA1C47" w:rsidRPr="00441D2C" w:rsidRDefault="00BA1C47" w:rsidP="00F4451A">
      <w:pPr>
        <w:rPr>
          <w:color w:val="000000"/>
        </w:rPr>
      </w:pPr>
      <w:r w:rsidRPr="00441D2C">
        <w:rPr>
          <w:color w:val="000000"/>
        </w:rPr>
        <w:t xml:space="preserve">       A)  Ses bir enerjidir.</w:t>
      </w:r>
    </w:p>
    <w:p w:rsidR="00BA1C47" w:rsidRPr="00441D2C" w:rsidRDefault="00BA1C47" w:rsidP="00F4451A">
      <w:pPr>
        <w:rPr>
          <w:color w:val="000000"/>
        </w:rPr>
      </w:pPr>
      <w:r w:rsidRPr="00441D2C">
        <w:rPr>
          <w:color w:val="000000"/>
        </w:rPr>
        <w:t xml:space="preserve">       B) İnsanların duyamayacağı sesleri duyan hayvanlar vardır.  </w:t>
      </w:r>
    </w:p>
    <w:p w:rsidR="00BA1C47" w:rsidRPr="00441D2C" w:rsidRDefault="00BA1C47" w:rsidP="00F4451A">
      <w:pPr>
        <w:rPr>
          <w:color w:val="000000"/>
        </w:rPr>
      </w:pPr>
      <w:r w:rsidRPr="00441D2C">
        <w:rPr>
          <w:color w:val="000000"/>
        </w:rPr>
        <w:t xml:space="preserve">       C)  İşitme güçlüğü çeken insanlar hoparlör kullanır.                       </w:t>
      </w:r>
    </w:p>
    <w:p w:rsidR="00BA1C47" w:rsidRPr="00F4451A" w:rsidRDefault="00BA1C47" w:rsidP="00F4451A">
      <w:pPr>
        <w:rPr>
          <w:color w:val="000000"/>
        </w:rPr>
      </w:pPr>
      <w:r w:rsidRPr="00441D2C">
        <w:rPr>
          <w:color w:val="000000"/>
        </w:rPr>
        <w:t xml:space="preserve">       D) Yüksek sesli müzik insanları rahatsız eder.</w:t>
      </w:r>
    </w:p>
    <w:p w:rsidR="00BA1C47" w:rsidRDefault="00BA1C47">
      <w:pPr>
        <w:rPr>
          <w:color w:val="FF0000"/>
        </w:rPr>
      </w:pPr>
    </w:p>
    <w:p w:rsidR="00BA1C47" w:rsidRPr="007F26E9" w:rsidRDefault="00BA1C47" w:rsidP="00CE01B9">
      <w:pPr>
        <w:pStyle w:val="soru"/>
      </w:pPr>
      <w:r w:rsidRPr="00CE01B9">
        <w:t>Aşağıdaki cisimlerden</w:t>
      </w:r>
      <w:r w:rsidRPr="007F26E9">
        <w:t xml:space="preserve"> hangisi hareket türü olarak diğerlerinden farklıdır?</w:t>
      </w:r>
    </w:p>
    <w:p w:rsidR="00BA1C47" w:rsidRPr="007F26E9" w:rsidRDefault="00BA1C47" w:rsidP="00F4451A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color w:val="000000"/>
        </w:rPr>
      </w:pPr>
      <w:r w:rsidRPr="007F26E9">
        <w:rPr>
          <w:color w:val="000000"/>
        </w:rPr>
        <w:t xml:space="preserve">A) </w:t>
      </w:r>
      <w:r>
        <w:rPr>
          <w:color w:val="000000"/>
        </w:rPr>
        <w:t>helikopterin</w:t>
      </w:r>
      <w:r w:rsidRPr="007F26E9">
        <w:rPr>
          <w:color w:val="000000"/>
        </w:rPr>
        <w:t xml:space="preserve"> pervanesi                 B) saatin yelkovanı               C) arabanın tekerleği              D) parktaki salıncak</w:t>
      </w:r>
    </w:p>
    <w:p w:rsidR="00BA1C47" w:rsidRPr="001B49AA" w:rsidRDefault="00BA1C47">
      <w:pPr>
        <w:rPr>
          <w:color w:val="FF0000"/>
        </w:rPr>
      </w:pPr>
    </w:p>
    <w:p w:rsidR="00BA1C47" w:rsidRPr="006471C4" w:rsidRDefault="00BA1C47" w:rsidP="00CE01B9">
      <w:pPr>
        <w:pStyle w:val="soru"/>
      </w:pPr>
      <w:r w:rsidRPr="006471C4">
        <w:t xml:space="preserve">Aşağıdakilerden hangisi Dünya’nın yuvarlak olduğunun bir kanıtıdır?                                                       </w:t>
      </w:r>
    </w:p>
    <w:p w:rsidR="00BA1C47" w:rsidRPr="006471C4" w:rsidRDefault="00BA1C47" w:rsidP="00F6187C">
      <w:r w:rsidRPr="006471C4">
        <w:rPr>
          <w:b/>
        </w:rPr>
        <w:t>A)</w:t>
      </w:r>
      <w:r w:rsidRPr="006471C4">
        <w:t xml:space="preserve"> Havaya attığımız taşın bir süre sonra yere düşmesi        </w:t>
      </w:r>
    </w:p>
    <w:p w:rsidR="00BA1C47" w:rsidRPr="006471C4" w:rsidRDefault="00BA1C47" w:rsidP="00F6187C">
      <w:r w:rsidRPr="006471C4">
        <w:rPr>
          <w:b/>
        </w:rPr>
        <w:t>B)</w:t>
      </w:r>
      <w:r w:rsidRPr="006471C4">
        <w:t xml:space="preserve"> Kışın kar yağması                                                                 </w:t>
      </w:r>
    </w:p>
    <w:p w:rsidR="00BA1C47" w:rsidRPr="006471C4" w:rsidRDefault="00BA1C47" w:rsidP="00F6187C">
      <w:r w:rsidRPr="006471C4">
        <w:rPr>
          <w:b/>
        </w:rPr>
        <w:t>C)</w:t>
      </w:r>
      <w:r w:rsidRPr="006471C4">
        <w:t xml:space="preserve"> Limandan denize bakıldığında yaklaşan geminin önce direğinin sonra yavaş yavaş gövdesinin görünmesi                                                                                 </w:t>
      </w:r>
      <w:r w:rsidRPr="006471C4">
        <w:rPr>
          <w:b/>
        </w:rPr>
        <w:t>D)</w:t>
      </w:r>
      <w:r w:rsidRPr="006471C4">
        <w:t xml:space="preserve"> İtme ve çekme uygulanan cisimlerin hareket etmesi   </w:t>
      </w:r>
    </w:p>
    <w:p w:rsidR="00BA1C47" w:rsidRPr="006471C4" w:rsidRDefault="00BA1C47" w:rsidP="00F6187C">
      <w:pPr>
        <w:rPr>
          <w:b/>
          <w:bCs/>
          <w:iCs/>
        </w:rPr>
      </w:pPr>
    </w:p>
    <w:p w:rsidR="00BA1C47" w:rsidRPr="006471C4" w:rsidRDefault="00BA1C47" w:rsidP="00CE01B9">
      <w:pPr>
        <w:pStyle w:val="soru"/>
      </w:pPr>
      <w:r w:rsidRPr="006471C4">
        <w:t xml:space="preserve">Aşağıdakilerden hangileri Dünya’nın </w:t>
      </w:r>
      <w:r w:rsidRPr="006471C4">
        <w:rPr>
          <w:u w:val="single"/>
        </w:rPr>
        <w:t>gözlenebilir katmanlarıdır</w:t>
      </w:r>
      <w:r w:rsidRPr="006471C4">
        <w:t xml:space="preserve">?     </w:t>
      </w:r>
    </w:p>
    <w:p w:rsidR="00BA1C47" w:rsidRDefault="00BA1C47">
      <w:pPr>
        <w:rPr>
          <w:b/>
        </w:rPr>
      </w:pPr>
      <w:r w:rsidRPr="006471C4">
        <w:rPr>
          <w:b/>
        </w:rPr>
        <w:t>A)</w:t>
      </w:r>
      <w:r w:rsidRPr="006471C4">
        <w:t xml:space="preserve"> Hava küre –Taş küre –Ateş küre           </w:t>
      </w:r>
      <w:r>
        <w:tab/>
      </w:r>
      <w:r>
        <w:tab/>
      </w:r>
      <w:r>
        <w:tab/>
      </w:r>
      <w:r w:rsidRPr="006471C4">
        <w:rPr>
          <w:b/>
        </w:rPr>
        <w:t>B)</w:t>
      </w:r>
      <w:r w:rsidRPr="006471C4">
        <w:t xml:space="preserve">  Taş küre   -Çekirdek – Su küre</w:t>
      </w:r>
      <w:r w:rsidRPr="006471C4">
        <w:rPr>
          <w:b/>
        </w:rPr>
        <w:t xml:space="preserve">                              </w:t>
      </w:r>
    </w:p>
    <w:p w:rsidR="00BA1C47" w:rsidRPr="006471C4" w:rsidRDefault="00BA1C47">
      <w:r w:rsidRPr="006471C4">
        <w:rPr>
          <w:b/>
        </w:rPr>
        <w:t>C)</w:t>
      </w:r>
      <w:r w:rsidRPr="006471C4">
        <w:t xml:space="preserve"> Taş küre – Su küre –Ateş küre             </w:t>
      </w:r>
      <w:r>
        <w:tab/>
      </w:r>
      <w:r>
        <w:tab/>
      </w:r>
      <w:r>
        <w:tab/>
      </w:r>
      <w:r w:rsidRPr="006471C4">
        <w:rPr>
          <w:b/>
        </w:rPr>
        <w:t>D)</w:t>
      </w:r>
      <w:r w:rsidRPr="006471C4">
        <w:t xml:space="preserve"> Hava küre- Su küre – Taş küre</w:t>
      </w:r>
    </w:p>
    <w:p w:rsidR="00BA1C47" w:rsidRPr="006471C4" w:rsidRDefault="00BA1C47"/>
    <w:p w:rsidR="00BA1C47" w:rsidRPr="00441D2C" w:rsidRDefault="00BA1C47" w:rsidP="00CE01B9">
      <w:pPr>
        <w:pStyle w:val="soru"/>
      </w:pPr>
      <w:r w:rsidRPr="00441D2C">
        <w:t xml:space="preserve">Dünya’nın hangi katmanlarında </w:t>
      </w:r>
      <w:r w:rsidRPr="00441D2C">
        <w:rPr>
          <w:u w:val="single"/>
        </w:rPr>
        <w:t>hayat vardır</w:t>
      </w:r>
      <w:r w:rsidRPr="00441D2C">
        <w:t xml:space="preserve"> ?</w:t>
      </w:r>
    </w:p>
    <w:p w:rsidR="00BA1C47" w:rsidRPr="00441D2C" w:rsidRDefault="00BA1C47" w:rsidP="00250A7E">
      <w:pPr>
        <w:rPr>
          <w:b/>
          <w:color w:val="000000"/>
        </w:rPr>
      </w:pPr>
      <w:r w:rsidRPr="00441D2C">
        <w:rPr>
          <w:b/>
          <w:color w:val="000000"/>
        </w:rPr>
        <w:t xml:space="preserve">        A)</w:t>
      </w:r>
      <w:r w:rsidRPr="00441D2C">
        <w:rPr>
          <w:color w:val="000000"/>
        </w:rPr>
        <w:t xml:space="preserve"> Ateş küre - Su küre –Hava Küre            </w:t>
      </w:r>
      <w:r>
        <w:rPr>
          <w:color w:val="000000"/>
        </w:rPr>
        <w:tab/>
      </w:r>
      <w:r>
        <w:rPr>
          <w:color w:val="000000"/>
        </w:rPr>
        <w:tab/>
      </w:r>
      <w:r w:rsidRPr="00441D2C">
        <w:rPr>
          <w:b/>
          <w:color w:val="000000"/>
        </w:rPr>
        <w:t>B)</w:t>
      </w:r>
      <w:r w:rsidRPr="00441D2C">
        <w:rPr>
          <w:color w:val="000000"/>
        </w:rPr>
        <w:t xml:space="preserve"> Taş küre-  Hava küre- Su Küre</w:t>
      </w:r>
    </w:p>
    <w:p w:rsidR="00BA1C47" w:rsidRPr="00441D2C" w:rsidRDefault="00BA1C47" w:rsidP="00250A7E">
      <w:pPr>
        <w:rPr>
          <w:color w:val="000000"/>
        </w:rPr>
      </w:pPr>
      <w:r w:rsidRPr="00441D2C">
        <w:rPr>
          <w:b/>
          <w:color w:val="000000"/>
        </w:rPr>
        <w:t xml:space="preserve">        C)</w:t>
      </w:r>
      <w:r w:rsidRPr="00441D2C">
        <w:rPr>
          <w:color w:val="000000"/>
        </w:rPr>
        <w:t xml:space="preserve">  Su küre –Çekirdek-Taşküre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441D2C">
        <w:rPr>
          <w:b/>
          <w:color w:val="000000"/>
        </w:rPr>
        <w:t>D)</w:t>
      </w:r>
      <w:r w:rsidRPr="00441D2C">
        <w:rPr>
          <w:color w:val="000000"/>
        </w:rPr>
        <w:t xml:space="preserve">  Ateş küre- Çekirdek- Su- küre</w:t>
      </w:r>
    </w:p>
    <w:p w:rsidR="00BA1C47" w:rsidRPr="00441D2C" w:rsidRDefault="00BA1C47" w:rsidP="00250A7E">
      <w:pPr>
        <w:rPr>
          <w:color w:val="000000"/>
        </w:rPr>
      </w:pPr>
    </w:p>
    <w:p w:rsidR="00BA1C47" w:rsidRPr="00441D2C" w:rsidRDefault="00BA1C47" w:rsidP="00CE01B9">
      <w:pPr>
        <w:pStyle w:val="soru"/>
      </w:pPr>
      <w:r w:rsidRPr="00441D2C">
        <w:t xml:space="preserve">Aşağıdakilerden hangisi, </w:t>
      </w:r>
      <w:r w:rsidRPr="00441D2C">
        <w:rPr>
          <w:u w:val="single"/>
        </w:rPr>
        <w:t>kayaçların</w:t>
      </w:r>
      <w:r w:rsidRPr="00441D2C">
        <w:t xml:space="preserve"> </w:t>
      </w:r>
      <w:r w:rsidRPr="00441D2C">
        <w:rPr>
          <w:u w:val="single"/>
        </w:rPr>
        <w:t>değişik renklerde olma</w:t>
      </w:r>
      <w:r w:rsidRPr="00441D2C">
        <w:t xml:space="preserve">   sebebidir ?       </w:t>
      </w:r>
    </w:p>
    <w:p w:rsidR="00BA1C47" w:rsidRPr="00441D2C" w:rsidRDefault="00BA1C47" w:rsidP="00250A7E">
      <w:pPr>
        <w:rPr>
          <w:color w:val="000000"/>
        </w:rPr>
      </w:pPr>
      <w:r w:rsidRPr="00441D2C">
        <w:rPr>
          <w:b/>
          <w:color w:val="000000"/>
        </w:rPr>
        <w:t xml:space="preserve">       A)</w:t>
      </w:r>
      <w:r w:rsidRPr="00441D2C">
        <w:rPr>
          <w:color w:val="000000"/>
        </w:rPr>
        <w:t xml:space="preserve"> Toprağın içindeki bitki ve hayvan atıkları .  </w:t>
      </w:r>
      <w:r>
        <w:rPr>
          <w:color w:val="000000"/>
        </w:rPr>
        <w:tab/>
      </w:r>
      <w:r w:rsidRPr="00441D2C">
        <w:rPr>
          <w:b/>
          <w:color w:val="000000"/>
        </w:rPr>
        <w:t>B)</w:t>
      </w:r>
      <w:r w:rsidRPr="00441D2C">
        <w:rPr>
          <w:color w:val="000000"/>
        </w:rPr>
        <w:t xml:space="preserve"> İçlerindeki minerallerin farklı renklerde olması                            </w:t>
      </w:r>
    </w:p>
    <w:p w:rsidR="00BA1C47" w:rsidRPr="00441D2C" w:rsidRDefault="00BA1C47" w:rsidP="00390B0D">
      <w:pPr>
        <w:rPr>
          <w:color w:val="000000"/>
        </w:rPr>
      </w:pPr>
      <w:r w:rsidRPr="00441D2C">
        <w:rPr>
          <w:color w:val="000000"/>
        </w:rPr>
        <w:t xml:space="preserve">       </w:t>
      </w:r>
      <w:r w:rsidRPr="00441D2C">
        <w:rPr>
          <w:b/>
          <w:color w:val="000000"/>
        </w:rPr>
        <w:t xml:space="preserve">C) </w:t>
      </w:r>
      <w:r w:rsidRPr="00441D2C">
        <w:rPr>
          <w:color w:val="000000"/>
        </w:rPr>
        <w:t xml:space="preserve">Oluşum sürelerinin  farklılığı </w:t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441D2C">
        <w:rPr>
          <w:b/>
          <w:color w:val="000000"/>
        </w:rPr>
        <w:t>D)</w:t>
      </w:r>
      <w:r w:rsidRPr="00441D2C">
        <w:rPr>
          <w:color w:val="000000"/>
        </w:rPr>
        <w:t xml:space="preserve"> Toprağın  üstünde bulunmaları.</w:t>
      </w:r>
    </w:p>
    <w:p w:rsidR="00BA1C47" w:rsidRPr="00250A7E" w:rsidRDefault="00BA1C47" w:rsidP="00250A7E">
      <w:pPr>
        <w:rPr>
          <w:color w:val="FF0000"/>
        </w:rPr>
      </w:pPr>
    </w:p>
    <w:p w:rsidR="00BA1C47" w:rsidRPr="00390B0D" w:rsidRDefault="00BA1C47" w:rsidP="00390B0D">
      <w:pPr>
        <w:pStyle w:val="soru"/>
        <w:rPr>
          <w:b w:val="0"/>
        </w:rPr>
      </w:pPr>
      <w:r w:rsidRPr="00390B0D">
        <w:rPr>
          <w:b w:val="0"/>
        </w:rPr>
        <w:t xml:space="preserve">      I -   Rüzgarlar        </w:t>
      </w:r>
    </w:p>
    <w:p w:rsidR="00BA1C47" w:rsidRPr="00390B0D" w:rsidRDefault="00BA1C47" w:rsidP="00F4451A">
      <w:r w:rsidRPr="00390B0D">
        <w:t xml:space="preserve">          II -    Yağmurlar             </w:t>
      </w:r>
    </w:p>
    <w:p w:rsidR="00BA1C47" w:rsidRPr="00390B0D" w:rsidRDefault="00BA1C47" w:rsidP="00F4451A">
      <w:r w:rsidRPr="00390B0D">
        <w:t xml:space="preserve">         III -   Sıcaklık farkları</w:t>
      </w:r>
    </w:p>
    <w:p w:rsidR="00BA1C47" w:rsidRPr="00390B0D" w:rsidRDefault="00BA1C47" w:rsidP="00390B0D">
      <w:pPr>
        <w:pStyle w:val="soru"/>
        <w:numPr>
          <w:ilvl w:val="0"/>
          <w:numId w:val="0"/>
        </w:numPr>
      </w:pPr>
      <w:r>
        <w:rPr>
          <w:sz w:val="20"/>
          <w:szCs w:val="20"/>
        </w:rPr>
        <w:t xml:space="preserve">  </w:t>
      </w:r>
      <w:r w:rsidRPr="002E2F25">
        <w:rPr>
          <w:sz w:val="20"/>
          <w:szCs w:val="20"/>
        </w:rPr>
        <w:t xml:space="preserve"> </w:t>
      </w:r>
      <w:r w:rsidRPr="00126378">
        <w:t>Kayaçların toprak haline gelmesi sürecinde yukarıdakilerin</w:t>
      </w:r>
      <w:r>
        <w:t xml:space="preserve"> </w:t>
      </w:r>
      <w:r w:rsidRPr="00126378">
        <w:t xml:space="preserve"> </w:t>
      </w:r>
      <w:r w:rsidRPr="00126378">
        <w:rPr>
          <w:u w:val="single"/>
        </w:rPr>
        <w:t>hangisi ya da hangileri etkilidir</w:t>
      </w:r>
      <w:r>
        <w:t xml:space="preserve"> </w:t>
      </w:r>
      <w:r w:rsidRPr="00126378">
        <w:rPr>
          <w:rFonts w:ascii="Tahoma" w:hAnsi="Tahoma" w:cs="Tahoma"/>
          <w:sz w:val="28"/>
          <w:szCs w:val="28"/>
        </w:rPr>
        <w:t>?</w:t>
      </w:r>
    </w:p>
    <w:p w:rsidR="00BA1C47" w:rsidRPr="00390B0D" w:rsidRDefault="00BA1C47" w:rsidP="00F4451A">
      <w:r w:rsidRPr="00390B0D">
        <w:rPr>
          <w:sz w:val="20"/>
          <w:szCs w:val="20"/>
        </w:rPr>
        <w:t xml:space="preserve">          </w:t>
      </w:r>
      <w:r w:rsidRPr="00390B0D">
        <w:rPr>
          <w:b/>
        </w:rPr>
        <w:t>A)</w:t>
      </w:r>
      <w:r w:rsidRPr="00390B0D">
        <w:rPr>
          <w:b/>
          <w:sz w:val="28"/>
          <w:szCs w:val="28"/>
        </w:rPr>
        <w:t xml:space="preserve"> </w:t>
      </w:r>
      <w:r w:rsidRPr="00390B0D">
        <w:rPr>
          <w:sz w:val="20"/>
          <w:szCs w:val="20"/>
        </w:rPr>
        <w:t xml:space="preserve"> </w:t>
      </w:r>
      <w:r w:rsidRPr="00390B0D">
        <w:t>I - II</w:t>
      </w:r>
      <w:r w:rsidRPr="00390B0D">
        <w:rPr>
          <w:sz w:val="20"/>
          <w:szCs w:val="20"/>
        </w:rPr>
        <w:t xml:space="preserve">                    </w:t>
      </w:r>
      <w:r w:rsidRPr="00390B0D">
        <w:rPr>
          <w:b/>
        </w:rPr>
        <w:t>B)</w:t>
      </w:r>
      <w:r w:rsidRPr="00390B0D">
        <w:rPr>
          <w:b/>
          <w:sz w:val="28"/>
          <w:szCs w:val="28"/>
        </w:rPr>
        <w:t xml:space="preserve">  </w:t>
      </w:r>
      <w:r w:rsidRPr="00390B0D">
        <w:t>I - III</w:t>
      </w:r>
      <w:r w:rsidRPr="00390B0D">
        <w:rPr>
          <w:sz w:val="20"/>
          <w:szCs w:val="20"/>
        </w:rPr>
        <w:t xml:space="preserve"> </w:t>
      </w:r>
      <w:r w:rsidRPr="00390B0D">
        <w:rPr>
          <w:sz w:val="20"/>
          <w:szCs w:val="20"/>
        </w:rPr>
        <w:tab/>
      </w:r>
      <w:r w:rsidRPr="00390B0D">
        <w:rPr>
          <w:b/>
          <w:sz w:val="28"/>
          <w:szCs w:val="28"/>
        </w:rPr>
        <w:t xml:space="preserve">           </w:t>
      </w:r>
      <w:r w:rsidRPr="00390B0D">
        <w:rPr>
          <w:b/>
        </w:rPr>
        <w:t>C)</w:t>
      </w:r>
      <w:r w:rsidRPr="00390B0D">
        <w:rPr>
          <w:sz w:val="20"/>
          <w:szCs w:val="20"/>
        </w:rPr>
        <w:t xml:space="preserve">  </w:t>
      </w:r>
      <w:r w:rsidRPr="00390B0D">
        <w:t xml:space="preserve">II - III                   </w:t>
      </w:r>
      <w:r w:rsidRPr="00390B0D">
        <w:rPr>
          <w:b/>
        </w:rPr>
        <w:t>D)</w:t>
      </w:r>
      <w:r w:rsidRPr="00390B0D">
        <w:rPr>
          <w:sz w:val="20"/>
          <w:szCs w:val="20"/>
        </w:rPr>
        <w:t xml:space="preserve">  </w:t>
      </w:r>
      <w:r w:rsidRPr="00390B0D">
        <w:t>I – II – III</w:t>
      </w:r>
    </w:p>
    <w:p w:rsidR="00BA1C47" w:rsidRDefault="00BA1C47">
      <w:pPr>
        <w:rPr>
          <w:color w:val="548DD4"/>
        </w:rPr>
      </w:pPr>
    </w:p>
    <w:p w:rsidR="00BA1C47" w:rsidRPr="006471C4" w:rsidRDefault="00BA1C47" w:rsidP="00E234B9">
      <w:pPr>
        <w:pStyle w:val="soru"/>
      </w:pPr>
      <w:r w:rsidRPr="006471C4">
        <w:t xml:space="preserve">Aşağıda verilen katmanlardan hangisinde canlılar </w:t>
      </w:r>
      <w:r w:rsidRPr="006471C4">
        <w:rPr>
          <w:u w:val="single"/>
        </w:rPr>
        <w:t>yaşayamaz?</w:t>
      </w:r>
    </w:p>
    <w:p w:rsidR="00BA1C47" w:rsidRPr="006471C4" w:rsidRDefault="00BA1C47" w:rsidP="00E234B9">
      <w:r w:rsidRPr="006471C4">
        <w:t xml:space="preserve"> </w:t>
      </w:r>
      <w:r w:rsidRPr="006471C4">
        <w:rPr>
          <w:b/>
        </w:rPr>
        <w:t>A)</w:t>
      </w:r>
      <w:r w:rsidRPr="006471C4">
        <w:t xml:space="preserve">  Su küre                         </w:t>
      </w:r>
      <w:r>
        <w:rPr>
          <w:b/>
        </w:rPr>
        <w:t>B</w:t>
      </w:r>
      <w:r w:rsidRPr="006471C4">
        <w:rPr>
          <w:b/>
        </w:rPr>
        <w:t>)</w:t>
      </w:r>
      <w:r w:rsidRPr="006471C4">
        <w:t xml:space="preserve"> Hava küre                  </w:t>
      </w:r>
      <w:r>
        <w:rPr>
          <w:b/>
        </w:rPr>
        <w:t>C</w:t>
      </w:r>
      <w:r w:rsidRPr="006471C4">
        <w:rPr>
          <w:b/>
        </w:rPr>
        <w:t>)</w:t>
      </w:r>
      <w:r w:rsidRPr="006471C4">
        <w:t xml:space="preserve"> Ağır küre                         </w:t>
      </w:r>
      <w:r w:rsidRPr="006471C4">
        <w:rPr>
          <w:b/>
        </w:rPr>
        <w:t>D)</w:t>
      </w:r>
      <w:r w:rsidRPr="006471C4">
        <w:t xml:space="preserve"> Taş küre </w:t>
      </w:r>
    </w:p>
    <w:p w:rsidR="00BA1C47" w:rsidRPr="00390B0D" w:rsidRDefault="00BA1C47" w:rsidP="00E234B9">
      <w:pPr>
        <w:rPr>
          <w:color w:val="000000"/>
        </w:rPr>
      </w:pPr>
    </w:p>
    <w:p w:rsidR="00BA1C47" w:rsidRPr="00E234B9" w:rsidRDefault="00BA1C47" w:rsidP="00E234B9">
      <w:pPr>
        <w:pStyle w:val="soru"/>
      </w:pPr>
      <w:r w:rsidRPr="00390B0D">
        <w:rPr>
          <w:color w:val="FF0000"/>
        </w:rPr>
        <w:t xml:space="preserve"> </w:t>
      </w:r>
      <w:r w:rsidRPr="00390B0D">
        <w:t xml:space="preserve">Denizle gökyüzünün veya karayla gökyüzünün </w:t>
      </w:r>
      <w:r w:rsidRPr="00390B0D">
        <w:rPr>
          <w:u w:val="single"/>
        </w:rPr>
        <w:t>birleşmiş gibi göründüğü çizgiye ne denir</w:t>
      </w:r>
      <w:r w:rsidRPr="00390B0D">
        <w:t xml:space="preserve"> ? </w:t>
      </w:r>
    </w:p>
    <w:p w:rsidR="00BA1C47" w:rsidRPr="00390B0D" w:rsidRDefault="00BA1C47" w:rsidP="00E234B9">
      <w:pPr>
        <w:pStyle w:val="NoSpacing"/>
        <w:tabs>
          <w:tab w:val="left" w:pos="825"/>
        </w:tabs>
        <w:rPr>
          <w:b/>
        </w:rPr>
      </w:pPr>
      <w:r w:rsidRPr="00390B0D">
        <w:t xml:space="preserve">  </w:t>
      </w:r>
      <w:r w:rsidRPr="00390B0D">
        <w:rPr>
          <w:b/>
        </w:rPr>
        <w:t>A)</w:t>
      </w:r>
      <w:r w:rsidRPr="00390B0D">
        <w:t xml:space="preserve"> </w:t>
      </w:r>
      <w:r w:rsidRPr="00390B0D">
        <w:rPr>
          <w:color w:val="000000"/>
        </w:rPr>
        <w:t xml:space="preserve">Birleşme çizgisi   </w:t>
      </w:r>
      <w:r w:rsidRPr="00390B0D">
        <w:rPr>
          <w:b/>
        </w:rPr>
        <w:t xml:space="preserve">       B)</w:t>
      </w:r>
      <w:r w:rsidRPr="00390B0D">
        <w:t xml:space="preserve"> </w:t>
      </w:r>
      <w:r w:rsidRPr="00390B0D">
        <w:rPr>
          <w:color w:val="000000"/>
        </w:rPr>
        <w:t xml:space="preserve">Kesişme çizgisi  </w:t>
      </w:r>
      <w:r w:rsidRPr="00390B0D">
        <w:t xml:space="preserve">       </w:t>
      </w:r>
      <w:r w:rsidRPr="00390B0D">
        <w:rPr>
          <w:b/>
        </w:rPr>
        <w:t>C)</w:t>
      </w:r>
      <w:r w:rsidRPr="00390B0D">
        <w:t xml:space="preserve"> </w:t>
      </w:r>
      <w:r w:rsidRPr="00390B0D">
        <w:rPr>
          <w:color w:val="000000"/>
        </w:rPr>
        <w:t>Buluşma çizgisi</w:t>
      </w:r>
      <w:r w:rsidRPr="00390B0D">
        <w:t xml:space="preserve">        </w:t>
      </w:r>
      <w:r w:rsidRPr="00390B0D">
        <w:rPr>
          <w:b/>
        </w:rPr>
        <w:t xml:space="preserve">D) </w:t>
      </w:r>
      <w:r w:rsidRPr="00390B0D">
        <w:rPr>
          <w:color w:val="000000"/>
        </w:rPr>
        <w:t xml:space="preserve">Ufuk çizgisi                       </w:t>
      </w:r>
      <w:r w:rsidRPr="00390B0D">
        <w:t xml:space="preserve">                                   </w:t>
      </w:r>
    </w:p>
    <w:p w:rsidR="00BA1C47" w:rsidRPr="00441D2C" w:rsidRDefault="00BA1C47">
      <w:pPr>
        <w:rPr>
          <w:color w:val="548DD4"/>
        </w:rPr>
      </w:pPr>
    </w:p>
    <w:p w:rsidR="00BA1C47" w:rsidRPr="00390B0D" w:rsidRDefault="00BA1C47" w:rsidP="00390B0D">
      <w:pPr>
        <w:pStyle w:val="soru"/>
        <w:rPr>
          <w:b w:val="0"/>
        </w:rPr>
      </w:pPr>
      <w:r w:rsidRPr="00390B0D">
        <w:rPr>
          <w:b w:val="0"/>
        </w:rPr>
        <w:t xml:space="preserve">      I-Fabrika atıkları</w:t>
      </w:r>
    </w:p>
    <w:p w:rsidR="00BA1C47" w:rsidRPr="00390B0D" w:rsidRDefault="00BA1C47" w:rsidP="006B4B1C">
      <w:pPr>
        <w:widowControl w:val="0"/>
        <w:shd w:val="clear" w:color="auto" w:fill="FFFFFF"/>
        <w:tabs>
          <w:tab w:val="left" w:pos="410"/>
        </w:tabs>
        <w:autoSpaceDE w:val="0"/>
        <w:autoSpaceDN w:val="0"/>
        <w:adjustRightInd w:val="0"/>
        <w:spacing w:line="240" w:lineRule="exact"/>
        <w:rPr>
          <w:color w:val="000000"/>
          <w:lang w:val="sv-SE"/>
        </w:rPr>
      </w:pPr>
      <w:r w:rsidRPr="00390B0D">
        <w:rPr>
          <w:color w:val="000000"/>
        </w:rPr>
        <w:t xml:space="preserve">           II-Kanalizasyon atıkları</w:t>
      </w:r>
    </w:p>
    <w:p w:rsidR="00BA1C47" w:rsidRPr="00390B0D" w:rsidRDefault="00BA1C47" w:rsidP="00E234B9">
      <w:pPr>
        <w:widowControl w:val="0"/>
        <w:shd w:val="clear" w:color="auto" w:fill="FFFFFF"/>
        <w:tabs>
          <w:tab w:val="left" w:pos="410"/>
        </w:tabs>
        <w:autoSpaceDE w:val="0"/>
        <w:autoSpaceDN w:val="0"/>
        <w:adjustRightInd w:val="0"/>
        <w:spacing w:line="276" w:lineRule="auto"/>
        <w:rPr>
          <w:color w:val="000000"/>
        </w:rPr>
      </w:pPr>
      <w:r w:rsidRPr="00390B0D">
        <w:rPr>
          <w:color w:val="000000"/>
        </w:rPr>
        <w:t xml:space="preserve">          III- Petrol ürünlerinin atıkları</w:t>
      </w:r>
    </w:p>
    <w:p w:rsidR="00BA1C47" w:rsidRPr="006471C4" w:rsidRDefault="00BA1C47" w:rsidP="00E234B9">
      <w:pPr>
        <w:shd w:val="clear" w:color="auto" w:fill="FFFFFF"/>
        <w:spacing w:line="360" w:lineRule="auto"/>
        <w:rPr>
          <w:b/>
          <w:color w:val="000000"/>
        </w:rPr>
      </w:pPr>
      <w:r w:rsidRPr="006471C4">
        <w:rPr>
          <w:b/>
          <w:bCs/>
          <w:color w:val="000000"/>
        </w:rPr>
        <w:t xml:space="preserve">Yukarıdakilerden hangisi ya da hangileri </w:t>
      </w:r>
      <w:r w:rsidRPr="006471C4">
        <w:rPr>
          <w:b/>
          <w:bCs/>
          <w:color w:val="000000"/>
          <w:u w:val="single"/>
        </w:rPr>
        <w:t>su kirliliğini</w:t>
      </w:r>
      <w:r w:rsidRPr="006471C4">
        <w:rPr>
          <w:b/>
          <w:bCs/>
          <w:color w:val="000000"/>
        </w:rPr>
        <w:t xml:space="preserve"> </w:t>
      </w:r>
      <w:r w:rsidRPr="006471C4">
        <w:rPr>
          <w:b/>
          <w:color w:val="000000"/>
        </w:rPr>
        <w:t>artırır?</w:t>
      </w:r>
    </w:p>
    <w:p w:rsidR="00BA1C47" w:rsidRPr="00390B0D" w:rsidRDefault="00BA1C47" w:rsidP="006B4B1C">
      <w:pPr>
        <w:shd w:val="clear" w:color="auto" w:fill="FFFFFF"/>
        <w:tabs>
          <w:tab w:val="left" w:pos="2030"/>
        </w:tabs>
        <w:spacing w:after="120" w:line="240" w:lineRule="exact"/>
        <w:rPr>
          <w:color w:val="000000"/>
          <w:lang w:val="es-CO"/>
        </w:rPr>
      </w:pPr>
      <w:r w:rsidRPr="006471C4">
        <w:rPr>
          <w:b/>
          <w:color w:val="000000"/>
        </w:rPr>
        <w:t>A)</w:t>
      </w:r>
      <w:r w:rsidRPr="006471C4">
        <w:rPr>
          <w:color w:val="000000"/>
        </w:rPr>
        <w:t xml:space="preserve">Yalnız I       </w:t>
      </w:r>
      <w:r w:rsidRPr="006471C4">
        <w:rPr>
          <w:b/>
          <w:color w:val="000000"/>
        </w:rPr>
        <w:t>B)</w:t>
      </w:r>
      <w:r w:rsidRPr="006471C4">
        <w:rPr>
          <w:color w:val="000000"/>
        </w:rPr>
        <w:t xml:space="preserve"> l ve </w:t>
      </w:r>
      <w:r w:rsidRPr="006471C4">
        <w:rPr>
          <w:color w:val="000000"/>
          <w:lang w:val="es-CO"/>
        </w:rPr>
        <w:t>II</w:t>
      </w:r>
      <w:r w:rsidRPr="006471C4">
        <w:t xml:space="preserve">      </w:t>
      </w:r>
      <w:r w:rsidRPr="006471C4">
        <w:rPr>
          <w:b/>
          <w:color w:val="000000"/>
        </w:rPr>
        <w:t>C)</w:t>
      </w:r>
      <w:r w:rsidRPr="006471C4">
        <w:rPr>
          <w:color w:val="000000"/>
        </w:rPr>
        <w:t xml:space="preserve"> </w:t>
      </w:r>
      <w:r w:rsidRPr="006471C4">
        <w:rPr>
          <w:color w:val="000000"/>
          <w:lang w:val="es-CO"/>
        </w:rPr>
        <w:t xml:space="preserve">II </w:t>
      </w:r>
      <w:r w:rsidRPr="006471C4">
        <w:rPr>
          <w:color w:val="000000"/>
        </w:rPr>
        <w:t xml:space="preserve">ve </w:t>
      </w:r>
      <w:r w:rsidRPr="006471C4">
        <w:rPr>
          <w:color w:val="000000"/>
          <w:lang w:val="es-CO"/>
        </w:rPr>
        <w:t xml:space="preserve">III       </w:t>
      </w:r>
      <w:r w:rsidRPr="006471C4">
        <w:rPr>
          <w:b/>
          <w:color w:val="000000"/>
        </w:rPr>
        <w:t>D)</w:t>
      </w:r>
      <w:r w:rsidRPr="006471C4">
        <w:rPr>
          <w:color w:val="000000"/>
        </w:rPr>
        <w:t xml:space="preserve"> l, </w:t>
      </w:r>
      <w:r w:rsidRPr="006471C4">
        <w:rPr>
          <w:color w:val="000000"/>
          <w:lang w:val="es-CO"/>
        </w:rPr>
        <w:t xml:space="preserve">II </w:t>
      </w:r>
      <w:r w:rsidRPr="006471C4">
        <w:rPr>
          <w:color w:val="000000"/>
        </w:rPr>
        <w:t xml:space="preserve">ve </w:t>
      </w:r>
      <w:r w:rsidRPr="006471C4">
        <w:rPr>
          <w:color w:val="000000"/>
          <w:lang w:val="es-CO"/>
        </w:rPr>
        <w:t>III</w:t>
      </w:r>
    </w:p>
    <w:p w:rsidR="00BA1C47" w:rsidRPr="00390B0D" w:rsidRDefault="00BA1C47" w:rsidP="006B4B1C">
      <w:pPr>
        <w:jc w:val="both"/>
        <w:rPr>
          <w:b/>
          <w:bCs/>
        </w:rPr>
      </w:pPr>
    </w:p>
    <w:p w:rsidR="00BA1C47" w:rsidRPr="00390B0D" w:rsidRDefault="00BA1C47" w:rsidP="00E234B9">
      <w:pPr>
        <w:pStyle w:val="soru"/>
        <w:spacing w:line="360" w:lineRule="auto"/>
        <w:rPr>
          <w:u w:val="single"/>
        </w:rPr>
      </w:pPr>
      <w:r w:rsidRPr="00390B0D">
        <w:t xml:space="preserve">Aşağıdakilerden hangisi erozyonu  </w:t>
      </w:r>
      <w:r w:rsidRPr="00390B0D">
        <w:rPr>
          <w:u w:val="single"/>
        </w:rPr>
        <w:t>ön</w:t>
      </w:r>
      <w:r w:rsidRPr="00390B0D">
        <w:rPr>
          <w:u w:val="single"/>
        </w:rPr>
        <w:softHyphen/>
        <w:t>lemez?</w:t>
      </w:r>
    </w:p>
    <w:p w:rsidR="00BA1C47" w:rsidRPr="00390B0D" w:rsidRDefault="00BA1C47" w:rsidP="00852E46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color w:val="000000"/>
        </w:rPr>
      </w:pPr>
      <w:r w:rsidRPr="00390B0D">
        <w:rPr>
          <w:color w:val="000000"/>
        </w:rPr>
        <w:t xml:space="preserve">A)Ağaç dikmek.    </w:t>
      </w:r>
      <w:r w:rsidRPr="00390B0D">
        <w:rPr>
          <w:color w:val="000000"/>
        </w:rPr>
        <w:tab/>
      </w:r>
      <w:r w:rsidRPr="00390B0D">
        <w:rPr>
          <w:color w:val="000000"/>
        </w:rPr>
        <w:tab/>
        <w:t xml:space="preserve">  B)  Yamaçlardaki tarlaları enine sürmek.</w:t>
      </w:r>
    </w:p>
    <w:p w:rsidR="00BA1C47" w:rsidRPr="00390B0D" w:rsidRDefault="00BA1C47" w:rsidP="00852E46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color w:val="000000"/>
        </w:rPr>
      </w:pPr>
      <w:r w:rsidRPr="00390B0D">
        <w:rPr>
          <w:color w:val="000000"/>
        </w:rPr>
        <w:t xml:space="preserve">C) Setler kurmak.   </w:t>
      </w:r>
      <w:r w:rsidRPr="00390B0D">
        <w:rPr>
          <w:color w:val="000000"/>
        </w:rPr>
        <w:tab/>
      </w:r>
      <w:r w:rsidRPr="00390B0D">
        <w:rPr>
          <w:color w:val="000000"/>
        </w:rPr>
        <w:tab/>
        <w:t xml:space="preserve"> D)  Yamaçlardaki tarlaları dikine sürmek.</w:t>
      </w:r>
    </w:p>
    <w:p w:rsidR="00BA1C47" w:rsidRPr="00390B0D" w:rsidRDefault="00BA1C47" w:rsidP="00852E46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color w:val="000000"/>
        </w:rPr>
      </w:pPr>
    </w:p>
    <w:p w:rsidR="00BA1C47" w:rsidRPr="00390B0D" w:rsidRDefault="00BA1C47" w:rsidP="00E234B9">
      <w:pPr>
        <w:pStyle w:val="soru"/>
        <w:spacing w:line="360" w:lineRule="auto"/>
      </w:pPr>
      <w:r w:rsidRPr="00390B0D">
        <w:t>Yağmur, kar, dolu, rüzgâr gibi olayların gerçekleştiği katman aşağıdakilerden hangisidir?</w:t>
      </w:r>
    </w:p>
    <w:p w:rsidR="00BA1C47" w:rsidRPr="00390B0D" w:rsidRDefault="00BA1C47" w:rsidP="00682B1A">
      <w:r w:rsidRPr="00390B0D">
        <w:t>A) Atmosfer</w:t>
      </w:r>
      <w:r w:rsidRPr="00390B0D">
        <w:tab/>
      </w:r>
      <w:r w:rsidRPr="00390B0D">
        <w:tab/>
        <w:t>B) Yer Küre</w:t>
      </w:r>
      <w:r w:rsidRPr="00390B0D">
        <w:tab/>
      </w:r>
      <w:r w:rsidRPr="00390B0D">
        <w:tab/>
        <w:t>C) Taş Küre</w:t>
      </w:r>
      <w:r w:rsidRPr="00390B0D">
        <w:tab/>
      </w:r>
      <w:r w:rsidRPr="00390B0D">
        <w:tab/>
        <w:t>D) Su küre</w:t>
      </w:r>
    </w:p>
    <w:p w:rsidR="00BA1C47" w:rsidRPr="00DA0B7C" w:rsidRDefault="00BA1C47" w:rsidP="00682B1A">
      <w:pPr>
        <w:rPr>
          <w:rFonts w:ascii="Calibri" w:hAnsi="Calibri"/>
        </w:rPr>
      </w:pPr>
    </w:p>
    <w:p w:rsidR="00BA1C47" w:rsidRPr="00932EC3" w:rsidRDefault="00BA1C47" w:rsidP="00E234B9">
      <w:pPr>
        <w:pStyle w:val="soru"/>
        <w:spacing w:line="360" w:lineRule="auto"/>
      </w:pPr>
      <w:r w:rsidRPr="00932EC3">
        <w:t>Ozon tabakasının delinmesi sonucu Dünya hangi tehlikeyle karşılaşır?</w:t>
      </w:r>
    </w:p>
    <w:p w:rsidR="00BA1C47" w:rsidRPr="00932EC3" w:rsidRDefault="00BA1C47" w:rsidP="00932EC3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color w:val="000000"/>
        </w:rPr>
      </w:pPr>
      <w:r w:rsidRPr="00932EC3">
        <w:rPr>
          <w:color w:val="000000"/>
        </w:rPr>
        <w:t xml:space="preserve">A) Güneş’ in zararlı ışınları Dünya’ ya ulaşır.  </w:t>
      </w:r>
      <w:r>
        <w:rPr>
          <w:color w:val="000000"/>
        </w:rPr>
        <w:tab/>
      </w:r>
      <w:r w:rsidRPr="00932EC3">
        <w:rPr>
          <w:color w:val="000000"/>
        </w:rPr>
        <w:t xml:space="preserve">B) Depremlerle </w:t>
      </w:r>
      <w:r w:rsidRPr="00932EC3">
        <w:rPr>
          <w:color w:val="000000"/>
        </w:rPr>
        <w:tab/>
      </w:r>
      <w:r w:rsidRPr="00932EC3">
        <w:rPr>
          <w:color w:val="000000"/>
        </w:rPr>
        <w:tab/>
      </w:r>
    </w:p>
    <w:p w:rsidR="00BA1C47" w:rsidRPr="00932EC3" w:rsidRDefault="00BA1C47" w:rsidP="00932EC3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color w:val="000000"/>
        </w:rPr>
      </w:pPr>
      <w:r w:rsidRPr="00932EC3">
        <w:rPr>
          <w:color w:val="000000"/>
        </w:rPr>
        <w:t xml:space="preserve">C) Sellerle </w:t>
      </w:r>
      <w:r w:rsidRPr="00932EC3">
        <w:rPr>
          <w:color w:val="000000"/>
        </w:rPr>
        <w:tab/>
      </w:r>
      <w:r w:rsidRPr="00932EC3"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>
        <w:rPr>
          <w:color w:val="000000"/>
        </w:rPr>
        <w:tab/>
      </w:r>
      <w:r w:rsidRPr="00932EC3">
        <w:rPr>
          <w:color w:val="000000"/>
        </w:rPr>
        <w:t>D)Erozyonla</w:t>
      </w:r>
    </w:p>
    <w:p w:rsidR="00BA1C47" w:rsidRPr="007F26E9" w:rsidRDefault="00BA1C47" w:rsidP="007F26E9">
      <w:pPr>
        <w:widowControl w:val="0"/>
        <w:shd w:val="clear" w:color="auto" w:fill="FFFFFF"/>
        <w:tabs>
          <w:tab w:val="left" w:pos="835"/>
        </w:tabs>
        <w:autoSpaceDE w:val="0"/>
        <w:autoSpaceDN w:val="0"/>
        <w:adjustRightInd w:val="0"/>
        <w:spacing w:line="260" w:lineRule="exact"/>
        <w:rPr>
          <w:b/>
          <w:color w:val="000000"/>
        </w:rPr>
      </w:pPr>
    </w:p>
    <w:p w:rsidR="00BA1C47" w:rsidRPr="00D07BE5" w:rsidRDefault="00BA1C47" w:rsidP="00CE01B9">
      <w:pPr>
        <w:pStyle w:val="soru"/>
        <w:rPr>
          <w:color w:val="000000"/>
        </w:rPr>
      </w:pPr>
      <w:r w:rsidRPr="00FF03AA">
        <w:t>Aşağıdaki kelimeleri aralarındaki ilişkiye göre eşleştiriniz.</w:t>
      </w:r>
      <w:r w:rsidRPr="00FF03AA">
        <w:rPr>
          <w:rFonts w:cs="Arial"/>
        </w:rPr>
        <w:t xml:space="preserve">  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383"/>
        <w:gridCol w:w="2419"/>
        <w:gridCol w:w="425"/>
        <w:gridCol w:w="2410"/>
      </w:tblGrid>
      <w:tr w:rsidR="00BA1C47" w:rsidRPr="0064157D" w:rsidTr="00077A9E">
        <w:trPr>
          <w:trHeight w:val="306"/>
        </w:trPr>
        <w:tc>
          <w:tcPr>
            <w:tcW w:w="383" w:type="dxa"/>
          </w:tcPr>
          <w:p w:rsidR="00BA1C47" w:rsidRPr="00077A9E" w:rsidRDefault="00BA1C47" w:rsidP="001309F5">
            <w:pPr>
              <w:rPr>
                <w:b/>
              </w:rPr>
            </w:pPr>
            <w:r w:rsidRPr="00077A9E">
              <w:rPr>
                <w:b/>
                <w:sz w:val="22"/>
                <w:szCs w:val="22"/>
              </w:rPr>
              <w:t>1</w:t>
            </w:r>
          </w:p>
        </w:tc>
        <w:tc>
          <w:tcPr>
            <w:tcW w:w="2419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yer kabuğu</w:t>
            </w:r>
          </w:p>
        </w:tc>
        <w:tc>
          <w:tcPr>
            <w:tcW w:w="425" w:type="dxa"/>
          </w:tcPr>
          <w:p w:rsidR="00BA1C47" w:rsidRPr="00077A9E" w:rsidRDefault="00BA1C47" w:rsidP="001309F5"/>
        </w:tc>
        <w:tc>
          <w:tcPr>
            <w:tcW w:w="2410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göl, deniz</w:t>
            </w:r>
          </w:p>
        </w:tc>
      </w:tr>
      <w:tr w:rsidR="00BA1C47" w:rsidRPr="0064157D" w:rsidTr="00077A9E">
        <w:trPr>
          <w:trHeight w:val="306"/>
        </w:trPr>
        <w:tc>
          <w:tcPr>
            <w:tcW w:w="383" w:type="dxa"/>
          </w:tcPr>
          <w:p w:rsidR="00BA1C47" w:rsidRPr="00077A9E" w:rsidRDefault="00BA1C47" w:rsidP="001309F5">
            <w:pPr>
              <w:rPr>
                <w:b/>
              </w:rPr>
            </w:pPr>
            <w:r w:rsidRPr="00077A9E">
              <w:rPr>
                <w:b/>
                <w:sz w:val="22"/>
                <w:szCs w:val="22"/>
              </w:rPr>
              <w:t>2</w:t>
            </w:r>
          </w:p>
        </w:tc>
        <w:tc>
          <w:tcPr>
            <w:tcW w:w="2419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atmosfer</w:t>
            </w:r>
          </w:p>
        </w:tc>
        <w:tc>
          <w:tcPr>
            <w:tcW w:w="425" w:type="dxa"/>
          </w:tcPr>
          <w:p w:rsidR="00BA1C47" w:rsidRPr="00077A9E" w:rsidRDefault="00BA1C47" w:rsidP="001309F5"/>
        </w:tc>
        <w:tc>
          <w:tcPr>
            <w:tcW w:w="2410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yanardağ</w:t>
            </w:r>
          </w:p>
        </w:tc>
      </w:tr>
      <w:tr w:rsidR="00BA1C47" w:rsidRPr="0064157D" w:rsidTr="00077A9E">
        <w:trPr>
          <w:trHeight w:val="293"/>
        </w:trPr>
        <w:tc>
          <w:tcPr>
            <w:tcW w:w="383" w:type="dxa"/>
          </w:tcPr>
          <w:p w:rsidR="00BA1C47" w:rsidRPr="00077A9E" w:rsidRDefault="00BA1C47" w:rsidP="001309F5">
            <w:pPr>
              <w:rPr>
                <w:b/>
              </w:rPr>
            </w:pPr>
            <w:r w:rsidRPr="00077A9E">
              <w:rPr>
                <w:b/>
                <w:sz w:val="22"/>
                <w:szCs w:val="22"/>
              </w:rPr>
              <w:t>3</w:t>
            </w:r>
          </w:p>
        </w:tc>
        <w:tc>
          <w:tcPr>
            <w:tcW w:w="2419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maden</w:t>
            </w:r>
          </w:p>
        </w:tc>
        <w:tc>
          <w:tcPr>
            <w:tcW w:w="425" w:type="dxa"/>
          </w:tcPr>
          <w:p w:rsidR="00BA1C47" w:rsidRPr="00077A9E" w:rsidRDefault="00BA1C47" w:rsidP="001309F5"/>
        </w:tc>
        <w:tc>
          <w:tcPr>
            <w:tcW w:w="2410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kaya, toprak</w:t>
            </w:r>
          </w:p>
        </w:tc>
      </w:tr>
      <w:tr w:rsidR="00BA1C47" w:rsidRPr="0064157D" w:rsidTr="00077A9E">
        <w:trPr>
          <w:trHeight w:val="306"/>
        </w:trPr>
        <w:tc>
          <w:tcPr>
            <w:tcW w:w="383" w:type="dxa"/>
          </w:tcPr>
          <w:p w:rsidR="00BA1C47" w:rsidRPr="00077A9E" w:rsidRDefault="00BA1C47" w:rsidP="001309F5">
            <w:pPr>
              <w:rPr>
                <w:b/>
              </w:rPr>
            </w:pPr>
            <w:r w:rsidRPr="00077A9E">
              <w:rPr>
                <w:b/>
                <w:sz w:val="22"/>
                <w:szCs w:val="22"/>
              </w:rPr>
              <w:t>4</w:t>
            </w:r>
          </w:p>
        </w:tc>
        <w:tc>
          <w:tcPr>
            <w:tcW w:w="2419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su küre</w:t>
            </w:r>
          </w:p>
        </w:tc>
        <w:tc>
          <w:tcPr>
            <w:tcW w:w="425" w:type="dxa"/>
          </w:tcPr>
          <w:p w:rsidR="00BA1C47" w:rsidRPr="00077A9E" w:rsidRDefault="00BA1C47" w:rsidP="001309F5"/>
        </w:tc>
        <w:tc>
          <w:tcPr>
            <w:tcW w:w="2410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rüzgar, yağmur</w:t>
            </w:r>
          </w:p>
        </w:tc>
      </w:tr>
      <w:tr w:rsidR="00BA1C47" w:rsidRPr="0064157D" w:rsidTr="00077A9E">
        <w:trPr>
          <w:trHeight w:val="319"/>
        </w:trPr>
        <w:tc>
          <w:tcPr>
            <w:tcW w:w="383" w:type="dxa"/>
          </w:tcPr>
          <w:p w:rsidR="00BA1C47" w:rsidRPr="00077A9E" w:rsidRDefault="00BA1C47" w:rsidP="001309F5">
            <w:pPr>
              <w:rPr>
                <w:b/>
              </w:rPr>
            </w:pPr>
            <w:r w:rsidRPr="00077A9E">
              <w:rPr>
                <w:b/>
                <w:sz w:val="22"/>
                <w:szCs w:val="22"/>
              </w:rPr>
              <w:t>5</w:t>
            </w:r>
          </w:p>
        </w:tc>
        <w:tc>
          <w:tcPr>
            <w:tcW w:w="2419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lav</w:t>
            </w:r>
          </w:p>
        </w:tc>
        <w:tc>
          <w:tcPr>
            <w:tcW w:w="425" w:type="dxa"/>
          </w:tcPr>
          <w:p w:rsidR="00BA1C47" w:rsidRPr="00077A9E" w:rsidRDefault="00BA1C47" w:rsidP="001309F5"/>
        </w:tc>
        <w:tc>
          <w:tcPr>
            <w:tcW w:w="2410" w:type="dxa"/>
          </w:tcPr>
          <w:p w:rsidR="00BA1C47" w:rsidRPr="00077A9E" w:rsidRDefault="00BA1C47" w:rsidP="001309F5">
            <w:r w:rsidRPr="00077A9E">
              <w:rPr>
                <w:sz w:val="22"/>
                <w:szCs w:val="22"/>
              </w:rPr>
              <w:t>kömür</w:t>
            </w:r>
          </w:p>
        </w:tc>
      </w:tr>
    </w:tbl>
    <w:p w:rsidR="00BA1C47" w:rsidRPr="006471C4" w:rsidRDefault="00BA1C47" w:rsidP="001309F5"/>
    <w:sectPr w:rsidR="00BA1C47" w:rsidRPr="006471C4" w:rsidSect="00852E46">
      <w:pgSz w:w="11906" w:h="16838"/>
      <w:pgMar w:top="360" w:right="206" w:bottom="540" w:left="5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A2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2"/>
    <w:family w:val="swiss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A2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A2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E185AEE"/>
    <w:multiLevelType w:val="hybridMultilevel"/>
    <w:tmpl w:val="0E787888"/>
    <w:lvl w:ilvl="0" w:tplc="584831B6">
      <w:start w:val="1"/>
      <w:numFmt w:val="decimal"/>
      <w:pStyle w:val="soru"/>
      <w:lvlText w:val="%1)"/>
      <w:lvlJc w:val="left"/>
      <w:pPr>
        <w:ind w:left="360" w:hanging="360"/>
      </w:pPr>
      <w:rPr>
        <w:rFonts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spacing w:val="0"/>
        <w:kern w:val="0"/>
        <w:position w:val="0"/>
        <w:u w:val="none"/>
        <w:effect w:val="none"/>
        <w:vertAlign w:val="baseline"/>
      </w:rPr>
    </w:lvl>
    <w:lvl w:ilvl="1" w:tplc="041F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>
    <w:nsid w:val="34B84794"/>
    <w:multiLevelType w:val="singleLevel"/>
    <w:tmpl w:val="C5562200"/>
    <w:lvl w:ilvl="0">
      <w:start w:val="1"/>
      <w:numFmt w:val="upperLetter"/>
      <w:lvlText w:val="%1)"/>
      <w:legacy w:legacy="1" w:legacySpace="0" w:legacyIndent="432"/>
      <w:lvlJc w:val="left"/>
      <w:rPr>
        <w:rFonts w:ascii="Arial" w:hAnsi="Arial" w:cs="Arial" w:hint="default"/>
        <w:b w:val="0"/>
      </w:rPr>
    </w:lvl>
  </w:abstractNum>
  <w:abstractNum w:abstractNumId="2">
    <w:nsid w:val="3DA9465D"/>
    <w:multiLevelType w:val="hybridMultilevel"/>
    <w:tmpl w:val="D60E9530"/>
    <w:lvl w:ilvl="0" w:tplc="E45AEA36">
      <w:start w:val="1"/>
      <w:numFmt w:val="decimal"/>
      <w:lvlText w:val="%1-"/>
      <w:lvlJc w:val="left"/>
      <w:pPr>
        <w:ind w:left="644" w:hanging="360"/>
      </w:pPr>
      <w:rPr>
        <w:rFonts w:cs="Times New Roman" w:hint="default"/>
        <w:b/>
        <w:sz w:val="22"/>
      </w:rPr>
    </w:lvl>
    <w:lvl w:ilvl="1" w:tplc="041F0019" w:tentative="1">
      <w:start w:val="1"/>
      <w:numFmt w:val="lowerLetter"/>
      <w:lvlText w:val="%2."/>
      <w:lvlJc w:val="left"/>
      <w:pPr>
        <w:ind w:left="1364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084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04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524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244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4964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684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04" w:hanging="180"/>
      </w:pPr>
      <w:rPr>
        <w:rFonts w:cs="Times New Roman"/>
      </w:rPr>
    </w:lvl>
  </w:abstractNum>
  <w:abstractNum w:abstractNumId="3">
    <w:nsid w:val="4DEB01F1"/>
    <w:multiLevelType w:val="hybridMultilevel"/>
    <w:tmpl w:val="52946834"/>
    <w:lvl w:ilvl="0" w:tplc="041F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>
    <w:nsid w:val="55D45F7C"/>
    <w:multiLevelType w:val="hybridMultilevel"/>
    <w:tmpl w:val="B4A6B5AA"/>
    <w:lvl w:ilvl="0" w:tplc="041F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A102495"/>
    <w:multiLevelType w:val="hybridMultilevel"/>
    <w:tmpl w:val="F2EAA50E"/>
    <w:lvl w:ilvl="0" w:tplc="940881CA">
      <w:start w:val="1"/>
      <w:numFmt w:val="lowerLetter"/>
      <w:pStyle w:val="MADDELER"/>
      <w:lvlText w:val="%1)"/>
      <w:lvlJc w:val="left"/>
      <w:pPr>
        <w:ind w:left="720" w:hanging="360"/>
      </w:pPr>
      <w:rPr>
        <w:rFonts w:cs="Times New Roman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F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F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08"/>
  <w:hyphenationZone w:val="425"/>
  <w:characterSpacingControl w:val="doNotCompress"/>
  <w:savePreviewPicture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DD7E66"/>
    <w:rsid w:val="00051591"/>
    <w:rsid w:val="000526BC"/>
    <w:rsid w:val="00063FE7"/>
    <w:rsid w:val="00077A9E"/>
    <w:rsid w:val="000C2E0F"/>
    <w:rsid w:val="000D111A"/>
    <w:rsid w:val="000E6319"/>
    <w:rsid w:val="000F1E23"/>
    <w:rsid w:val="00126378"/>
    <w:rsid w:val="001309F5"/>
    <w:rsid w:val="001B344F"/>
    <w:rsid w:val="001B49AA"/>
    <w:rsid w:val="002066A6"/>
    <w:rsid w:val="00244647"/>
    <w:rsid w:val="00250A7E"/>
    <w:rsid w:val="00284C08"/>
    <w:rsid w:val="002907AB"/>
    <w:rsid w:val="002E2F25"/>
    <w:rsid w:val="00332F75"/>
    <w:rsid w:val="003675CC"/>
    <w:rsid w:val="00390B0D"/>
    <w:rsid w:val="0042628C"/>
    <w:rsid w:val="00435361"/>
    <w:rsid w:val="00441D2C"/>
    <w:rsid w:val="004A0E8C"/>
    <w:rsid w:val="00542D89"/>
    <w:rsid w:val="0055077B"/>
    <w:rsid w:val="005826B1"/>
    <w:rsid w:val="0064157D"/>
    <w:rsid w:val="006471C4"/>
    <w:rsid w:val="00682B1A"/>
    <w:rsid w:val="006B4B1C"/>
    <w:rsid w:val="00701C13"/>
    <w:rsid w:val="00721F02"/>
    <w:rsid w:val="00734FE0"/>
    <w:rsid w:val="00794EB0"/>
    <w:rsid w:val="007F26E9"/>
    <w:rsid w:val="00835931"/>
    <w:rsid w:val="00852E46"/>
    <w:rsid w:val="00932EC3"/>
    <w:rsid w:val="009868E0"/>
    <w:rsid w:val="00A8193D"/>
    <w:rsid w:val="00B30C9E"/>
    <w:rsid w:val="00BA1C47"/>
    <w:rsid w:val="00BA28E0"/>
    <w:rsid w:val="00BB62A9"/>
    <w:rsid w:val="00CD5841"/>
    <w:rsid w:val="00CE01B9"/>
    <w:rsid w:val="00D07BE5"/>
    <w:rsid w:val="00DA0B7C"/>
    <w:rsid w:val="00DD7E66"/>
    <w:rsid w:val="00E038C7"/>
    <w:rsid w:val="00E234B9"/>
    <w:rsid w:val="00E86C91"/>
    <w:rsid w:val="00EB4C38"/>
    <w:rsid w:val="00F151C4"/>
    <w:rsid w:val="00F26306"/>
    <w:rsid w:val="00F4451A"/>
    <w:rsid w:val="00F6187C"/>
    <w:rsid w:val="00FF03A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tr-TR" w:eastAsia="tr-T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907AB"/>
    <w:rPr>
      <w:sz w:val="24"/>
      <w:szCs w:val="24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99"/>
    <w:qFormat/>
    <w:rsid w:val="00DD7E66"/>
    <w:rPr>
      <w:sz w:val="24"/>
      <w:szCs w:val="24"/>
    </w:rPr>
  </w:style>
  <w:style w:type="character" w:customStyle="1" w:styleId="apple-style-span">
    <w:name w:val="apple-style-span"/>
    <w:basedOn w:val="DefaultParagraphFont"/>
    <w:uiPriority w:val="99"/>
    <w:rsid w:val="00DD7E66"/>
    <w:rPr>
      <w:rFonts w:cs="Times New Roman"/>
    </w:rPr>
  </w:style>
  <w:style w:type="paragraph" w:customStyle="1" w:styleId="NoSpacing1">
    <w:name w:val="No Spacing1"/>
    <w:uiPriority w:val="99"/>
    <w:rsid w:val="006B4B1C"/>
    <w:rPr>
      <w:color w:val="000000"/>
      <w:sz w:val="24"/>
      <w:szCs w:val="24"/>
    </w:rPr>
  </w:style>
  <w:style w:type="paragraph" w:customStyle="1" w:styleId="soru">
    <w:name w:val="soru"/>
    <w:basedOn w:val="ListParagraph"/>
    <w:link w:val="soruChar"/>
    <w:uiPriority w:val="99"/>
    <w:rsid w:val="00E234B9"/>
    <w:pPr>
      <w:numPr>
        <w:numId w:val="5"/>
      </w:numPr>
      <w:spacing w:after="120"/>
      <w:ind w:left="357" w:hanging="357"/>
    </w:pPr>
    <w:rPr>
      <w:b/>
    </w:rPr>
  </w:style>
  <w:style w:type="paragraph" w:styleId="ListParagraph">
    <w:name w:val="List Paragraph"/>
    <w:basedOn w:val="Normal"/>
    <w:uiPriority w:val="99"/>
    <w:qFormat/>
    <w:rsid w:val="00284C08"/>
    <w:pPr>
      <w:ind w:left="720"/>
      <w:contextualSpacing/>
    </w:pPr>
  </w:style>
  <w:style w:type="character" w:customStyle="1" w:styleId="soruChar">
    <w:name w:val="soru Char"/>
    <w:basedOn w:val="DefaultParagraphFont"/>
    <w:link w:val="soru"/>
    <w:uiPriority w:val="99"/>
    <w:locked/>
    <w:rsid w:val="00E234B9"/>
    <w:rPr>
      <w:rFonts w:cs="Times New Roman"/>
      <w:b/>
      <w:sz w:val="24"/>
      <w:szCs w:val="24"/>
    </w:rPr>
  </w:style>
  <w:style w:type="paragraph" w:customStyle="1" w:styleId="MADDELER">
    <w:name w:val="MADDELER"/>
    <w:basedOn w:val="Normal"/>
    <w:link w:val="MADDELERChar"/>
    <w:uiPriority w:val="99"/>
    <w:rsid w:val="00284C08"/>
    <w:pPr>
      <w:numPr>
        <w:numId w:val="4"/>
      </w:numPr>
    </w:pPr>
  </w:style>
  <w:style w:type="character" w:customStyle="1" w:styleId="MADDELERChar">
    <w:name w:val="MADDELER Char"/>
    <w:basedOn w:val="DefaultParagraphFont"/>
    <w:link w:val="MADDELER"/>
    <w:uiPriority w:val="99"/>
    <w:locked/>
    <w:rsid w:val="00284C08"/>
    <w:rPr>
      <w:rFonts w:cs="Times New Roman"/>
      <w:sz w:val="24"/>
      <w:szCs w:val="24"/>
    </w:rPr>
  </w:style>
  <w:style w:type="table" w:styleId="TableGrid">
    <w:name w:val="Table Grid"/>
    <w:basedOn w:val="TableNormal"/>
    <w:uiPriority w:val="99"/>
    <w:rsid w:val="001309F5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085663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85663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2</Pages>
  <Words>838</Words>
  <Characters>4781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ADI SOYADI:</dc:title>
  <dc:subject/>
  <dc:creator>miaa</dc:creator>
  <cp:keywords/>
  <dc:description/>
  <cp:lastModifiedBy>fatih</cp:lastModifiedBy>
  <cp:revision>3</cp:revision>
  <cp:lastPrinted>2014-04-14T19:07:00Z</cp:lastPrinted>
  <dcterms:created xsi:type="dcterms:W3CDTF">2014-04-18T06:33:00Z</dcterms:created>
  <dcterms:modified xsi:type="dcterms:W3CDTF">2014-04-18T06:38:00Z</dcterms:modified>
</cp:coreProperties>
</file>