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9CD" w:rsidRPr="003C078B" w:rsidRDefault="00A309CD" w:rsidP="00D26A19">
      <w:pPr>
        <w:pStyle w:val="NoSpacing"/>
        <w:ind w:left="-709"/>
        <w:rPr>
          <w:rFonts w:ascii="Comic Sans MS" w:hAnsi="Comic Sans MS"/>
        </w:rPr>
      </w:pPr>
      <w:r w:rsidRPr="003C078B">
        <w:rPr>
          <w:rFonts w:ascii="Comic Sans MS" w:hAnsi="Comic Sans MS"/>
        </w:rPr>
        <w:t>ADI</w:t>
      </w:r>
      <w:r w:rsidRPr="003C078B">
        <w:rPr>
          <w:rFonts w:ascii="Comic Sans MS" w:hAnsi="Comic Sans MS"/>
        </w:rPr>
        <w:tab/>
        <w:t xml:space="preserve"> :</w:t>
      </w:r>
      <w:r w:rsidRPr="003C078B">
        <w:rPr>
          <w:rFonts w:ascii="Comic Sans MS" w:hAnsi="Comic Sans MS"/>
        </w:rPr>
        <w:tab/>
      </w:r>
      <w:r w:rsidRPr="003C078B">
        <w:rPr>
          <w:rFonts w:ascii="Comic Sans MS" w:hAnsi="Comic Sans MS"/>
        </w:rPr>
        <w:tab/>
      </w:r>
      <w:r w:rsidRPr="003C078B">
        <w:rPr>
          <w:rFonts w:ascii="Comic Sans MS" w:hAnsi="Comic Sans MS"/>
        </w:rPr>
        <w:tab/>
      </w:r>
      <w:r w:rsidRPr="003C078B">
        <w:rPr>
          <w:rFonts w:ascii="Comic Sans MS" w:hAnsi="Comic Sans MS"/>
        </w:rPr>
        <w:tab/>
      </w:r>
      <w:r w:rsidRPr="003C078B">
        <w:rPr>
          <w:rFonts w:ascii="Comic Sans MS" w:hAnsi="Comic Sans MS"/>
        </w:rPr>
        <w:tab/>
      </w:r>
      <w:r w:rsidRPr="003C078B">
        <w:rPr>
          <w:rFonts w:ascii="Comic Sans MS" w:hAnsi="Comic Sans MS"/>
        </w:rPr>
        <w:tab/>
      </w:r>
      <w:r w:rsidRPr="003C078B">
        <w:rPr>
          <w:rFonts w:ascii="Comic Sans MS" w:hAnsi="Comic Sans MS"/>
        </w:rPr>
        <w:tab/>
        <w:t>SINIF</w:t>
      </w:r>
      <w:r w:rsidRPr="003C078B">
        <w:rPr>
          <w:rFonts w:ascii="Comic Sans MS" w:hAnsi="Comic Sans MS"/>
        </w:rPr>
        <w:tab/>
        <w:t xml:space="preserve">     :</w:t>
      </w:r>
    </w:p>
    <w:p w:rsidR="00A309CD" w:rsidRPr="003C078B" w:rsidRDefault="00A309CD" w:rsidP="00D26A19">
      <w:pPr>
        <w:pStyle w:val="NoSpacing"/>
        <w:ind w:left="-709"/>
        <w:rPr>
          <w:rFonts w:ascii="Comic Sans MS" w:hAnsi="Comic Sans MS"/>
        </w:rPr>
      </w:pPr>
      <w:r w:rsidRPr="003C078B">
        <w:rPr>
          <w:rFonts w:ascii="Comic Sans MS" w:hAnsi="Comic Sans MS"/>
        </w:rPr>
        <w:t>SOYADI  :</w:t>
      </w:r>
      <w:r w:rsidRPr="003C078B">
        <w:rPr>
          <w:rFonts w:ascii="Comic Sans MS" w:hAnsi="Comic Sans MS"/>
        </w:rPr>
        <w:tab/>
      </w:r>
      <w:r w:rsidRPr="003C078B">
        <w:rPr>
          <w:rFonts w:ascii="Comic Sans MS" w:hAnsi="Comic Sans MS"/>
        </w:rPr>
        <w:tab/>
      </w:r>
      <w:r w:rsidRPr="003C078B">
        <w:rPr>
          <w:rFonts w:ascii="Comic Sans MS" w:hAnsi="Comic Sans MS"/>
        </w:rPr>
        <w:tab/>
      </w:r>
      <w:r w:rsidRPr="003C078B">
        <w:rPr>
          <w:rFonts w:ascii="Comic Sans MS" w:hAnsi="Comic Sans MS"/>
        </w:rPr>
        <w:tab/>
      </w:r>
      <w:r w:rsidRPr="003C078B">
        <w:rPr>
          <w:rFonts w:ascii="Comic Sans MS" w:hAnsi="Comic Sans MS"/>
        </w:rPr>
        <w:tab/>
      </w:r>
      <w:r w:rsidRPr="003C078B">
        <w:rPr>
          <w:rFonts w:ascii="Comic Sans MS" w:hAnsi="Comic Sans MS"/>
        </w:rPr>
        <w:tab/>
      </w:r>
      <w:r w:rsidRPr="003C078B">
        <w:rPr>
          <w:rFonts w:ascii="Comic Sans MS" w:hAnsi="Comic Sans MS"/>
        </w:rPr>
        <w:tab/>
        <w:t>NUMARA   :</w:t>
      </w:r>
    </w:p>
    <w:p w:rsidR="00A309CD" w:rsidRPr="003C078B" w:rsidRDefault="00A309CD" w:rsidP="00D26A19">
      <w:pPr>
        <w:pStyle w:val="NoSpacing"/>
        <w:ind w:left="-709"/>
        <w:rPr>
          <w:rFonts w:ascii="Comic Sans MS" w:hAnsi="Comic Sans MS"/>
        </w:rPr>
      </w:pPr>
    </w:p>
    <w:p w:rsidR="00A309CD" w:rsidRPr="003C078B" w:rsidRDefault="00A309CD" w:rsidP="00D26A19">
      <w:pPr>
        <w:spacing w:line="240" w:lineRule="auto"/>
        <w:ind w:left="-709"/>
        <w:rPr>
          <w:rFonts w:ascii="Comic Sans MS" w:hAnsi="Comic Sans MS" w:cs="Arial"/>
          <w:b/>
        </w:rPr>
      </w:pPr>
      <w:r w:rsidRPr="003C078B">
        <w:rPr>
          <w:rFonts w:ascii="Comic Sans MS" w:hAnsi="Comic Sans MS" w:cs="Arial"/>
          <w:b/>
        </w:rPr>
        <w:t>201</w:t>
      </w:r>
      <w:r>
        <w:rPr>
          <w:rFonts w:ascii="Comic Sans MS" w:hAnsi="Comic Sans MS" w:cs="Arial"/>
          <w:b/>
        </w:rPr>
        <w:t>…</w:t>
      </w:r>
      <w:r w:rsidRPr="003C078B">
        <w:rPr>
          <w:rFonts w:ascii="Comic Sans MS" w:hAnsi="Comic Sans MS" w:cs="Arial"/>
          <w:b/>
        </w:rPr>
        <w:t>-201</w:t>
      </w:r>
      <w:r>
        <w:rPr>
          <w:rFonts w:ascii="Comic Sans MS" w:hAnsi="Comic Sans MS" w:cs="Arial"/>
          <w:b/>
        </w:rPr>
        <w:t>….</w:t>
      </w:r>
      <w:r w:rsidRPr="003C078B">
        <w:rPr>
          <w:rFonts w:ascii="Comic Sans MS" w:hAnsi="Comic Sans MS" w:cs="Arial"/>
          <w:b/>
        </w:rPr>
        <w:t xml:space="preserve"> EĞİTİM ÖĞRETİM YILI </w:t>
      </w:r>
      <w:r>
        <w:rPr>
          <w:rFonts w:ascii="Comic Sans MS" w:hAnsi="Comic Sans MS" w:cs="Arial"/>
          <w:b/>
        </w:rPr>
        <w:t>……………….</w:t>
      </w:r>
      <w:r w:rsidRPr="003C078B">
        <w:rPr>
          <w:rFonts w:ascii="Comic Sans MS" w:hAnsi="Comic Sans MS" w:cs="Arial"/>
          <w:b/>
        </w:rPr>
        <w:t xml:space="preserve"> ORTAOKULU 5.SINIFLAR 2.DÖNEM 2. YAZILI SORULARI</w:t>
      </w:r>
    </w:p>
    <w:p w:rsidR="00A309CD" w:rsidRPr="003C078B" w:rsidRDefault="00A309CD" w:rsidP="00D26A19">
      <w:pPr>
        <w:spacing w:line="240" w:lineRule="auto"/>
        <w:ind w:left="-709"/>
        <w:rPr>
          <w:rFonts w:ascii="Comic Sans MS" w:hAnsi="Comic Sans MS" w:cs="Arial"/>
          <w:b/>
        </w:rPr>
        <w:sectPr w:rsidR="00A309CD" w:rsidRPr="003C078B" w:rsidSect="00EF70C8">
          <w:pgSz w:w="11906" w:h="16838"/>
          <w:pgMar w:top="568" w:right="0" w:bottom="851" w:left="1417" w:header="708" w:footer="708" w:gutter="0"/>
          <w:cols w:space="708"/>
          <w:docGrid w:linePitch="360"/>
        </w:sectPr>
      </w:pPr>
    </w:p>
    <w:p w:rsidR="00A309CD" w:rsidRPr="003C078B" w:rsidRDefault="00A309CD" w:rsidP="00B433D0">
      <w:pPr>
        <w:pStyle w:val="NoSpacing"/>
        <w:rPr>
          <w:rFonts w:ascii="Comic Sans MS" w:hAnsi="Comic Sans MS"/>
          <w:b/>
        </w:rPr>
      </w:pPr>
      <w:r w:rsidRPr="003C078B">
        <w:rPr>
          <w:rFonts w:ascii="Comic Sans MS" w:hAnsi="Comic Sans MS"/>
          <w:b/>
        </w:rPr>
        <w:t>A)Aşağıdaki ifadelerden doğru olduğunu düşündüğünüz ifadenin yanındaki boşluğa “D”, yanlış olduğunu düşündüğünüze “Y” harfi koyunuz.(3×8=24 PUAN)</w:t>
      </w:r>
    </w:p>
    <w:p w:rsidR="00A309CD" w:rsidRPr="003C078B" w:rsidRDefault="00A309CD" w:rsidP="00B433D0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  <w:b/>
        </w:rPr>
        <w:t>1-</w:t>
      </w:r>
      <w:r w:rsidRPr="003C078B">
        <w:rPr>
          <w:rFonts w:ascii="Comic Sans MS" w:hAnsi="Comic Sans MS"/>
        </w:rPr>
        <w:t>(      ) Maddelerin ısı alarak boyca uzamasına genleşme denir.</w:t>
      </w:r>
    </w:p>
    <w:p w:rsidR="00A309CD" w:rsidRPr="003C078B" w:rsidRDefault="00A309CD" w:rsidP="00B433D0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  <w:b/>
        </w:rPr>
        <w:t>2-</w:t>
      </w:r>
      <w:r w:rsidRPr="003C078B">
        <w:rPr>
          <w:rFonts w:ascii="Comic Sans MS" w:hAnsi="Comic Sans MS"/>
        </w:rPr>
        <w:t>(      ) İnsan vücudunda en fazla oranda bulunan besin maddesi sudur.</w:t>
      </w:r>
    </w:p>
    <w:p w:rsidR="00A309CD" w:rsidRPr="003C078B" w:rsidRDefault="00A309CD" w:rsidP="00B433D0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  <w:b/>
        </w:rPr>
        <w:t>3-</w:t>
      </w:r>
      <w:r w:rsidRPr="003C078B">
        <w:rPr>
          <w:rFonts w:ascii="Comic Sans MS" w:hAnsi="Comic Sans MS"/>
        </w:rPr>
        <w:t xml:space="preserve">(      )  Isı ve sıcaklık bir enerji türüdür.    </w:t>
      </w:r>
    </w:p>
    <w:p w:rsidR="00A309CD" w:rsidRPr="003C078B" w:rsidRDefault="00A309CD" w:rsidP="00B433D0">
      <w:pPr>
        <w:pStyle w:val="NoSpacing"/>
        <w:rPr>
          <w:rFonts w:ascii="Comic Sans MS" w:eastAsia="HelveticaT" w:hAnsi="Comic Sans MS"/>
        </w:rPr>
      </w:pPr>
      <w:r w:rsidRPr="003C078B">
        <w:rPr>
          <w:rFonts w:ascii="Comic Sans MS" w:hAnsi="Comic Sans MS"/>
          <w:b/>
        </w:rPr>
        <w:t>4-</w:t>
      </w:r>
      <w:r w:rsidRPr="003C078B">
        <w:rPr>
          <w:rFonts w:ascii="Comic Sans MS" w:eastAsia="HelveticaT" w:hAnsi="Comic Sans MS"/>
        </w:rPr>
        <w:t>(      ) Ses, katı ortamda sıvı ortamlara göre daha iyi iletir</w:t>
      </w:r>
    </w:p>
    <w:p w:rsidR="00A309CD" w:rsidRPr="003C078B" w:rsidRDefault="00A309CD" w:rsidP="00B433D0">
      <w:pPr>
        <w:pStyle w:val="NoSpacing"/>
        <w:rPr>
          <w:rFonts w:ascii="Comic Sans MS" w:eastAsia="HelveticaT" w:hAnsi="Comic Sans MS"/>
        </w:rPr>
      </w:pPr>
      <w:r w:rsidRPr="003C078B">
        <w:rPr>
          <w:rFonts w:ascii="Comic Sans MS" w:eastAsia="HelveticaT" w:hAnsi="Comic Sans MS"/>
          <w:b/>
        </w:rPr>
        <w:t>5-</w:t>
      </w:r>
      <w:r w:rsidRPr="003C078B">
        <w:rPr>
          <w:rFonts w:ascii="Comic Sans MS" w:eastAsia="HelveticaT" w:hAnsi="Comic Sans MS"/>
        </w:rPr>
        <w:t>(      ) Yılan omurgasız bir canlıdır.</w:t>
      </w:r>
    </w:p>
    <w:p w:rsidR="00A309CD" w:rsidRPr="003C078B" w:rsidRDefault="00A309CD" w:rsidP="00B433D0">
      <w:pPr>
        <w:pStyle w:val="NoSpacing"/>
        <w:rPr>
          <w:rFonts w:ascii="Comic Sans MS" w:hAnsi="Comic Sans MS"/>
        </w:rPr>
      </w:pPr>
      <w:r w:rsidRPr="003C078B">
        <w:rPr>
          <w:rFonts w:ascii="Comic Sans MS" w:eastAsia="HelveticaT" w:hAnsi="Comic Sans MS"/>
          <w:b/>
        </w:rPr>
        <w:t>6-</w:t>
      </w:r>
      <w:r w:rsidRPr="003C078B">
        <w:rPr>
          <w:rFonts w:ascii="Comic Sans MS" w:hAnsi="Comic Sans MS"/>
        </w:rPr>
        <w:t xml:space="preserve"> (     ) Mantarlar kendi besinlerini kendileri üretir</w:t>
      </w:r>
    </w:p>
    <w:p w:rsidR="00A309CD" w:rsidRPr="003C078B" w:rsidRDefault="00A309CD" w:rsidP="00B433D0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  <w:b/>
        </w:rPr>
        <w:t>7-</w:t>
      </w:r>
      <w:r w:rsidRPr="003C078B">
        <w:rPr>
          <w:rFonts w:ascii="Comic Sans MS" w:eastAsia="HelveticaT" w:hAnsi="Comic Sans MS"/>
        </w:rPr>
        <w:t xml:space="preserve">(      ) </w:t>
      </w:r>
      <w:r w:rsidRPr="003C078B">
        <w:rPr>
          <w:rFonts w:ascii="Comic Sans MS" w:hAnsi="Comic Sans MS"/>
        </w:rPr>
        <w:t>Gök gürültüsü doğal ses kaynağıdır.</w:t>
      </w:r>
    </w:p>
    <w:p w:rsidR="00A309CD" w:rsidRPr="003C078B" w:rsidRDefault="00A309CD" w:rsidP="00B433D0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  <w:b/>
        </w:rPr>
        <w:t>8-</w:t>
      </w:r>
      <w:r w:rsidRPr="003C078B">
        <w:rPr>
          <w:rFonts w:ascii="Comic Sans MS" w:hAnsi="Comic Sans MS"/>
        </w:rPr>
        <w:t>(      ) Yeşil bitkilerin yapraklarında güneş ışığı yardımıyla besin üretilir.</w:t>
      </w:r>
    </w:p>
    <w:p w:rsidR="00A309CD" w:rsidRPr="003C078B" w:rsidRDefault="00A309CD" w:rsidP="00B433D0">
      <w:pPr>
        <w:pStyle w:val="NoSpacing"/>
        <w:rPr>
          <w:rFonts w:ascii="Comic Sans MS" w:hAnsi="Comic Sans MS"/>
        </w:rPr>
      </w:pPr>
    </w:p>
    <w:p w:rsidR="00A309CD" w:rsidRPr="003C078B" w:rsidRDefault="00A309CD" w:rsidP="00B433D0">
      <w:pPr>
        <w:pStyle w:val="NoSpacing"/>
        <w:rPr>
          <w:rFonts w:ascii="Comic Sans MS" w:hAnsi="Comic Sans MS"/>
          <w:b/>
          <w:bCs/>
        </w:rPr>
      </w:pPr>
      <w:r w:rsidRPr="003C078B">
        <w:rPr>
          <w:rFonts w:ascii="Comic Sans MS" w:hAnsi="Comic Sans MS"/>
          <w:b/>
        </w:rPr>
        <w:t>B)</w:t>
      </w:r>
      <w:r w:rsidRPr="003C078B">
        <w:rPr>
          <w:rFonts w:ascii="Comic Sans MS" w:hAnsi="Comic Sans MS"/>
          <w:b/>
          <w:bCs/>
        </w:rPr>
        <w:t xml:space="preserve"> İsimleri verilen aşağıdaki cisimleri; saydam ,yarı saydam ve opak madde olarak gruplandırarak kutudaki uygun alanlara  yazınız.(2x8=16PUAN)</w:t>
      </w:r>
    </w:p>
    <w:p w:rsidR="00A309CD" w:rsidRPr="003C078B" w:rsidRDefault="00A309CD" w:rsidP="00B433D0">
      <w:pPr>
        <w:pStyle w:val="NoSpacing"/>
        <w:rPr>
          <w:rFonts w:ascii="Comic Sans MS" w:hAnsi="Comic Sans MS"/>
          <w:bCs/>
        </w:rPr>
      </w:pPr>
      <w:r w:rsidRPr="003C078B">
        <w:rPr>
          <w:rFonts w:ascii="Comic Sans MS" w:hAnsi="Comic Sans MS"/>
          <w:bCs/>
        </w:rPr>
        <w:t>(İnsan vücudu, sis , duvar , cam , buzlu cam , su, yağlı kağıt , tahta)</w:t>
      </w:r>
    </w:p>
    <w:tbl>
      <w:tblPr>
        <w:tblpPr w:leftFromText="141" w:rightFromText="141" w:vertAnchor="text" w:horzAnchor="margin" w:tblpX="108" w:tblpY="5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12"/>
        <w:gridCol w:w="2208"/>
        <w:gridCol w:w="1551"/>
      </w:tblGrid>
      <w:tr w:rsidR="00A309CD" w:rsidRPr="00D13D15" w:rsidTr="006800F7">
        <w:trPr>
          <w:trHeight w:val="699"/>
        </w:trPr>
        <w:tc>
          <w:tcPr>
            <w:tcW w:w="1412" w:type="dxa"/>
          </w:tcPr>
          <w:p w:rsidR="00A309CD" w:rsidRPr="003C078B" w:rsidRDefault="00A309CD" w:rsidP="00EF70C8">
            <w:pPr>
              <w:pStyle w:val="NoSpacing"/>
              <w:rPr>
                <w:rFonts w:ascii="Comic Sans MS" w:hAnsi="Comic Sans MS"/>
                <w:bCs/>
              </w:rPr>
            </w:pPr>
            <w:r w:rsidRPr="003C078B">
              <w:rPr>
                <w:rFonts w:ascii="Comic Sans MS" w:hAnsi="Comic Sans MS"/>
                <w:bCs/>
              </w:rPr>
              <w:t>SAYDAM MADDE</w:t>
            </w:r>
          </w:p>
        </w:tc>
        <w:tc>
          <w:tcPr>
            <w:tcW w:w="2208" w:type="dxa"/>
          </w:tcPr>
          <w:p w:rsidR="00A309CD" w:rsidRPr="003C078B" w:rsidRDefault="00A309CD" w:rsidP="00EF70C8">
            <w:pPr>
              <w:pStyle w:val="NoSpacing"/>
              <w:rPr>
                <w:rFonts w:ascii="Comic Sans MS" w:hAnsi="Comic Sans MS"/>
                <w:bCs/>
              </w:rPr>
            </w:pPr>
            <w:r w:rsidRPr="003C078B">
              <w:rPr>
                <w:rFonts w:ascii="Comic Sans MS" w:hAnsi="Comic Sans MS"/>
                <w:bCs/>
              </w:rPr>
              <w:t>SAYDAM OLMAYAN MADDE (OPAK)</w:t>
            </w:r>
          </w:p>
        </w:tc>
        <w:tc>
          <w:tcPr>
            <w:tcW w:w="1551" w:type="dxa"/>
          </w:tcPr>
          <w:p w:rsidR="00A309CD" w:rsidRPr="003C078B" w:rsidRDefault="00A309CD" w:rsidP="00EF70C8">
            <w:pPr>
              <w:pStyle w:val="NoSpacing"/>
              <w:rPr>
                <w:rFonts w:ascii="Comic Sans MS" w:hAnsi="Comic Sans MS"/>
                <w:bCs/>
              </w:rPr>
            </w:pPr>
            <w:r w:rsidRPr="003C078B">
              <w:rPr>
                <w:rFonts w:ascii="Comic Sans MS" w:hAnsi="Comic Sans MS"/>
                <w:bCs/>
              </w:rPr>
              <w:t>YARI SAYDAM MADDE</w:t>
            </w:r>
          </w:p>
        </w:tc>
      </w:tr>
      <w:tr w:rsidR="00A309CD" w:rsidRPr="00D13D15" w:rsidTr="00731FAB">
        <w:trPr>
          <w:trHeight w:val="1323"/>
        </w:trPr>
        <w:tc>
          <w:tcPr>
            <w:tcW w:w="1412" w:type="dxa"/>
          </w:tcPr>
          <w:p w:rsidR="00A309CD" w:rsidRPr="003C078B" w:rsidRDefault="00A309CD" w:rsidP="00EF70C8">
            <w:pPr>
              <w:pStyle w:val="NoSpacing"/>
              <w:rPr>
                <w:rFonts w:ascii="Comic Sans MS" w:hAnsi="Comic Sans MS"/>
                <w:bCs/>
              </w:rPr>
            </w:pPr>
          </w:p>
        </w:tc>
        <w:tc>
          <w:tcPr>
            <w:tcW w:w="2208" w:type="dxa"/>
          </w:tcPr>
          <w:p w:rsidR="00A309CD" w:rsidRPr="003C078B" w:rsidRDefault="00A309CD" w:rsidP="00EF70C8">
            <w:pPr>
              <w:pStyle w:val="NoSpacing"/>
              <w:rPr>
                <w:rFonts w:ascii="Comic Sans MS" w:hAnsi="Comic Sans MS"/>
                <w:bCs/>
              </w:rPr>
            </w:pPr>
          </w:p>
        </w:tc>
        <w:tc>
          <w:tcPr>
            <w:tcW w:w="1551" w:type="dxa"/>
          </w:tcPr>
          <w:p w:rsidR="00A309CD" w:rsidRPr="003C078B" w:rsidRDefault="00A309CD" w:rsidP="00EF70C8">
            <w:pPr>
              <w:pStyle w:val="NoSpacing"/>
              <w:rPr>
                <w:rFonts w:ascii="Comic Sans MS" w:hAnsi="Comic Sans MS"/>
                <w:bCs/>
              </w:rPr>
            </w:pPr>
          </w:p>
        </w:tc>
      </w:tr>
    </w:tbl>
    <w:p w:rsidR="00A309CD" w:rsidRPr="003C078B" w:rsidRDefault="00A309CD" w:rsidP="00B433D0">
      <w:pPr>
        <w:pStyle w:val="NoSpacing"/>
        <w:rPr>
          <w:rFonts w:ascii="Comic Sans MS" w:hAnsi="Comic Sans MS"/>
          <w:shd w:val="clear" w:color="auto" w:fill="FFFFFF"/>
        </w:rPr>
      </w:pPr>
    </w:p>
    <w:p w:rsidR="00A309CD" w:rsidRPr="003C078B" w:rsidRDefault="00A309CD" w:rsidP="00B433D0">
      <w:pPr>
        <w:pStyle w:val="NoSpacing"/>
        <w:rPr>
          <w:rFonts w:ascii="Comic Sans MS" w:hAnsi="Comic Sans MS"/>
          <w:b/>
          <w:bCs/>
        </w:rPr>
      </w:pPr>
      <w:r w:rsidRPr="003C078B">
        <w:rPr>
          <w:rFonts w:ascii="Comic Sans MS" w:hAnsi="Comic Sans MS"/>
          <w:b/>
          <w:color w:val="000000"/>
          <w:shd w:val="clear" w:color="auto" w:fill="FFFFFF"/>
        </w:rPr>
        <w:t>C)</w:t>
      </w:r>
      <w:r w:rsidRPr="003C078B">
        <w:rPr>
          <w:rFonts w:ascii="Comic Sans MS" w:hAnsi="Comic Sans MS"/>
          <w:b/>
          <w:bCs/>
        </w:rPr>
        <w:t xml:space="preserve"> Aşağıdaki çoktan seçmeli soruların doğru cevaplarını işaretleyiniz.(5×12=60 PUAN)</w:t>
      </w:r>
    </w:p>
    <w:p w:rsidR="00A309CD" w:rsidRDefault="00A309CD" w:rsidP="00B433D0">
      <w:pPr>
        <w:pStyle w:val="NoSpacing"/>
        <w:rPr>
          <w:rFonts w:ascii="Comic Sans MS" w:hAnsi="Comic Sans MS"/>
          <w:b/>
          <w:noProof/>
        </w:rPr>
      </w:pPr>
    </w:p>
    <w:p w:rsidR="00A309CD" w:rsidRPr="003C078B" w:rsidRDefault="00A309CD" w:rsidP="00B433D0">
      <w:pPr>
        <w:pStyle w:val="NoSpacing"/>
        <w:rPr>
          <w:rFonts w:ascii="Comic Sans MS" w:hAnsi="Comic Sans MS"/>
          <w:b/>
          <w:noProof/>
        </w:rPr>
      </w:pPr>
      <w:r w:rsidRPr="003C078B">
        <w:rPr>
          <w:rFonts w:ascii="Comic Sans MS" w:hAnsi="Comic Sans MS"/>
          <w:b/>
          <w:noProof/>
        </w:rPr>
        <w:t xml:space="preserve">1)Aşağıdakilerden hangisi genleşmeye örnek </w:t>
      </w:r>
      <w:r w:rsidRPr="003C078B">
        <w:rPr>
          <w:rFonts w:ascii="Comic Sans MS" w:hAnsi="Comic Sans MS"/>
          <w:b/>
          <w:noProof/>
          <w:u w:val="single"/>
        </w:rPr>
        <w:t>değildir</w:t>
      </w:r>
      <w:r w:rsidRPr="003C078B">
        <w:rPr>
          <w:rFonts w:ascii="Comic Sans MS" w:hAnsi="Comic Sans MS"/>
          <w:b/>
          <w:noProof/>
        </w:rPr>
        <w:t xml:space="preserve">? </w:t>
      </w:r>
    </w:p>
    <w:p w:rsidR="00A309CD" w:rsidRPr="003C078B" w:rsidRDefault="00A309CD" w:rsidP="00B433D0">
      <w:pPr>
        <w:pStyle w:val="NoSpacing"/>
        <w:rPr>
          <w:rFonts w:ascii="Comic Sans MS" w:hAnsi="Comic Sans MS"/>
          <w:noProof/>
        </w:rPr>
      </w:pPr>
      <w:r w:rsidRPr="003C078B">
        <w:rPr>
          <w:rFonts w:ascii="Comic Sans MS" w:hAnsi="Comic Sans MS"/>
          <w:noProof/>
        </w:rPr>
        <w:t>A) Elektrik tellerinin yazın daha gevşek durması.</w:t>
      </w:r>
    </w:p>
    <w:p w:rsidR="00A309CD" w:rsidRPr="003C078B" w:rsidRDefault="00A309CD" w:rsidP="00B433D0">
      <w:pPr>
        <w:pStyle w:val="NoSpacing"/>
        <w:rPr>
          <w:rFonts w:ascii="Comic Sans MS" w:hAnsi="Comic Sans MS"/>
          <w:noProof/>
        </w:rPr>
      </w:pPr>
      <w:r w:rsidRPr="003C078B">
        <w:rPr>
          <w:rFonts w:ascii="Comic Sans MS" w:hAnsi="Comic Sans MS"/>
          <w:noProof/>
        </w:rPr>
        <w:t>B) Tren raylarının yazın uzaması.</w:t>
      </w:r>
    </w:p>
    <w:p w:rsidR="00A309CD" w:rsidRPr="003C078B" w:rsidRDefault="00A309CD" w:rsidP="00B433D0">
      <w:pPr>
        <w:pStyle w:val="NoSpacing"/>
        <w:rPr>
          <w:rFonts w:ascii="Comic Sans MS" w:hAnsi="Comic Sans MS"/>
          <w:noProof/>
        </w:rPr>
      </w:pPr>
      <w:r w:rsidRPr="003C078B">
        <w:rPr>
          <w:rFonts w:ascii="Comic Sans MS" w:hAnsi="Comic Sans MS"/>
          <w:noProof/>
        </w:rPr>
        <w:t>C) Elimize döktüğümüz kolonyanın bir süre sonra yok olması.</w:t>
      </w:r>
    </w:p>
    <w:p w:rsidR="00A309CD" w:rsidRPr="003C078B" w:rsidRDefault="00A309CD" w:rsidP="00B433D0">
      <w:pPr>
        <w:pStyle w:val="NoSpacing"/>
        <w:rPr>
          <w:rFonts w:ascii="Comic Sans MS" w:hAnsi="Comic Sans MS"/>
          <w:noProof/>
        </w:rPr>
      </w:pPr>
      <w:r w:rsidRPr="003C078B">
        <w:rPr>
          <w:rFonts w:ascii="Comic Sans MS" w:hAnsi="Comic Sans MS"/>
          <w:noProof/>
        </w:rPr>
        <w:t>D) Sıcak su içinde bekletilen balonun bir süre sonra hacminin artması.</w:t>
      </w:r>
    </w:p>
    <w:p w:rsidR="00A309CD" w:rsidRPr="003C078B" w:rsidRDefault="00A309CD" w:rsidP="00902284">
      <w:pPr>
        <w:pStyle w:val="NoSpacing"/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</w:rPr>
        <w:t>2)</w:t>
      </w:r>
      <w:r w:rsidRPr="003C078B">
        <w:rPr>
          <w:rFonts w:ascii="Comic Sans MS" w:hAnsi="Comic Sans MS"/>
          <w:b/>
        </w:rPr>
        <w:t xml:space="preserve">Aşağıdakilerden hangisi </w:t>
      </w:r>
      <w:r>
        <w:rPr>
          <w:rFonts w:ascii="Comic Sans MS" w:hAnsi="Comic Sans MS"/>
          <w:b/>
        </w:rPr>
        <w:t>o</w:t>
      </w:r>
      <w:r w:rsidRPr="003C078B">
        <w:rPr>
          <w:rFonts w:ascii="Comic Sans MS" w:hAnsi="Comic Sans MS"/>
          <w:b/>
        </w:rPr>
        <w:t xml:space="preserve">murgalı </w:t>
      </w:r>
      <w:r>
        <w:rPr>
          <w:rFonts w:ascii="Comic Sans MS" w:hAnsi="Comic Sans MS"/>
          <w:b/>
        </w:rPr>
        <w:t>h</w:t>
      </w:r>
      <w:r w:rsidRPr="003C078B">
        <w:rPr>
          <w:rFonts w:ascii="Comic Sans MS" w:hAnsi="Comic Sans MS"/>
          <w:b/>
        </w:rPr>
        <w:t xml:space="preserve">ayvan </w:t>
      </w:r>
      <w:r w:rsidRPr="003C078B">
        <w:rPr>
          <w:rFonts w:ascii="Comic Sans MS" w:hAnsi="Comic Sans MS"/>
          <w:b/>
          <w:u w:val="single"/>
        </w:rPr>
        <w:t>değildir?</w:t>
      </w:r>
    </w:p>
    <w:p w:rsidR="00A309CD" w:rsidRDefault="00A309CD" w:rsidP="00902284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 xml:space="preserve">A) kelebek  </w:t>
      </w:r>
      <w:r w:rsidRPr="003C078B">
        <w:rPr>
          <w:rFonts w:ascii="Comic Sans MS" w:hAnsi="Comic Sans MS"/>
        </w:rPr>
        <w:t xml:space="preserve">B) aslan </w:t>
      </w:r>
      <w:r>
        <w:rPr>
          <w:rFonts w:ascii="Comic Sans MS" w:hAnsi="Comic Sans MS"/>
        </w:rPr>
        <w:tab/>
        <w:t xml:space="preserve">C) insan </w:t>
      </w:r>
      <w:r w:rsidRPr="003C078B">
        <w:rPr>
          <w:rFonts w:ascii="Comic Sans MS" w:hAnsi="Comic Sans MS"/>
        </w:rPr>
        <w:t xml:space="preserve">  D) inek</w:t>
      </w:r>
    </w:p>
    <w:p w:rsidR="00A309CD" w:rsidRPr="003C078B" w:rsidRDefault="00A309CD" w:rsidP="00902284">
      <w:pPr>
        <w:pStyle w:val="NoSpacing"/>
        <w:rPr>
          <w:rFonts w:ascii="Comic Sans MS" w:hAnsi="Comic Sans MS"/>
        </w:rPr>
      </w:pPr>
    </w:p>
    <w:p w:rsidR="00A309CD" w:rsidRPr="003C078B" w:rsidRDefault="00A309CD" w:rsidP="00B433D0">
      <w:pPr>
        <w:pStyle w:val="NoSpacing"/>
        <w:rPr>
          <w:rFonts w:ascii="Comic Sans MS" w:hAnsi="Comic Sans MS"/>
          <w:b/>
        </w:rPr>
      </w:pPr>
      <w:r>
        <w:rPr>
          <w:noProof/>
          <w:lang w:eastAsia="tr-TR"/>
        </w:rPr>
        <w:pict>
          <v:rect id="_x0000_s1026" style="position:absolute;margin-left:17.65pt;margin-top:3.75pt;width:201.35pt;height:57.45pt;z-index:251651584" strokecolor="#4f81bd" strokeweight="2.5pt">
            <v:shadow color="#868686"/>
            <v:textbox style="mso-next-textbox:#_x0000_s1026">
              <w:txbxContent>
                <w:p w:rsidR="00A309CD" w:rsidRDefault="00A309CD" w:rsidP="001A0693">
                  <w:pPr>
                    <w:pStyle w:val="ListParagraph"/>
                    <w:numPr>
                      <w:ilvl w:val="0"/>
                      <w:numId w:val="1"/>
                    </w:numPr>
                    <w:spacing w:after="200" w:line="276" w:lineRule="auto"/>
                    <w:ind w:left="284"/>
                  </w:pPr>
                  <w:r>
                    <w:t>Isı bir enerjidir.</w:t>
                  </w:r>
                </w:p>
                <w:p w:rsidR="00A309CD" w:rsidRDefault="00A309CD" w:rsidP="001A0693">
                  <w:pPr>
                    <w:pStyle w:val="ListParagraph"/>
                    <w:numPr>
                      <w:ilvl w:val="0"/>
                      <w:numId w:val="1"/>
                    </w:numPr>
                    <w:spacing w:after="200" w:line="276" w:lineRule="auto"/>
                    <w:ind w:left="284"/>
                  </w:pPr>
                  <w:r>
                    <w:t>Isı termometre ile ölçülür.</w:t>
                  </w:r>
                </w:p>
                <w:p w:rsidR="00A309CD" w:rsidRDefault="00A309CD" w:rsidP="001A0693">
                  <w:pPr>
                    <w:pStyle w:val="ListParagraph"/>
                    <w:numPr>
                      <w:ilvl w:val="0"/>
                      <w:numId w:val="1"/>
                    </w:numPr>
                    <w:spacing w:after="200" w:line="276" w:lineRule="auto"/>
                    <w:ind w:left="284"/>
                  </w:pPr>
                  <w:r>
                    <w:t>Sıcaklık kalorimetre kabıyla ölçülür.</w:t>
                  </w:r>
                </w:p>
                <w:p w:rsidR="00A309CD" w:rsidRDefault="00A309CD" w:rsidP="001A0693">
                  <w:pPr>
                    <w:pStyle w:val="ListParagraph"/>
                    <w:numPr>
                      <w:ilvl w:val="0"/>
                      <w:numId w:val="1"/>
                    </w:numPr>
                    <w:spacing w:after="200" w:line="276" w:lineRule="auto"/>
                    <w:ind w:left="284"/>
                  </w:pPr>
                  <w:r>
                    <w:t>Isının birimi joule ve kaloridir.</w:t>
                  </w:r>
                </w:p>
              </w:txbxContent>
            </v:textbox>
          </v:rect>
        </w:pict>
      </w:r>
      <w:r>
        <w:rPr>
          <w:rFonts w:ascii="Comic Sans MS" w:hAnsi="Comic Sans MS"/>
          <w:b/>
        </w:rPr>
        <w:t>3</w:t>
      </w:r>
      <w:r w:rsidRPr="003C078B">
        <w:rPr>
          <w:rFonts w:ascii="Comic Sans MS" w:hAnsi="Comic Sans MS"/>
          <w:b/>
        </w:rPr>
        <w:t xml:space="preserve">) </w:t>
      </w:r>
    </w:p>
    <w:p w:rsidR="00A309CD" w:rsidRPr="003C078B" w:rsidRDefault="00A309CD" w:rsidP="00B433D0">
      <w:pPr>
        <w:pStyle w:val="NoSpacing"/>
        <w:rPr>
          <w:rFonts w:ascii="Comic Sans MS" w:hAnsi="Comic Sans MS"/>
        </w:rPr>
      </w:pPr>
    </w:p>
    <w:p w:rsidR="00A309CD" w:rsidRPr="003C078B" w:rsidRDefault="00A309CD" w:rsidP="00B433D0">
      <w:pPr>
        <w:pStyle w:val="NoSpacing"/>
        <w:rPr>
          <w:rFonts w:ascii="Comic Sans MS" w:hAnsi="Comic Sans MS"/>
        </w:rPr>
      </w:pPr>
    </w:p>
    <w:p w:rsidR="00A309CD" w:rsidRPr="003C078B" w:rsidRDefault="00A309CD" w:rsidP="00B433D0">
      <w:pPr>
        <w:pStyle w:val="NoSpacing"/>
        <w:rPr>
          <w:rFonts w:ascii="Comic Sans MS" w:hAnsi="Comic Sans MS"/>
        </w:rPr>
      </w:pPr>
    </w:p>
    <w:p w:rsidR="00A309CD" w:rsidRPr="003C078B" w:rsidRDefault="00A309CD" w:rsidP="00B433D0">
      <w:pPr>
        <w:pStyle w:val="NoSpacing"/>
        <w:rPr>
          <w:rFonts w:ascii="Comic Sans MS" w:hAnsi="Comic Sans MS"/>
        </w:rPr>
      </w:pPr>
    </w:p>
    <w:p w:rsidR="00A309CD" w:rsidRPr="003C078B" w:rsidRDefault="00A309CD" w:rsidP="00B433D0">
      <w:pPr>
        <w:pStyle w:val="NoSpacing"/>
        <w:rPr>
          <w:rFonts w:ascii="Comic Sans MS" w:hAnsi="Comic Sans MS"/>
          <w:b/>
        </w:rPr>
      </w:pPr>
      <w:r w:rsidRPr="003C078B">
        <w:rPr>
          <w:rFonts w:ascii="Comic Sans MS" w:hAnsi="Comic Sans MS"/>
          <w:b/>
        </w:rPr>
        <w:t xml:space="preserve">Yukarıdaki cümlelerden </w:t>
      </w:r>
      <w:r w:rsidRPr="003C078B">
        <w:rPr>
          <w:rFonts w:ascii="Comic Sans MS" w:hAnsi="Comic Sans MS"/>
          <w:b/>
          <w:u w:val="single"/>
        </w:rPr>
        <w:t>kaç tanesi doğrudur</w:t>
      </w:r>
      <w:r w:rsidRPr="003C078B">
        <w:rPr>
          <w:rFonts w:ascii="Comic Sans MS" w:hAnsi="Comic Sans MS"/>
          <w:b/>
        </w:rPr>
        <w:t>?</w:t>
      </w:r>
    </w:p>
    <w:p w:rsidR="00A309CD" w:rsidRPr="003C078B" w:rsidRDefault="00A309CD" w:rsidP="00B433D0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</w:rPr>
        <w:t>A)1</w:t>
      </w:r>
      <w:r w:rsidRPr="003C078B">
        <w:rPr>
          <w:rFonts w:ascii="Comic Sans MS" w:hAnsi="Comic Sans MS"/>
        </w:rPr>
        <w:tab/>
      </w:r>
      <w:r w:rsidRPr="003C078B">
        <w:rPr>
          <w:rFonts w:ascii="Comic Sans MS" w:hAnsi="Comic Sans MS"/>
        </w:rPr>
        <w:tab/>
        <w:t>B)2</w:t>
      </w:r>
      <w:r w:rsidRPr="003C078B">
        <w:rPr>
          <w:rFonts w:ascii="Comic Sans MS" w:hAnsi="Comic Sans MS"/>
        </w:rPr>
        <w:tab/>
      </w:r>
      <w:r w:rsidRPr="003C078B">
        <w:rPr>
          <w:rFonts w:ascii="Comic Sans MS" w:hAnsi="Comic Sans MS"/>
        </w:rPr>
        <w:tab/>
        <w:t>C)3</w:t>
      </w:r>
      <w:r w:rsidRPr="003C078B">
        <w:rPr>
          <w:rFonts w:ascii="Comic Sans MS" w:hAnsi="Comic Sans MS"/>
        </w:rPr>
        <w:tab/>
      </w:r>
      <w:r w:rsidRPr="003C078B">
        <w:rPr>
          <w:rFonts w:ascii="Comic Sans MS" w:hAnsi="Comic Sans MS"/>
        </w:rPr>
        <w:tab/>
        <w:t>D)4</w:t>
      </w:r>
    </w:p>
    <w:p w:rsidR="00A309CD" w:rsidRDefault="00A309CD" w:rsidP="00B433D0">
      <w:pPr>
        <w:pStyle w:val="NoSpacing"/>
        <w:rPr>
          <w:rFonts w:ascii="Comic Sans MS" w:hAnsi="Comic Sans MS"/>
          <w:b/>
        </w:rPr>
      </w:pPr>
    </w:p>
    <w:p w:rsidR="00A309CD" w:rsidRPr="00902284" w:rsidRDefault="00A309CD" w:rsidP="00B433D0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  <w:b/>
        </w:rPr>
        <w:t xml:space="preserve">4) Mantarlarla ilgili aşağıda verilen bilgilerden hangisi </w:t>
      </w:r>
      <w:r w:rsidRPr="003C078B">
        <w:rPr>
          <w:rFonts w:ascii="Comic Sans MS" w:hAnsi="Comic Sans MS"/>
          <w:b/>
          <w:u w:val="single"/>
        </w:rPr>
        <w:t>yanlıştır</w:t>
      </w:r>
      <w:r w:rsidRPr="003C078B">
        <w:rPr>
          <w:rFonts w:ascii="Comic Sans MS" w:hAnsi="Comic Sans MS"/>
          <w:b/>
        </w:rPr>
        <w:t>?</w:t>
      </w:r>
    </w:p>
    <w:p w:rsidR="00A309CD" w:rsidRPr="003C078B" w:rsidRDefault="00A309CD" w:rsidP="00B433D0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</w:rPr>
        <w:t>A) Bazı türleri besin olarak kullanılabilir</w:t>
      </w:r>
    </w:p>
    <w:p w:rsidR="00A309CD" w:rsidRPr="003C078B" w:rsidRDefault="00A309CD" w:rsidP="00B433D0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</w:rPr>
        <w:t>B) Bazı türleri insanlarda hastalıklara sebep olabilir</w:t>
      </w:r>
    </w:p>
    <w:p w:rsidR="00A309CD" w:rsidRPr="003C078B" w:rsidRDefault="00A309CD" w:rsidP="00B433D0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</w:rPr>
        <w:t>C) Mantarlar bir hayvan türüdür</w:t>
      </w:r>
    </w:p>
    <w:p w:rsidR="00A309CD" w:rsidRPr="003C078B" w:rsidRDefault="00A309CD" w:rsidP="00B433D0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</w:rPr>
        <w:t>D) Maya mantarları peynir, sirke ve yoğurt yapımında kullanılır</w:t>
      </w:r>
    </w:p>
    <w:p w:rsidR="00A309CD" w:rsidRDefault="00A309CD" w:rsidP="00B433D0">
      <w:pPr>
        <w:pStyle w:val="NoSpacing"/>
        <w:rPr>
          <w:rFonts w:ascii="Comic Sans MS" w:hAnsi="Comic Sans MS"/>
          <w:b/>
        </w:rPr>
      </w:pPr>
    </w:p>
    <w:p w:rsidR="00A309CD" w:rsidRDefault="00A309CD" w:rsidP="00B433D0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  <w:b/>
        </w:rPr>
        <w:t>5)</w:t>
      </w:r>
      <w:r w:rsidRPr="003C078B">
        <w:rPr>
          <w:rFonts w:ascii="Comic Sans MS" w:hAnsi="Comic Sans MS"/>
        </w:rPr>
        <w:t xml:space="preserve"> Ahmet öğretmeninin söylediği bitkileri aşağıdaki gibi çiçekli ve çiçeksiz olarak sınıflandırmıştır. </w:t>
      </w:r>
    </w:p>
    <w:p w:rsidR="00A309CD" w:rsidRPr="003C078B" w:rsidRDefault="00A309CD" w:rsidP="00B433D0">
      <w:pPr>
        <w:pStyle w:val="NoSpacing"/>
        <w:rPr>
          <w:rFonts w:ascii="Comic Sans MS" w:hAnsi="Comic Sans MS"/>
          <w:b/>
        </w:rPr>
      </w:pPr>
      <w:r w:rsidRPr="003C078B">
        <w:rPr>
          <w:rFonts w:ascii="Comic Sans MS" w:hAnsi="Comic Sans MS"/>
          <w:b/>
        </w:rPr>
        <w:t>Bu sınıflandırmaya göre Ahmet hangi bitkileri doğru sınıflandırmıştır?</w:t>
      </w:r>
    </w:p>
    <w:tbl>
      <w:tblPr>
        <w:tblpPr w:leftFromText="141" w:rightFromText="141" w:vertAnchor="text" w:tblpX="108" w:tblpY="1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50"/>
        <w:gridCol w:w="909"/>
        <w:gridCol w:w="1000"/>
        <w:gridCol w:w="1113"/>
        <w:gridCol w:w="962"/>
      </w:tblGrid>
      <w:tr w:rsidR="00A309CD" w:rsidRPr="00D13D15" w:rsidTr="00D13D15">
        <w:trPr>
          <w:trHeight w:val="589"/>
        </w:trPr>
        <w:tc>
          <w:tcPr>
            <w:tcW w:w="910" w:type="dxa"/>
          </w:tcPr>
          <w:p w:rsidR="00A309CD" w:rsidRPr="00D13D15" w:rsidRDefault="00A309CD" w:rsidP="00D13D15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054" w:type="dxa"/>
          </w:tcPr>
          <w:p w:rsidR="00A309CD" w:rsidRPr="00D13D15" w:rsidRDefault="00A309CD" w:rsidP="00D13D15">
            <w:pPr>
              <w:pStyle w:val="NoSpacing"/>
              <w:rPr>
                <w:rFonts w:ascii="Comic Sans MS" w:hAnsi="Comic Sans MS"/>
              </w:rPr>
            </w:pPr>
            <w:r w:rsidRPr="00D13D15">
              <w:rPr>
                <w:rFonts w:ascii="Comic Sans MS" w:hAnsi="Comic Sans MS"/>
              </w:rPr>
              <w:t>Elma</w:t>
            </w:r>
          </w:p>
        </w:tc>
        <w:tc>
          <w:tcPr>
            <w:tcW w:w="1054" w:type="dxa"/>
          </w:tcPr>
          <w:p w:rsidR="00A309CD" w:rsidRPr="00D13D15" w:rsidRDefault="00A309CD" w:rsidP="00D13D15">
            <w:pPr>
              <w:pStyle w:val="NoSpacing"/>
              <w:rPr>
                <w:rFonts w:ascii="Comic Sans MS" w:hAnsi="Comic Sans MS"/>
              </w:rPr>
            </w:pPr>
            <w:r w:rsidRPr="00D13D15">
              <w:rPr>
                <w:rFonts w:ascii="Comic Sans MS" w:hAnsi="Comic Sans MS"/>
              </w:rPr>
              <w:t>Eğrelti otu</w:t>
            </w:r>
          </w:p>
        </w:tc>
        <w:tc>
          <w:tcPr>
            <w:tcW w:w="1079" w:type="dxa"/>
          </w:tcPr>
          <w:p w:rsidR="00A309CD" w:rsidRPr="00D13D15" w:rsidRDefault="00A309CD" w:rsidP="00D13D15">
            <w:pPr>
              <w:pStyle w:val="NoSpacing"/>
              <w:rPr>
                <w:rFonts w:ascii="Comic Sans MS" w:hAnsi="Comic Sans MS"/>
              </w:rPr>
            </w:pPr>
            <w:r w:rsidRPr="00D13D15">
              <w:rPr>
                <w:rFonts w:ascii="Comic Sans MS" w:hAnsi="Comic Sans MS"/>
              </w:rPr>
              <w:t>Menekşe</w:t>
            </w:r>
          </w:p>
        </w:tc>
        <w:tc>
          <w:tcPr>
            <w:tcW w:w="1006" w:type="dxa"/>
          </w:tcPr>
          <w:p w:rsidR="00A309CD" w:rsidRPr="00D13D15" w:rsidRDefault="00A309CD" w:rsidP="00D13D15">
            <w:pPr>
              <w:pStyle w:val="NoSpacing"/>
              <w:rPr>
                <w:rFonts w:ascii="Comic Sans MS" w:hAnsi="Comic Sans MS"/>
              </w:rPr>
            </w:pPr>
            <w:r w:rsidRPr="00D13D15">
              <w:rPr>
                <w:rFonts w:ascii="Comic Sans MS" w:hAnsi="Comic Sans MS"/>
              </w:rPr>
              <w:t>Kara yosunu</w:t>
            </w:r>
          </w:p>
        </w:tc>
      </w:tr>
      <w:tr w:rsidR="00A309CD" w:rsidRPr="00D13D15" w:rsidTr="00D13D15">
        <w:trPr>
          <w:trHeight w:val="285"/>
        </w:trPr>
        <w:tc>
          <w:tcPr>
            <w:tcW w:w="910" w:type="dxa"/>
          </w:tcPr>
          <w:p w:rsidR="00A309CD" w:rsidRPr="00D13D15" w:rsidRDefault="00A309CD" w:rsidP="00D13D15">
            <w:pPr>
              <w:pStyle w:val="NoSpacing"/>
              <w:rPr>
                <w:rFonts w:ascii="Comic Sans MS" w:hAnsi="Comic Sans MS"/>
              </w:rPr>
            </w:pPr>
            <w:r w:rsidRPr="00D13D15">
              <w:rPr>
                <w:rFonts w:ascii="Comic Sans MS" w:hAnsi="Comic Sans MS"/>
              </w:rPr>
              <w:t>Çiçekli</w:t>
            </w:r>
          </w:p>
        </w:tc>
        <w:tc>
          <w:tcPr>
            <w:tcW w:w="1054" w:type="dxa"/>
          </w:tcPr>
          <w:p w:rsidR="00A309CD" w:rsidRPr="00D13D15" w:rsidRDefault="00A309CD" w:rsidP="00D13D15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054" w:type="dxa"/>
          </w:tcPr>
          <w:p w:rsidR="00A309CD" w:rsidRPr="00D13D15" w:rsidRDefault="00A309CD" w:rsidP="00D13D15">
            <w:pPr>
              <w:pStyle w:val="NoSpacing"/>
              <w:rPr>
                <w:rFonts w:ascii="Comic Sans MS" w:hAnsi="Comic Sans MS"/>
              </w:rPr>
            </w:pPr>
            <w:r w:rsidRPr="00D13D15">
              <w:rPr>
                <w:rFonts w:ascii="Comic Sans MS" w:hAnsi="Comic Sans MS"/>
              </w:rPr>
              <w:t xml:space="preserve">   X</w:t>
            </w:r>
          </w:p>
        </w:tc>
        <w:tc>
          <w:tcPr>
            <w:tcW w:w="1079" w:type="dxa"/>
          </w:tcPr>
          <w:p w:rsidR="00A309CD" w:rsidRPr="00D13D15" w:rsidRDefault="00A309CD" w:rsidP="00D13D15">
            <w:pPr>
              <w:pStyle w:val="NoSpacing"/>
              <w:rPr>
                <w:rFonts w:ascii="Comic Sans MS" w:hAnsi="Comic Sans MS"/>
              </w:rPr>
            </w:pPr>
            <w:r w:rsidRPr="00D13D15">
              <w:rPr>
                <w:rFonts w:ascii="Comic Sans MS" w:hAnsi="Comic Sans MS"/>
              </w:rPr>
              <w:t xml:space="preserve">     X</w:t>
            </w:r>
          </w:p>
        </w:tc>
        <w:tc>
          <w:tcPr>
            <w:tcW w:w="1006" w:type="dxa"/>
          </w:tcPr>
          <w:p w:rsidR="00A309CD" w:rsidRPr="00D13D15" w:rsidRDefault="00A309CD" w:rsidP="00D13D15">
            <w:pPr>
              <w:pStyle w:val="NoSpacing"/>
              <w:rPr>
                <w:rFonts w:ascii="Comic Sans MS" w:hAnsi="Comic Sans MS"/>
              </w:rPr>
            </w:pPr>
          </w:p>
        </w:tc>
      </w:tr>
      <w:tr w:rsidR="00A309CD" w:rsidRPr="00D13D15" w:rsidTr="00D13D15">
        <w:trPr>
          <w:trHeight w:val="306"/>
        </w:trPr>
        <w:tc>
          <w:tcPr>
            <w:tcW w:w="910" w:type="dxa"/>
          </w:tcPr>
          <w:p w:rsidR="00A309CD" w:rsidRPr="00D13D15" w:rsidRDefault="00A309CD" w:rsidP="00D13D15">
            <w:pPr>
              <w:pStyle w:val="NoSpacing"/>
              <w:rPr>
                <w:rFonts w:ascii="Comic Sans MS" w:hAnsi="Comic Sans MS"/>
              </w:rPr>
            </w:pPr>
            <w:r w:rsidRPr="00D13D15">
              <w:rPr>
                <w:rFonts w:ascii="Comic Sans MS" w:hAnsi="Comic Sans MS"/>
              </w:rPr>
              <w:t>Çiçeksiz</w:t>
            </w:r>
          </w:p>
        </w:tc>
        <w:tc>
          <w:tcPr>
            <w:tcW w:w="1054" w:type="dxa"/>
          </w:tcPr>
          <w:p w:rsidR="00A309CD" w:rsidRPr="00D13D15" w:rsidRDefault="00A309CD" w:rsidP="00D13D15">
            <w:pPr>
              <w:pStyle w:val="NoSpacing"/>
              <w:rPr>
                <w:rFonts w:ascii="Comic Sans MS" w:hAnsi="Comic Sans MS"/>
              </w:rPr>
            </w:pPr>
            <w:r w:rsidRPr="00D13D15">
              <w:rPr>
                <w:rFonts w:ascii="Comic Sans MS" w:hAnsi="Comic Sans MS"/>
              </w:rPr>
              <w:t xml:space="preserve">    X</w:t>
            </w:r>
          </w:p>
        </w:tc>
        <w:tc>
          <w:tcPr>
            <w:tcW w:w="1054" w:type="dxa"/>
          </w:tcPr>
          <w:p w:rsidR="00A309CD" w:rsidRPr="00D13D15" w:rsidRDefault="00A309CD" w:rsidP="00D13D15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079" w:type="dxa"/>
          </w:tcPr>
          <w:p w:rsidR="00A309CD" w:rsidRPr="00D13D15" w:rsidRDefault="00A309CD" w:rsidP="00D13D15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006" w:type="dxa"/>
          </w:tcPr>
          <w:p w:rsidR="00A309CD" w:rsidRPr="00D13D15" w:rsidRDefault="00A309CD" w:rsidP="00D13D15">
            <w:pPr>
              <w:pStyle w:val="NoSpacing"/>
              <w:rPr>
                <w:rFonts w:ascii="Comic Sans MS" w:hAnsi="Comic Sans MS"/>
              </w:rPr>
            </w:pPr>
            <w:r w:rsidRPr="00D13D15">
              <w:rPr>
                <w:rFonts w:ascii="Comic Sans MS" w:hAnsi="Comic Sans MS"/>
              </w:rPr>
              <w:t xml:space="preserve">    X</w:t>
            </w:r>
          </w:p>
        </w:tc>
      </w:tr>
    </w:tbl>
    <w:p w:rsidR="00A309CD" w:rsidRPr="003C078B" w:rsidRDefault="00A309CD" w:rsidP="00B433D0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</w:rPr>
        <w:t>A) Elma-Eğrelti otu       B) Elma-Menekşe</w:t>
      </w:r>
    </w:p>
    <w:p w:rsidR="00A309CD" w:rsidRPr="003C078B" w:rsidRDefault="00A309CD" w:rsidP="00B433D0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 xml:space="preserve">C) Elma-Kara yosunu   </w:t>
      </w:r>
      <w:r w:rsidRPr="003C078B">
        <w:rPr>
          <w:rFonts w:ascii="Comic Sans MS" w:hAnsi="Comic Sans MS"/>
        </w:rPr>
        <w:t>D) Menekşe-Kara yosunu</w:t>
      </w:r>
    </w:p>
    <w:p w:rsidR="00A309CD" w:rsidRDefault="00A309CD" w:rsidP="00902284">
      <w:pPr>
        <w:pStyle w:val="NoSpacing"/>
        <w:rPr>
          <w:rFonts w:ascii="Comic Sans MS" w:hAnsi="Comic Sans MS"/>
          <w:b/>
        </w:rPr>
      </w:pPr>
    </w:p>
    <w:p w:rsidR="00A309CD" w:rsidRPr="00731FAB" w:rsidRDefault="00A309CD" w:rsidP="00902284">
      <w:pPr>
        <w:pStyle w:val="NoSpacing"/>
        <w:rPr>
          <w:rFonts w:ascii="Comic Sans MS" w:hAnsi="Comic Sans MS"/>
          <w:b/>
        </w:rPr>
      </w:pPr>
      <w:r w:rsidRPr="003C078B">
        <w:rPr>
          <w:rFonts w:ascii="Comic Sans MS" w:hAnsi="Comic Sans MS"/>
          <w:b/>
        </w:rPr>
        <w:t>6)</w:t>
      </w:r>
      <w:r w:rsidRPr="003C078B"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t>‘Çevre sorununa bağlı olarak akarsuda balıklar ölmektedir.</w:t>
      </w:r>
      <w:r w:rsidRPr="00731FAB">
        <w:rPr>
          <w:rFonts w:ascii="Comic Sans MS" w:hAnsi="Comic Sans MS"/>
          <w:b/>
        </w:rPr>
        <w:t xml:space="preserve">’Bu çevre sorununun oluşmasına </w:t>
      </w:r>
    </w:p>
    <w:p w:rsidR="00A309CD" w:rsidRDefault="00A309CD" w:rsidP="00902284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 xml:space="preserve">     I.Evsel atıklar</w:t>
      </w:r>
    </w:p>
    <w:p w:rsidR="00A309CD" w:rsidRDefault="00A309CD" w:rsidP="00902284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 xml:space="preserve">     II:Fabrika atıkları</w:t>
      </w:r>
    </w:p>
    <w:p w:rsidR="00A309CD" w:rsidRDefault="00A309CD" w:rsidP="00902284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 xml:space="preserve">     III:Tarımsal mücadele ilaçları</w:t>
      </w:r>
    </w:p>
    <w:p w:rsidR="00A309CD" w:rsidRPr="00731FAB" w:rsidRDefault="00A309CD" w:rsidP="00902284">
      <w:pPr>
        <w:pStyle w:val="NoSpacing"/>
        <w:rPr>
          <w:rFonts w:ascii="Comic Sans MS" w:hAnsi="Comic Sans MS"/>
          <w:b/>
        </w:rPr>
      </w:pPr>
      <w:r w:rsidRPr="00731FAB">
        <w:rPr>
          <w:rFonts w:ascii="Comic Sans MS" w:hAnsi="Comic Sans MS"/>
          <w:b/>
        </w:rPr>
        <w:t>gibi faaliyetlerden hangileri sebep olur.</w:t>
      </w:r>
    </w:p>
    <w:p w:rsidR="00A309CD" w:rsidRDefault="00A309CD" w:rsidP="00902284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A)Yalnız I  B)I ve II  C)I ve III D)I,IIve III</w:t>
      </w:r>
    </w:p>
    <w:p w:rsidR="00A309CD" w:rsidRPr="003C078B" w:rsidRDefault="00A309CD" w:rsidP="00902284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 xml:space="preserve"> </w:t>
      </w:r>
    </w:p>
    <w:p w:rsidR="00A309CD" w:rsidRDefault="00A309CD" w:rsidP="00B433D0">
      <w:pPr>
        <w:pStyle w:val="NoSpacing"/>
        <w:rPr>
          <w:rFonts w:ascii="Comic Sans MS" w:hAnsi="Comic Sans MS"/>
          <w:b/>
        </w:rPr>
      </w:pPr>
    </w:p>
    <w:p w:rsidR="00A309CD" w:rsidRDefault="00A309CD" w:rsidP="00B433D0">
      <w:pPr>
        <w:pStyle w:val="NoSpacing"/>
        <w:rPr>
          <w:rFonts w:ascii="Comic Sans MS" w:hAnsi="Comic Sans MS"/>
          <w:b/>
        </w:rPr>
      </w:pPr>
    </w:p>
    <w:p w:rsidR="00A309CD" w:rsidRDefault="00A309CD" w:rsidP="00B433D0">
      <w:pPr>
        <w:pStyle w:val="NoSpacing"/>
        <w:rPr>
          <w:rFonts w:ascii="Comic Sans MS" w:hAnsi="Comic Sans MS"/>
          <w:b/>
        </w:rPr>
      </w:pPr>
    </w:p>
    <w:p w:rsidR="00A309CD" w:rsidRPr="003C078B" w:rsidRDefault="00A309CD" w:rsidP="00B433D0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  <w:b/>
        </w:rPr>
        <w:t>7)</w:t>
      </w:r>
      <w:r w:rsidRPr="003C078B">
        <w:rPr>
          <w:rFonts w:ascii="Comic Sans MS" w:hAnsi="Comic Sans MS"/>
        </w:rPr>
        <w:t xml:space="preserve"> </w:t>
      </w:r>
      <w:r w:rsidRPr="003C078B">
        <w:rPr>
          <w:rFonts w:ascii="Comic Sans MS" w:hAnsi="Comic Sans MS"/>
          <w:lang w:eastAsia="tr-TR"/>
        </w:rPr>
        <w:t xml:space="preserve">Ayşegül çalar saati cam bir fanusa yerleştiriyor ve cam fanusun içindeki havayı boşaltıyor.” </w:t>
      </w:r>
      <w:r w:rsidRPr="003C078B">
        <w:rPr>
          <w:rFonts w:ascii="Comic Sans MS" w:hAnsi="Comic Sans MS"/>
          <w:b/>
          <w:lang w:eastAsia="tr-TR"/>
        </w:rPr>
        <w:t xml:space="preserve">Ayşegül </w:t>
      </w:r>
      <w:hyperlink r:id="rId5" w:tgtFrame="_blank" w:history="1">
        <w:r w:rsidRPr="003C078B">
          <w:rPr>
            <w:rFonts w:ascii="Comic Sans MS" w:hAnsi="Comic Sans MS"/>
            <w:b/>
            <w:u w:val="single"/>
            <w:lang w:eastAsia="tr-TR"/>
          </w:rPr>
          <w:t>aşağıdaki</w:t>
        </w:r>
      </w:hyperlink>
      <w:r w:rsidRPr="003C078B">
        <w:rPr>
          <w:rFonts w:ascii="Comic Sans MS" w:hAnsi="Comic Sans MS"/>
          <w:b/>
          <w:lang w:eastAsia="tr-TR"/>
        </w:rPr>
        <w:t>lerden </w:t>
      </w:r>
      <w:hyperlink r:id="rId6" w:tgtFrame="_blank" w:history="1">
        <w:r w:rsidRPr="003C078B">
          <w:rPr>
            <w:rFonts w:ascii="Comic Sans MS" w:hAnsi="Comic Sans MS"/>
            <w:b/>
            <w:u w:val="single"/>
            <w:lang w:eastAsia="tr-TR"/>
          </w:rPr>
          <w:t>hangisi</w:t>
        </w:r>
      </w:hyperlink>
      <w:r w:rsidRPr="003C078B">
        <w:rPr>
          <w:rFonts w:ascii="Comic Sans MS" w:hAnsi="Comic Sans MS"/>
          <w:b/>
          <w:lang w:eastAsia="tr-TR"/>
        </w:rPr>
        <w:t>ni kanıtlamak istemektedir?</w:t>
      </w:r>
      <w:r w:rsidRPr="003C078B">
        <w:rPr>
          <w:rFonts w:ascii="Comic Sans MS" w:hAnsi="Comic Sans MS"/>
          <w:lang w:eastAsia="tr-TR"/>
        </w:rPr>
        <w:t> </w:t>
      </w:r>
      <w:r w:rsidRPr="003C078B">
        <w:rPr>
          <w:rFonts w:ascii="Comic Sans MS" w:hAnsi="Comic Sans MS"/>
          <w:lang w:eastAsia="tr-TR"/>
        </w:rPr>
        <w:br/>
        <w:t>A) Ses yalıtımını. </w:t>
      </w:r>
      <w:r w:rsidRPr="003C078B">
        <w:rPr>
          <w:rFonts w:ascii="Comic Sans MS" w:hAnsi="Comic Sans MS"/>
          <w:lang w:eastAsia="tr-TR"/>
        </w:rPr>
        <w:br/>
        <w:t>B) Sesin boşlukta yayılmadığını. </w:t>
      </w:r>
      <w:r w:rsidRPr="003C078B">
        <w:rPr>
          <w:rFonts w:ascii="Comic Sans MS" w:hAnsi="Comic Sans MS"/>
          <w:lang w:eastAsia="tr-TR"/>
        </w:rPr>
        <w:br/>
        <w:t>C) Sesin dalgalar halinde yayıldığını. </w:t>
      </w:r>
      <w:r w:rsidRPr="003C078B">
        <w:rPr>
          <w:rFonts w:ascii="Comic Sans MS" w:hAnsi="Comic Sans MS"/>
          <w:lang w:eastAsia="tr-TR"/>
        </w:rPr>
        <w:br/>
        <w:t>D) Sesin titreşimler yaydığını</w:t>
      </w:r>
    </w:p>
    <w:p w:rsidR="00A309CD" w:rsidRDefault="00A309CD" w:rsidP="006800F7">
      <w:pPr>
        <w:pStyle w:val="NoSpacing"/>
        <w:rPr>
          <w:rFonts w:ascii="Comic Sans MS" w:hAnsi="Comic Sans MS"/>
          <w:b/>
        </w:rPr>
      </w:pPr>
    </w:p>
    <w:p w:rsidR="00A309CD" w:rsidRPr="003C078B" w:rsidRDefault="00A309CD" w:rsidP="006800F7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  <w:b/>
        </w:rPr>
        <w:t>8)</w:t>
      </w:r>
      <w:r w:rsidRPr="003C078B">
        <w:rPr>
          <w:rFonts w:ascii="Comic Sans MS" w:hAnsi="Comic Sans MS"/>
        </w:rPr>
        <w:t xml:space="preserve">  </w:t>
      </w:r>
      <w:r w:rsidRPr="003C078B">
        <w:rPr>
          <w:rFonts w:ascii="Comic Sans MS" w:hAnsi="Comic Sans MS"/>
          <w:b/>
        </w:rPr>
        <w:t xml:space="preserve"> I.</w:t>
      </w:r>
      <w:r w:rsidRPr="003C078B">
        <w:rPr>
          <w:rFonts w:ascii="Comic Sans MS" w:hAnsi="Comic Sans MS"/>
        </w:rPr>
        <w:t xml:space="preserve"> Islak çamaşırların kuruması</w:t>
      </w:r>
    </w:p>
    <w:p w:rsidR="00A309CD" w:rsidRPr="003C078B" w:rsidRDefault="00A309CD" w:rsidP="006800F7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</w:rPr>
        <w:t xml:space="preserve">      </w:t>
      </w:r>
      <w:r w:rsidRPr="003C078B">
        <w:rPr>
          <w:rFonts w:ascii="Comic Sans MS" w:hAnsi="Comic Sans MS"/>
          <w:b/>
        </w:rPr>
        <w:t>II.</w:t>
      </w:r>
      <w:r w:rsidRPr="003C078B">
        <w:rPr>
          <w:rFonts w:ascii="Comic Sans MS" w:hAnsi="Comic Sans MS"/>
        </w:rPr>
        <w:t xml:space="preserve"> Yağmur yağdıktan sonra yerdeki su birikintilerinin güneş çıktıktan bir süre sonra kaybolması</w:t>
      </w:r>
    </w:p>
    <w:p w:rsidR="00A309CD" w:rsidRPr="003C078B" w:rsidRDefault="00A309CD" w:rsidP="006800F7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</w:rPr>
        <w:t xml:space="preserve">      </w:t>
      </w:r>
      <w:r w:rsidRPr="003C078B">
        <w:rPr>
          <w:rFonts w:ascii="Comic Sans MS" w:hAnsi="Comic Sans MS"/>
          <w:b/>
        </w:rPr>
        <w:t>III.</w:t>
      </w:r>
      <w:r w:rsidRPr="003C078B">
        <w:rPr>
          <w:rFonts w:ascii="Comic Sans MS" w:hAnsi="Comic Sans MS"/>
        </w:rPr>
        <w:t xml:space="preserve">  İçinde su kaynayan tencere kapağında su damlalarının oluşması</w:t>
      </w:r>
    </w:p>
    <w:p w:rsidR="00A309CD" w:rsidRPr="003C078B" w:rsidRDefault="00A309CD" w:rsidP="006800F7">
      <w:pPr>
        <w:pStyle w:val="NoSpacing"/>
        <w:rPr>
          <w:rFonts w:ascii="Comic Sans MS" w:hAnsi="Comic Sans MS"/>
          <w:b/>
        </w:rPr>
      </w:pPr>
      <w:r w:rsidRPr="003C078B">
        <w:rPr>
          <w:rFonts w:ascii="Comic Sans MS" w:hAnsi="Comic Sans MS"/>
          <w:b/>
        </w:rPr>
        <w:t xml:space="preserve"> Yukarıdaki olaylardan hangileri </w:t>
      </w:r>
      <w:r w:rsidRPr="00731FAB">
        <w:rPr>
          <w:rFonts w:ascii="Comic Sans MS" w:hAnsi="Comic Sans MS"/>
          <w:b/>
          <w:u w:val="single"/>
        </w:rPr>
        <w:t>buharlaşmaya</w:t>
      </w:r>
      <w:r w:rsidRPr="003C078B">
        <w:rPr>
          <w:rFonts w:ascii="Comic Sans MS" w:hAnsi="Comic Sans MS"/>
          <w:b/>
        </w:rPr>
        <w:t xml:space="preserve"> örnek olabilir?  </w:t>
      </w:r>
    </w:p>
    <w:p w:rsidR="00A309CD" w:rsidRDefault="00A309CD" w:rsidP="006800F7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A) Yalnız I            B)</w:t>
      </w:r>
      <w:r w:rsidRPr="003C078B">
        <w:rPr>
          <w:rFonts w:ascii="Comic Sans MS" w:hAnsi="Comic Sans MS"/>
        </w:rPr>
        <w:t xml:space="preserve"> Yalnız  II          </w:t>
      </w:r>
    </w:p>
    <w:p w:rsidR="00A309CD" w:rsidRPr="003C078B" w:rsidRDefault="00A309CD" w:rsidP="006800F7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 xml:space="preserve"> C)I ve II             D)</w:t>
      </w:r>
      <w:r w:rsidRPr="003C078B">
        <w:rPr>
          <w:rFonts w:ascii="Comic Sans MS" w:hAnsi="Comic Sans MS"/>
        </w:rPr>
        <w:t>I, II ve III</w:t>
      </w:r>
    </w:p>
    <w:p w:rsidR="00A309CD" w:rsidRPr="003C078B" w:rsidRDefault="00A309CD" w:rsidP="006800F7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</w:rPr>
        <w:t xml:space="preserve"> </w:t>
      </w:r>
    </w:p>
    <w:p w:rsidR="00A309CD" w:rsidRPr="003C078B" w:rsidRDefault="00A309CD" w:rsidP="00902284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  <w:b/>
        </w:rPr>
        <w:t>9)</w:t>
      </w:r>
      <w:r w:rsidRPr="00902284">
        <w:rPr>
          <w:rFonts w:ascii="Comic Sans MS" w:hAnsi="Comic Sans MS"/>
          <w:b/>
        </w:rPr>
        <w:t xml:space="preserve"> </w:t>
      </w:r>
      <w:r w:rsidRPr="003C078B">
        <w:rPr>
          <w:rFonts w:ascii="Comic Sans MS" w:hAnsi="Comic Sans MS"/>
          <w:b/>
        </w:rPr>
        <w:t>)</w:t>
      </w:r>
      <w:r w:rsidRPr="003C078B">
        <w:rPr>
          <w:rFonts w:ascii="Comic Sans MS" w:hAnsi="Comic Sans MS"/>
        </w:rPr>
        <w:t xml:space="preserve"> I.Tohum oluşturma</w:t>
      </w:r>
    </w:p>
    <w:p w:rsidR="00A309CD" w:rsidRPr="003C078B" w:rsidRDefault="00A309CD" w:rsidP="00902284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</w:rPr>
        <w:t xml:space="preserve">   II.Kendi besinlerini üretme</w:t>
      </w:r>
    </w:p>
    <w:p w:rsidR="00A309CD" w:rsidRPr="003C078B" w:rsidRDefault="00A309CD" w:rsidP="00902284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</w:rPr>
        <w:t xml:space="preserve">   III.Nemli ve gölgelik alanlarda yaşama</w:t>
      </w:r>
    </w:p>
    <w:p w:rsidR="00A309CD" w:rsidRPr="003C078B" w:rsidRDefault="00A309CD" w:rsidP="00902284">
      <w:pPr>
        <w:pStyle w:val="NoSpacing"/>
        <w:rPr>
          <w:rFonts w:ascii="Comic Sans MS" w:hAnsi="Comic Sans MS"/>
          <w:b/>
        </w:rPr>
      </w:pPr>
      <w:r w:rsidRPr="003C078B">
        <w:rPr>
          <w:rFonts w:ascii="Comic Sans MS" w:hAnsi="Comic Sans MS"/>
          <w:b/>
        </w:rPr>
        <w:t xml:space="preserve">   Yukarıdaki özelliklerden hangileri </w:t>
      </w:r>
      <w:r w:rsidRPr="003C078B">
        <w:rPr>
          <w:rFonts w:ascii="Comic Sans MS" w:hAnsi="Comic Sans MS"/>
          <w:b/>
          <w:u w:val="single"/>
        </w:rPr>
        <w:t>çiçeksiz bitkilerde</w:t>
      </w:r>
      <w:r w:rsidRPr="003C078B">
        <w:rPr>
          <w:rFonts w:ascii="Comic Sans MS" w:hAnsi="Comic Sans MS"/>
          <w:b/>
        </w:rPr>
        <w:t xml:space="preserve"> bulunur?</w:t>
      </w:r>
    </w:p>
    <w:p w:rsidR="00A309CD" w:rsidRDefault="00A309CD" w:rsidP="00902284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</w:rPr>
        <w:t xml:space="preserve"> A)I ve</w:t>
      </w:r>
      <w:r>
        <w:rPr>
          <w:rFonts w:ascii="Comic Sans MS" w:hAnsi="Comic Sans MS"/>
        </w:rPr>
        <w:t xml:space="preserve"> </w:t>
      </w:r>
      <w:r w:rsidRPr="003C078B">
        <w:rPr>
          <w:rFonts w:ascii="Comic Sans MS" w:hAnsi="Comic Sans MS"/>
        </w:rPr>
        <w:t xml:space="preserve">II  </w:t>
      </w:r>
      <w:r>
        <w:rPr>
          <w:rFonts w:ascii="Comic Sans MS" w:hAnsi="Comic Sans MS"/>
        </w:rPr>
        <w:t xml:space="preserve">     </w:t>
      </w:r>
      <w:r w:rsidRPr="003C078B">
        <w:rPr>
          <w:rFonts w:ascii="Comic Sans MS" w:hAnsi="Comic Sans MS"/>
        </w:rPr>
        <w:t xml:space="preserve">B)I ve III  </w:t>
      </w:r>
    </w:p>
    <w:p w:rsidR="00A309CD" w:rsidRPr="003C078B" w:rsidRDefault="00A309CD" w:rsidP="00902284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</w:rPr>
        <w:t xml:space="preserve">C)II ve III  </w:t>
      </w:r>
      <w:r>
        <w:rPr>
          <w:rFonts w:ascii="Comic Sans MS" w:hAnsi="Comic Sans MS"/>
        </w:rPr>
        <w:t xml:space="preserve">  </w:t>
      </w:r>
      <w:r w:rsidRPr="003C078B">
        <w:rPr>
          <w:rFonts w:ascii="Comic Sans MS" w:hAnsi="Comic Sans MS"/>
        </w:rPr>
        <w:t>D)I,II</w:t>
      </w:r>
      <w:r>
        <w:rPr>
          <w:rFonts w:ascii="Comic Sans MS" w:hAnsi="Comic Sans MS"/>
        </w:rPr>
        <w:t xml:space="preserve"> </w:t>
      </w:r>
      <w:r w:rsidRPr="003C078B">
        <w:rPr>
          <w:rFonts w:ascii="Comic Sans MS" w:hAnsi="Comic Sans MS"/>
        </w:rPr>
        <w:t>ve</w:t>
      </w:r>
      <w:r>
        <w:rPr>
          <w:rFonts w:ascii="Comic Sans MS" w:hAnsi="Comic Sans MS"/>
        </w:rPr>
        <w:t xml:space="preserve"> </w:t>
      </w:r>
      <w:r w:rsidRPr="003C078B">
        <w:rPr>
          <w:rFonts w:ascii="Comic Sans MS" w:hAnsi="Comic Sans MS"/>
        </w:rPr>
        <w:t>III</w:t>
      </w:r>
    </w:p>
    <w:p w:rsidR="00A309CD" w:rsidRPr="003C078B" w:rsidRDefault="00A309CD" w:rsidP="00902284">
      <w:pPr>
        <w:pStyle w:val="NoSpacing"/>
        <w:rPr>
          <w:rFonts w:ascii="Comic Sans MS" w:hAnsi="Comic Sans MS"/>
        </w:rPr>
      </w:pPr>
    </w:p>
    <w:p w:rsidR="00A309CD" w:rsidRPr="003C078B" w:rsidRDefault="00A309CD" w:rsidP="00B433D0">
      <w:pPr>
        <w:pStyle w:val="NoSpacing"/>
        <w:rPr>
          <w:rFonts w:ascii="Comic Sans MS" w:hAnsi="Comic Sans MS"/>
        </w:rPr>
      </w:pPr>
    </w:p>
    <w:p w:rsidR="00A309CD" w:rsidRDefault="00A309CD" w:rsidP="00B433D0">
      <w:pPr>
        <w:pStyle w:val="NoSpacing"/>
        <w:rPr>
          <w:b/>
        </w:rPr>
      </w:pPr>
      <w:r>
        <w:rPr>
          <w:noProof/>
          <w:lang w:eastAsia="tr-TR"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27" type="#_x0000_t61" style="position:absolute;margin-left:15.25pt;margin-top:7.7pt;width:168.1pt;height:68.65pt;z-index:251653632" adj="18041,30945">
            <v:textbox>
              <w:txbxContent>
                <w:p w:rsidR="00A309CD" w:rsidRPr="00DB302E" w:rsidRDefault="00A309CD" w:rsidP="009B55F0">
                  <w:pPr>
                    <w:rPr>
                      <w:rFonts w:ascii="Verdana" w:hAnsi="Verdana"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sz w:val="20"/>
                      <w:szCs w:val="20"/>
                    </w:rPr>
                    <w:t>Eğer söylediklerimi yapmış olsa idin dişin çürümeyecek ve bende çekmek zorunda kalmayacaktım.</w:t>
                  </w:r>
                </w:p>
              </w:txbxContent>
            </v:textbox>
          </v:shape>
        </w:pict>
      </w:r>
      <w:r>
        <w:rPr>
          <w:b/>
        </w:rPr>
        <w:t>10)</w:t>
      </w:r>
    </w:p>
    <w:p w:rsidR="00A309CD" w:rsidRDefault="00A309CD" w:rsidP="00B433D0">
      <w:pPr>
        <w:pStyle w:val="NoSpacing"/>
        <w:rPr>
          <w:b/>
        </w:rPr>
      </w:pPr>
    </w:p>
    <w:p w:rsidR="00A309CD" w:rsidRDefault="00A309CD" w:rsidP="00B433D0">
      <w:pPr>
        <w:pStyle w:val="NoSpacing"/>
        <w:rPr>
          <w:b/>
          <w:noProof/>
          <w:lang w:eastAsia="tr-TR"/>
        </w:rPr>
      </w:pPr>
    </w:p>
    <w:p w:rsidR="00A309CD" w:rsidRDefault="00A309CD" w:rsidP="00B433D0">
      <w:pPr>
        <w:pStyle w:val="NoSpacing"/>
        <w:rPr>
          <w:b/>
          <w:noProof/>
          <w:lang w:eastAsia="tr-TR"/>
        </w:rPr>
      </w:pPr>
    </w:p>
    <w:p w:rsidR="00A309CD" w:rsidRDefault="00A309CD" w:rsidP="00B433D0">
      <w:pPr>
        <w:pStyle w:val="NoSpacing"/>
        <w:rPr>
          <w:b/>
        </w:rPr>
      </w:pPr>
      <w:r>
        <w:rPr>
          <w:noProof/>
          <w:lang w:eastAsia="tr-T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Resim 5" o:spid="_x0000_s1028" type="#_x0000_t75" alt="diş-doktoru" style="position:absolute;margin-left:30.1pt;margin-top:3.9pt;width:175.95pt;height:115.55pt;z-index:-251663872;visibility:visible">
            <v:imagedata r:id="rId7" o:title=""/>
          </v:shape>
        </w:pict>
      </w:r>
    </w:p>
    <w:p w:rsidR="00A309CD" w:rsidRDefault="00A309CD" w:rsidP="00B433D0">
      <w:pPr>
        <w:pStyle w:val="NoSpacing"/>
        <w:rPr>
          <w:b/>
        </w:rPr>
      </w:pPr>
    </w:p>
    <w:p w:rsidR="00A309CD" w:rsidRDefault="00A309CD" w:rsidP="00B433D0">
      <w:pPr>
        <w:pStyle w:val="NoSpacing"/>
        <w:rPr>
          <w:b/>
        </w:rPr>
      </w:pPr>
    </w:p>
    <w:p w:rsidR="00A309CD" w:rsidRDefault="00A309CD" w:rsidP="00B433D0">
      <w:pPr>
        <w:pStyle w:val="NoSpacing"/>
        <w:rPr>
          <w:b/>
          <w:sz w:val="24"/>
          <w:szCs w:val="24"/>
        </w:rPr>
      </w:pPr>
    </w:p>
    <w:p w:rsidR="00A309CD" w:rsidRDefault="00A309CD" w:rsidP="00B433D0">
      <w:pPr>
        <w:pStyle w:val="NoSpacing"/>
        <w:rPr>
          <w:b/>
          <w:sz w:val="24"/>
          <w:szCs w:val="24"/>
        </w:rPr>
      </w:pPr>
    </w:p>
    <w:p w:rsidR="00A309CD" w:rsidRPr="00DC5840" w:rsidRDefault="00A309CD" w:rsidP="00B433D0">
      <w:pPr>
        <w:pStyle w:val="NoSpacing"/>
        <w:rPr>
          <w:b/>
          <w:sz w:val="24"/>
          <w:szCs w:val="24"/>
        </w:rPr>
      </w:pPr>
    </w:p>
    <w:p w:rsidR="00A309CD" w:rsidRPr="002B16DC" w:rsidRDefault="00A309CD" w:rsidP="00BA0014">
      <w:pPr>
        <w:pStyle w:val="NoSpacing"/>
        <w:ind w:left="1843" w:hanging="1843"/>
        <w:rPr>
          <w:b/>
        </w:rPr>
      </w:pPr>
      <w:r>
        <w:rPr>
          <w:b/>
          <w:sz w:val="24"/>
          <w:szCs w:val="24"/>
        </w:rPr>
        <w:t xml:space="preserve"> </w:t>
      </w:r>
    </w:p>
    <w:p w:rsidR="00A309CD" w:rsidRDefault="00A309CD" w:rsidP="00BA0014">
      <w:pPr>
        <w:pStyle w:val="NoSpacing"/>
        <w:ind w:left="1843" w:hanging="1843"/>
      </w:pPr>
      <w:r>
        <w:t xml:space="preserve"> </w:t>
      </w:r>
    </w:p>
    <w:p w:rsidR="00A309CD" w:rsidRDefault="00A309CD" w:rsidP="00BA0014">
      <w:pPr>
        <w:pStyle w:val="NoSpacing"/>
        <w:ind w:left="1843" w:hanging="1843"/>
      </w:pPr>
    </w:p>
    <w:p w:rsidR="00A309CD" w:rsidRDefault="00A309CD" w:rsidP="00BA0014">
      <w:pPr>
        <w:pStyle w:val="NoSpacing"/>
        <w:ind w:left="1843" w:hanging="1843"/>
      </w:pPr>
    </w:p>
    <w:p w:rsidR="00A309CD" w:rsidRDefault="00A309CD" w:rsidP="00BA0014">
      <w:pPr>
        <w:pStyle w:val="NoSpacing"/>
        <w:ind w:left="1843" w:hanging="1843"/>
      </w:pPr>
    </w:p>
    <w:p w:rsidR="00A309CD" w:rsidRPr="003C078B" w:rsidRDefault="00A309CD" w:rsidP="003C078B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  <w:b/>
        </w:rPr>
        <w:t xml:space="preserve">Diş doktoru Erdi’ye daha önce hangisini söylemiş </w:t>
      </w:r>
      <w:r w:rsidRPr="003C078B">
        <w:rPr>
          <w:rFonts w:ascii="Comic Sans MS" w:hAnsi="Comic Sans MS"/>
          <w:b/>
          <w:u w:val="single"/>
        </w:rPr>
        <w:t>olamaz</w:t>
      </w:r>
      <w:r w:rsidRPr="003C078B">
        <w:rPr>
          <w:rFonts w:ascii="Comic Sans MS" w:hAnsi="Comic Sans MS"/>
          <w:b/>
        </w:rPr>
        <w:t>?</w:t>
      </w:r>
    </w:p>
    <w:p w:rsidR="00A309CD" w:rsidRPr="003C078B" w:rsidRDefault="00A309CD" w:rsidP="003C078B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A)</w:t>
      </w:r>
      <w:r w:rsidRPr="003C078B">
        <w:rPr>
          <w:rFonts w:ascii="Comic Sans MS" w:hAnsi="Comic Sans MS"/>
        </w:rPr>
        <w:t>Günde iki kere dişlerini fırçalamalısın.</w:t>
      </w:r>
    </w:p>
    <w:p w:rsidR="00A309CD" w:rsidRPr="003C078B" w:rsidRDefault="00A309CD" w:rsidP="003C078B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B)</w:t>
      </w:r>
      <w:r w:rsidRPr="003C078B">
        <w:rPr>
          <w:rFonts w:ascii="Comic Sans MS" w:hAnsi="Comic Sans MS"/>
        </w:rPr>
        <w:t>Şekerli yiyecekleri yemeyi azaltmalısın.</w:t>
      </w:r>
    </w:p>
    <w:p w:rsidR="00A309CD" w:rsidRPr="003C078B" w:rsidRDefault="00A309CD" w:rsidP="003C078B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C)</w:t>
      </w:r>
      <w:r w:rsidRPr="003C078B">
        <w:rPr>
          <w:rFonts w:ascii="Comic Sans MS" w:hAnsi="Comic Sans MS"/>
        </w:rPr>
        <w:t>Asitli içecekleri daha çok içmelisin.</w:t>
      </w:r>
    </w:p>
    <w:p w:rsidR="00A309CD" w:rsidRPr="003C078B" w:rsidRDefault="00A309CD" w:rsidP="003C078B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D)</w:t>
      </w:r>
      <w:r w:rsidRPr="003C078B">
        <w:rPr>
          <w:rFonts w:ascii="Comic Sans MS" w:hAnsi="Comic Sans MS"/>
        </w:rPr>
        <w:t>Sert yiyecekleri dişlerinle kırmamalısın.</w:t>
      </w:r>
    </w:p>
    <w:p w:rsidR="00A309CD" w:rsidRPr="003C078B" w:rsidRDefault="00A309CD" w:rsidP="009B55F0">
      <w:pPr>
        <w:ind w:left="180"/>
        <w:rPr>
          <w:rFonts w:ascii="Verdana" w:hAnsi="Verdana"/>
          <w:b/>
          <w:sz w:val="20"/>
          <w:szCs w:val="20"/>
        </w:rPr>
      </w:pPr>
      <w:r w:rsidRPr="003C078B">
        <w:rPr>
          <w:rFonts w:ascii="Verdana" w:hAnsi="Verdana"/>
          <w:b/>
          <w:sz w:val="20"/>
          <w:szCs w:val="20"/>
        </w:rPr>
        <w:t>11)</w:t>
      </w:r>
    </w:p>
    <w:p w:rsidR="00A309CD" w:rsidRDefault="00A309CD" w:rsidP="009B55F0">
      <w:pPr>
        <w:ind w:left="180"/>
        <w:rPr>
          <w:rFonts w:ascii="Verdana" w:hAnsi="Verdana"/>
          <w:noProof/>
          <w:sz w:val="20"/>
          <w:szCs w:val="20"/>
          <w:lang w:eastAsia="tr-TR"/>
        </w:rPr>
      </w:pPr>
      <w:r w:rsidRPr="00D13D15">
        <w:rPr>
          <w:rFonts w:ascii="Verdana" w:hAnsi="Verdana"/>
          <w:noProof/>
          <w:sz w:val="20"/>
          <w:szCs w:val="20"/>
          <w:lang w:eastAsia="tr-TR"/>
        </w:rPr>
        <w:pict>
          <v:shape id="Resim 1" o:spid="_x0000_i1025" type="#_x0000_t75" style="width:195pt;height:116.25pt;visibility:visible">
            <v:imagedata r:id="rId8" o:title=""/>
          </v:shape>
        </w:pict>
      </w:r>
    </w:p>
    <w:p w:rsidR="00A309CD" w:rsidRPr="003C078B" w:rsidRDefault="00A309CD" w:rsidP="003C078B">
      <w:pPr>
        <w:pStyle w:val="NoSpacing"/>
        <w:rPr>
          <w:rFonts w:ascii="Comic Sans MS" w:hAnsi="Comic Sans MS"/>
        </w:rPr>
      </w:pPr>
      <w:r>
        <w:rPr>
          <w:noProof/>
          <w:lang w:eastAsia="tr-TR"/>
        </w:rPr>
        <w:pict>
          <v:shape id="Resim 20" o:spid="_x0000_s1029" type="#_x0000_t75" alt="gaz-genleşme" style="position:absolute;margin-left:370pt;margin-top:434.7pt;width:161pt;height:170.15pt;z-index:-251652608;visibility:visible">
            <v:imagedata r:id="rId9" o:title=""/>
          </v:shape>
        </w:pict>
      </w:r>
      <w:r>
        <w:rPr>
          <w:noProof/>
          <w:lang w:eastAsia="tr-TR"/>
        </w:rPr>
        <w:pict>
          <v:shape id="Resim 17" o:spid="_x0000_s1030" type="#_x0000_t75" alt="gaz-genleşme" style="position:absolute;margin-left:370pt;margin-top:434.7pt;width:161pt;height:170.15pt;z-index:-251655680;visibility:visible">
            <v:imagedata r:id="rId9" o:title=""/>
          </v:shape>
        </w:pict>
      </w:r>
      <w:r>
        <w:rPr>
          <w:noProof/>
          <w:lang w:eastAsia="tr-TR"/>
        </w:rPr>
        <w:pict>
          <v:shape id="Resim 10" o:spid="_x0000_s1031" type="#_x0000_t75" alt="gaz-genleşme" style="position:absolute;margin-left:370pt;margin-top:434.7pt;width:161pt;height:170.15pt;z-index:-251660800;visibility:visible">
            <v:imagedata r:id="rId9" o:title=""/>
          </v:shape>
        </w:pict>
      </w:r>
      <w:r w:rsidRPr="003C078B">
        <w:rPr>
          <w:rFonts w:ascii="Comic Sans MS" w:hAnsi="Comic Sans MS"/>
        </w:rPr>
        <w:t>Dinamometrelere aynı ağırlıklar asılmıştır ve şekildeki gibi dengede kalmışlardır.</w:t>
      </w:r>
    </w:p>
    <w:p w:rsidR="00A309CD" w:rsidRDefault="00A309CD" w:rsidP="003C078B">
      <w:pPr>
        <w:pStyle w:val="NoSpacing"/>
        <w:rPr>
          <w:rFonts w:ascii="Comic Sans MS" w:hAnsi="Comic Sans MS" w:cs="Verdana-Bold"/>
          <w:b/>
          <w:bCs/>
        </w:rPr>
      </w:pPr>
      <w:r w:rsidRPr="003C078B">
        <w:rPr>
          <w:rFonts w:ascii="Comic Sans MS" w:hAnsi="Comic Sans MS" w:cs="Verdana-Bold"/>
          <w:b/>
          <w:bCs/>
        </w:rPr>
        <w:t>Buna göre;</w:t>
      </w:r>
    </w:p>
    <w:p w:rsidR="00A309CD" w:rsidRPr="003C078B" w:rsidRDefault="00A309CD" w:rsidP="003C078B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</w:rPr>
        <w:t>I. Dinamometreler özdeş değildir.</w:t>
      </w:r>
    </w:p>
    <w:p w:rsidR="00A309CD" w:rsidRPr="003C078B" w:rsidRDefault="00A309CD" w:rsidP="003C078B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</w:rPr>
        <w:t>II. Dinamometrelerde farklı yaylar kullanılmıştır.</w:t>
      </w:r>
    </w:p>
    <w:p w:rsidR="00A309CD" w:rsidRPr="003C078B" w:rsidRDefault="00A309CD" w:rsidP="003C078B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 w:cs="Verdana-Bold"/>
          <w:b/>
          <w:bCs/>
        </w:rPr>
        <w:t xml:space="preserve">verilen bilgiler ile ilgili hangisi </w:t>
      </w:r>
      <w:r w:rsidRPr="003C078B">
        <w:rPr>
          <w:rFonts w:ascii="Comic Sans MS" w:hAnsi="Comic Sans MS" w:cs="Verdana-Bold"/>
          <w:b/>
          <w:bCs/>
          <w:u w:val="single"/>
        </w:rPr>
        <w:t>doğrudur?</w:t>
      </w:r>
    </w:p>
    <w:p w:rsidR="00A309CD" w:rsidRDefault="00A309CD" w:rsidP="003C078B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</w:rPr>
        <w:t>A) İki bilgi de doğrudur.</w:t>
      </w:r>
    </w:p>
    <w:p w:rsidR="00A309CD" w:rsidRPr="003C078B" w:rsidRDefault="00A309CD" w:rsidP="003C078B">
      <w:pPr>
        <w:pStyle w:val="NoSpacing"/>
        <w:rPr>
          <w:rFonts w:ascii="Comic Sans MS" w:hAnsi="Comic Sans MS"/>
        </w:rPr>
      </w:pPr>
      <w:r w:rsidRPr="003C078B">
        <w:rPr>
          <w:rFonts w:ascii="Comic Sans MS" w:hAnsi="Comic Sans MS"/>
        </w:rPr>
        <w:t>B) İki bilgi de yanlıştır.</w:t>
      </w:r>
    </w:p>
    <w:p w:rsidR="00A309CD" w:rsidRPr="003C078B" w:rsidRDefault="00A309CD" w:rsidP="003C078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Verdana"/>
        </w:rPr>
      </w:pPr>
      <w:r w:rsidRPr="003C078B">
        <w:rPr>
          <w:rFonts w:ascii="Comic Sans MS" w:hAnsi="Comic Sans MS" w:cs="Verdana"/>
        </w:rPr>
        <w:t>C) Sadece I. bilgi doğrudur.</w:t>
      </w:r>
    </w:p>
    <w:p w:rsidR="00A309CD" w:rsidRDefault="00A309CD" w:rsidP="003C078B">
      <w:pPr>
        <w:rPr>
          <w:rFonts w:ascii="Verdana" w:hAnsi="Verdana" w:cs="Verdana"/>
          <w:sz w:val="20"/>
          <w:szCs w:val="20"/>
        </w:rPr>
      </w:pPr>
      <w:r w:rsidRPr="003C078B">
        <w:rPr>
          <w:rFonts w:cs="Verdana"/>
          <w:sz w:val="24"/>
          <w:szCs w:val="24"/>
        </w:rPr>
        <w:t>D) Sadece II. bilgi doğrudur</w:t>
      </w:r>
      <w:r>
        <w:rPr>
          <w:rFonts w:ascii="Verdana" w:hAnsi="Verdana" w:cs="Verdana"/>
          <w:sz w:val="20"/>
          <w:szCs w:val="20"/>
        </w:rPr>
        <w:t>.</w:t>
      </w:r>
    </w:p>
    <w:p w:rsidR="00A309CD" w:rsidRPr="003C078B" w:rsidRDefault="00A309CD" w:rsidP="003C078B">
      <w:pPr>
        <w:rPr>
          <w:rFonts w:ascii="Verdana" w:hAnsi="Verdana" w:cs="Verdana"/>
          <w:b/>
          <w:sz w:val="20"/>
          <w:szCs w:val="20"/>
        </w:rPr>
      </w:pPr>
      <w:r w:rsidRPr="003C078B">
        <w:rPr>
          <w:rFonts w:ascii="Verdana" w:hAnsi="Verdana" w:cs="Verdana"/>
          <w:b/>
          <w:sz w:val="20"/>
          <w:szCs w:val="20"/>
        </w:rPr>
        <w:t>12)</w:t>
      </w:r>
    </w:p>
    <w:p w:rsidR="00A309CD" w:rsidRDefault="00A309CD" w:rsidP="003C078B">
      <w:pPr>
        <w:ind w:left="180"/>
        <w:rPr>
          <w:rFonts w:ascii="Verdana" w:hAnsi="Verdana"/>
          <w:sz w:val="20"/>
          <w:szCs w:val="20"/>
        </w:rPr>
      </w:pPr>
      <w:r w:rsidRPr="00D13D15">
        <w:rPr>
          <w:rFonts w:ascii="Verdana" w:hAnsi="Verdana"/>
          <w:noProof/>
          <w:sz w:val="20"/>
          <w:szCs w:val="20"/>
          <w:lang w:eastAsia="tr-TR"/>
        </w:rPr>
        <w:pict>
          <v:shape id="Resim 2" o:spid="_x0000_i1026" type="#_x0000_t75" style="width:195.75pt;height:165.75pt;visibility:visible">
            <v:imagedata r:id="rId10" o:title=""/>
          </v:shape>
        </w:pict>
      </w:r>
    </w:p>
    <w:p w:rsidR="00A309CD" w:rsidRPr="003C078B" w:rsidRDefault="00A309CD" w:rsidP="003C078B">
      <w:pPr>
        <w:ind w:left="180"/>
        <w:rPr>
          <w:rFonts w:ascii="Verdana" w:hAnsi="Verdana"/>
          <w:b/>
          <w:sz w:val="20"/>
          <w:szCs w:val="20"/>
        </w:rPr>
      </w:pPr>
      <w:r w:rsidRPr="003C078B">
        <w:rPr>
          <w:rFonts w:ascii="Verdana" w:hAnsi="Verdana"/>
          <w:b/>
          <w:sz w:val="20"/>
          <w:szCs w:val="20"/>
        </w:rPr>
        <w:t xml:space="preserve">       ÖNCE                     SONRA</w:t>
      </w:r>
    </w:p>
    <w:p w:rsidR="00A309CD" w:rsidRPr="003C078B" w:rsidRDefault="00A309CD" w:rsidP="003C078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Verdana"/>
        </w:rPr>
      </w:pPr>
      <w:r w:rsidRPr="003C078B">
        <w:rPr>
          <w:rFonts w:ascii="Comic Sans MS" w:hAnsi="Comic Sans MS" w:cs="Verdana"/>
        </w:rPr>
        <w:t>Bir şişe ağzına balon takılıp su bulunan kabın</w:t>
      </w:r>
    </w:p>
    <w:p w:rsidR="00A309CD" w:rsidRPr="003C078B" w:rsidRDefault="00A309CD" w:rsidP="003C078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Verdana"/>
        </w:rPr>
      </w:pPr>
      <w:r w:rsidRPr="003C078B">
        <w:rPr>
          <w:rFonts w:ascii="Comic Sans MS" w:hAnsi="Comic Sans MS" w:cs="Verdana"/>
        </w:rPr>
        <w:t>içerisine bırakılınca balonun şiştiği gözlemleniyor.</w:t>
      </w:r>
    </w:p>
    <w:p w:rsidR="00A309CD" w:rsidRPr="003C078B" w:rsidRDefault="00A309CD" w:rsidP="003C078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Verdana-Bold"/>
          <w:b/>
          <w:bCs/>
        </w:rPr>
      </w:pPr>
      <w:r w:rsidRPr="003C078B">
        <w:rPr>
          <w:rFonts w:ascii="Comic Sans MS" w:hAnsi="Comic Sans MS" w:cs="Verdana-Bold"/>
          <w:b/>
          <w:bCs/>
        </w:rPr>
        <w:t>Bu durumla ilgili olarak;</w:t>
      </w:r>
    </w:p>
    <w:p w:rsidR="00A309CD" w:rsidRPr="003C078B" w:rsidRDefault="00A309CD" w:rsidP="003C078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Verdana"/>
        </w:rPr>
      </w:pPr>
      <w:r w:rsidRPr="003C078B">
        <w:rPr>
          <w:rFonts w:ascii="Comic Sans MS" w:hAnsi="Comic Sans MS" w:cs="Verdana"/>
        </w:rPr>
        <w:t>I. Kaptaki su sıcaktır.</w:t>
      </w:r>
    </w:p>
    <w:p w:rsidR="00A309CD" w:rsidRPr="003C078B" w:rsidRDefault="00A309CD" w:rsidP="003C078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Verdana"/>
        </w:rPr>
      </w:pPr>
      <w:r w:rsidRPr="003C078B">
        <w:rPr>
          <w:rFonts w:ascii="Comic Sans MS" w:hAnsi="Comic Sans MS" w:cs="Verdana"/>
        </w:rPr>
        <w:t>II. Şişe sudan ısı almıştır.</w:t>
      </w:r>
    </w:p>
    <w:p w:rsidR="00A309CD" w:rsidRPr="003C078B" w:rsidRDefault="00A309CD" w:rsidP="003C078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Verdana"/>
        </w:rPr>
      </w:pPr>
      <w:r w:rsidRPr="003C078B">
        <w:rPr>
          <w:rFonts w:ascii="Comic Sans MS" w:hAnsi="Comic Sans MS" w:cs="Verdana"/>
        </w:rPr>
        <w:t>III. Şişedeki hava genleşerek balonu şişirmiştir.</w:t>
      </w:r>
    </w:p>
    <w:p w:rsidR="00A309CD" w:rsidRPr="003C078B" w:rsidRDefault="00A309CD" w:rsidP="003C078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Verdana-Bold"/>
          <w:b/>
          <w:bCs/>
        </w:rPr>
      </w:pPr>
      <w:r w:rsidRPr="003C078B">
        <w:rPr>
          <w:rFonts w:ascii="Comic Sans MS" w:hAnsi="Comic Sans MS" w:cs="Verdana-Bold"/>
          <w:b/>
          <w:bCs/>
        </w:rPr>
        <w:t xml:space="preserve">hangisi ya da hangileri </w:t>
      </w:r>
      <w:r w:rsidRPr="003C078B">
        <w:rPr>
          <w:rFonts w:ascii="Comic Sans MS" w:hAnsi="Comic Sans MS" w:cs="Verdana-Bold"/>
          <w:b/>
          <w:bCs/>
          <w:u w:val="single"/>
        </w:rPr>
        <w:t>doğrudur?</w:t>
      </w:r>
    </w:p>
    <w:p w:rsidR="00A309CD" w:rsidRDefault="00A309CD" w:rsidP="003C078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Verdana"/>
        </w:rPr>
      </w:pPr>
      <w:r>
        <w:rPr>
          <w:rFonts w:ascii="Comic Sans MS" w:hAnsi="Comic Sans MS" w:cs="Verdana"/>
        </w:rPr>
        <w:t>A)</w:t>
      </w:r>
      <w:r w:rsidRPr="003C078B">
        <w:rPr>
          <w:rFonts w:ascii="Comic Sans MS" w:hAnsi="Comic Sans MS" w:cs="Verdana"/>
        </w:rPr>
        <w:t>Yalnı</w:t>
      </w:r>
      <w:r>
        <w:rPr>
          <w:rFonts w:ascii="Comic Sans MS" w:hAnsi="Comic Sans MS" w:cs="Verdana"/>
        </w:rPr>
        <w:t>z I B)</w:t>
      </w:r>
      <w:r w:rsidRPr="003C078B">
        <w:rPr>
          <w:rFonts w:ascii="Comic Sans MS" w:hAnsi="Comic Sans MS" w:cs="Verdana"/>
        </w:rPr>
        <w:t xml:space="preserve">I ve II  </w:t>
      </w:r>
      <w:r>
        <w:rPr>
          <w:rFonts w:ascii="Comic Sans MS" w:hAnsi="Comic Sans MS" w:cs="Verdana"/>
        </w:rPr>
        <w:t>C)II ve III D I,</w:t>
      </w:r>
      <w:r w:rsidRPr="003C078B">
        <w:rPr>
          <w:rFonts w:ascii="Comic Sans MS" w:hAnsi="Comic Sans MS" w:cs="Verdana"/>
        </w:rPr>
        <w:t>II ve III</w:t>
      </w:r>
    </w:p>
    <w:p w:rsidR="00A309CD" w:rsidRDefault="00A309CD" w:rsidP="003C078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Verdana"/>
        </w:rPr>
      </w:pPr>
    </w:p>
    <w:p w:rsidR="00A309CD" w:rsidRPr="00731FAB" w:rsidRDefault="00A309CD" w:rsidP="003C078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Verdana"/>
          <w:b/>
          <w:sz w:val="28"/>
          <w:szCs w:val="28"/>
        </w:rPr>
      </w:pPr>
      <w:r>
        <w:rPr>
          <w:rFonts w:ascii="Comic Sans MS" w:hAnsi="Comic Sans MS" w:cs="Verdana"/>
        </w:rPr>
        <w:t xml:space="preserve">                   </w:t>
      </w:r>
      <w:r w:rsidRPr="00731FAB">
        <w:rPr>
          <w:rFonts w:ascii="Comic Sans MS" w:hAnsi="Comic Sans MS" w:cs="Verdana"/>
          <w:b/>
          <w:sz w:val="28"/>
          <w:szCs w:val="28"/>
        </w:rPr>
        <w:t>BAŞARILAR</w:t>
      </w:r>
      <w:r>
        <w:rPr>
          <w:noProof/>
          <w:lang w:eastAsia="tr-TR"/>
        </w:rPr>
        <w:pict>
          <v:shape id="Resim 16" o:spid="_x0000_s1032" type="#_x0000_t75" alt="gaz-genleşme" style="position:absolute;margin-left:370pt;margin-top:434.7pt;width:161pt;height:170.15pt;z-index:-251656704;visibility:visible;mso-position-horizontal-relative:text;mso-position-vertical-relative:text">
            <v:imagedata r:id="rId9" o:title=""/>
          </v:shape>
        </w:pict>
      </w:r>
      <w:r>
        <w:rPr>
          <w:noProof/>
          <w:lang w:eastAsia="tr-TR"/>
        </w:rPr>
        <w:pict>
          <v:shape id="Resim 12" o:spid="_x0000_s1033" type="#_x0000_t75" alt="gaz-genleşme" style="position:absolute;margin-left:370pt;margin-top:434.7pt;width:161pt;height:170.15pt;z-index:-251658752;visibility:visible;mso-position-horizontal-relative:text;mso-position-vertical-relative:text">
            <v:imagedata r:id="rId9" o:title=""/>
          </v:shape>
        </w:pict>
      </w:r>
      <w:r>
        <w:rPr>
          <w:noProof/>
          <w:lang w:eastAsia="tr-TR"/>
        </w:rPr>
        <w:pict>
          <v:shape id="Resim 11" o:spid="_x0000_s1034" type="#_x0000_t75" alt="gaz-genleşme" style="position:absolute;margin-left:370pt;margin-top:434.7pt;width:161pt;height:170.15pt;z-index:-251659776;visibility:visible;mso-position-horizontal-relative:text;mso-position-vertical-relative:text">
            <v:imagedata r:id="rId9" o:title=""/>
          </v:shape>
        </w:pict>
      </w:r>
      <w:r>
        <w:rPr>
          <w:noProof/>
          <w:lang w:eastAsia="tr-TR"/>
        </w:rPr>
        <w:pict>
          <v:shape id="Resim 8" o:spid="_x0000_s1035" type="#_x0000_t75" alt="gaz-genleşme" style="position:absolute;margin-left:370pt;margin-top:434.7pt;width:161pt;height:170.15pt;z-index:-251661824;visibility:visible;mso-position-horizontal-relative:text;mso-position-vertical-relative:text">
            <v:imagedata r:id="rId9" o:title=""/>
          </v:shape>
        </w:pict>
      </w:r>
      <w:r>
        <w:rPr>
          <w:noProof/>
          <w:lang w:eastAsia="tr-TR"/>
        </w:rPr>
        <w:pict>
          <v:shape id="Resim 19" o:spid="_x0000_s1036" type="#_x0000_t75" alt="gaz-genleşme" style="position:absolute;margin-left:370pt;margin-top:434.7pt;width:161pt;height:170.15pt;z-index:-251653632;visibility:visible;mso-position-horizontal-relative:text;mso-position-vertical-relative:text">
            <v:imagedata r:id="rId9" o:title=""/>
          </v:shape>
        </w:pict>
      </w:r>
      <w:r>
        <w:rPr>
          <w:noProof/>
          <w:lang w:eastAsia="tr-TR"/>
        </w:rPr>
        <w:pict>
          <v:shape id="Resim 18" o:spid="_x0000_s1037" type="#_x0000_t75" alt="gaz-genleşme" style="position:absolute;margin-left:370pt;margin-top:434.7pt;width:161pt;height:170.15pt;z-index:-251654656;visibility:visible;mso-position-horizontal-relative:text;mso-position-vertical-relative:text">
            <v:imagedata r:id="rId9" o:title=""/>
          </v:shape>
        </w:pict>
      </w:r>
      <w:r>
        <w:rPr>
          <w:noProof/>
          <w:lang w:eastAsia="tr-TR"/>
        </w:rPr>
        <w:pict>
          <v:shape id="Resim 15" o:spid="_x0000_s1038" type="#_x0000_t75" alt="gaz-genleşme" style="position:absolute;margin-left:247.95pt;margin-top:547.85pt;width:161pt;height:105.85pt;z-index:-251657728;visibility:visible;mso-position-horizontal-relative:text;mso-position-vertical-relative:text">
            <v:imagedata r:id="rId9" o:title=""/>
          </v:shape>
        </w:pict>
      </w:r>
    </w:p>
    <w:sectPr w:rsidR="00A309CD" w:rsidRPr="00731FAB" w:rsidSect="00902284">
      <w:type w:val="continuous"/>
      <w:pgSz w:w="11906" w:h="16838"/>
      <w:pgMar w:top="1134" w:right="851" w:bottom="397" w:left="851" w:header="709" w:footer="709" w:gutter="0"/>
      <w:cols w:num="2" w:space="56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Helvetica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Verdana-Bol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A2157C"/>
    <w:multiLevelType w:val="hybridMultilevel"/>
    <w:tmpl w:val="DEE464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E568D8"/>
    <w:multiLevelType w:val="hybridMultilevel"/>
    <w:tmpl w:val="BFEAFA74"/>
    <w:lvl w:ilvl="0" w:tplc="79B8FF6E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11B46"/>
    <w:rsid w:val="000074E9"/>
    <w:rsid w:val="00010A73"/>
    <w:rsid w:val="000125B4"/>
    <w:rsid w:val="000147B6"/>
    <w:rsid w:val="00021AB5"/>
    <w:rsid w:val="000463E4"/>
    <w:rsid w:val="0005560D"/>
    <w:rsid w:val="000559CE"/>
    <w:rsid w:val="00056678"/>
    <w:rsid w:val="000660D8"/>
    <w:rsid w:val="00070302"/>
    <w:rsid w:val="00074322"/>
    <w:rsid w:val="00075AF6"/>
    <w:rsid w:val="00076C99"/>
    <w:rsid w:val="000878DD"/>
    <w:rsid w:val="00095110"/>
    <w:rsid w:val="000A4093"/>
    <w:rsid w:val="000B254C"/>
    <w:rsid w:val="000B7F26"/>
    <w:rsid w:val="000C17DD"/>
    <w:rsid w:val="000C1E09"/>
    <w:rsid w:val="000E6020"/>
    <w:rsid w:val="000E65D9"/>
    <w:rsid w:val="000F240C"/>
    <w:rsid w:val="000F4334"/>
    <w:rsid w:val="001168C1"/>
    <w:rsid w:val="001201A2"/>
    <w:rsid w:val="0012252F"/>
    <w:rsid w:val="00125A3E"/>
    <w:rsid w:val="001335C8"/>
    <w:rsid w:val="00135A4D"/>
    <w:rsid w:val="00137A5C"/>
    <w:rsid w:val="00141D47"/>
    <w:rsid w:val="001425A6"/>
    <w:rsid w:val="00145F09"/>
    <w:rsid w:val="00162756"/>
    <w:rsid w:val="001641C7"/>
    <w:rsid w:val="00167E7D"/>
    <w:rsid w:val="001724AC"/>
    <w:rsid w:val="001769C7"/>
    <w:rsid w:val="00180935"/>
    <w:rsid w:val="0019074B"/>
    <w:rsid w:val="00191BA8"/>
    <w:rsid w:val="00191C22"/>
    <w:rsid w:val="00191E34"/>
    <w:rsid w:val="001A001D"/>
    <w:rsid w:val="001A0693"/>
    <w:rsid w:val="001A2CC4"/>
    <w:rsid w:val="001B1104"/>
    <w:rsid w:val="001B36EB"/>
    <w:rsid w:val="001B4D5C"/>
    <w:rsid w:val="001B711D"/>
    <w:rsid w:val="001C187D"/>
    <w:rsid w:val="001C3BEB"/>
    <w:rsid w:val="001C7004"/>
    <w:rsid w:val="001C7FFE"/>
    <w:rsid w:val="001D00D8"/>
    <w:rsid w:val="001D2595"/>
    <w:rsid w:val="001D5EE1"/>
    <w:rsid w:val="001D6B26"/>
    <w:rsid w:val="001E4BE3"/>
    <w:rsid w:val="001E5542"/>
    <w:rsid w:val="00210993"/>
    <w:rsid w:val="002113B8"/>
    <w:rsid w:val="00213A62"/>
    <w:rsid w:val="00223F38"/>
    <w:rsid w:val="00234CF3"/>
    <w:rsid w:val="0023507C"/>
    <w:rsid w:val="00246E3C"/>
    <w:rsid w:val="00254D82"/>
    <w:rsid w:val="002579A7"/>
    <w:rsid w:val="00263A14"/>
    <w:rsid w:val="002651A1"/>
    <w:rsid w:val="00266506"/>
    <w:rsid w:val="0027371A"/>
    <w:rsid w:val="00277D20"/>
    <w:rsid w:val="00293655"/>
    <w:rsid w:val="00294982"/>
    <w:rsid w:val="002A05AC"/>
    <w:rsid w:val="002A2FE3"/>
    <w:rsid w:val="002A4485"/>
    <w:rsid w:val="002B14D1"/>
    <w:rsid w:val="002B16DC"/>
    <w:rsid w:val="002B3C07"/>
    <w:rsid w:val="002B79E5"/>
    <w:rsid w:val="002C7DB7"/>
    <w:rsid w:val="002D1008"/>
    <w:rsid w:val="002D1231"/>
    <w:rsid w:val="002D340A"/>
    <w:rsid w:val="002D5E88"/>
    <w:rsid w:val="002E4C6E"/>
    <w:rsid w:val="002F3CAA"/>
    <w:rsid w:val="002F53B6"/>
    <w:rsid w:val="002F5450"/>
    <w:rsid w:val="0030038A"/>
    <w:rsid w:val="003039B3"/>
    <w:rsid w:val="00305690"/>
    <w:rsid w:val="00306295"/>
    <w:rsid w:val="003158C9"/>
    <w:rsid w:val="00315A62"/>
    <w:rsid w:val="003164C1"/>
    <w:rsid w:val="00340D62"/>
    <w:rsid w:val="003444C0"/>
    <w:rsid w:val="003453EB"/>
    <w:rsid w:val="00347345"/>
    <w:rsid w:val="00353826"/>
    <w:rsid w:val="00377090"/>
    <w:rsid w:val="003929D9"/>
    <w:rsid w:val="003A354A"/>
    <w:rsid w:val="003A5FCD"/>
    <w:rsid w:val="003A6765"/>
    <w:rsid w:val="003B09D2"/>
    <w:rsid w:val="003B1EF4"/>
    <w:rsid w:val="003C078B"/>
    <w:rsid w:val="003C2348"/>
    <w:rsid w:val="003C3675"/>
    <w:rsid w:val="003C675B"/>
    <w:rsid w:val="003D0003"/>
    <w:rsid w:val="003D18BD"/>
    <w:rsid w:val="003D4447"/>
    <w:rsid w:val="003D47C6"/>
    <w:rsid w:val="003D765E"/>
    <w:rsid w:val="003E17E7"/>
    <w:rsid w:val="003E5EB8"/>
    <w:rsid w:val="003E5F94"/>
    <w:rsid w:val="003F27D0"/>
    <w:rsid w:val="003F7DB3"/>
    <w:rsid w:val="00400FBF"/>
    <w:rsid w:val="00414994"/>
    <w:rsid w:val="00417603"/>
    <w:rsid w:val="00424BEB"/>
    <w:rsid w:val="004304E8"/>
    <w:rsid w:val="00430846"/>
    <w:rsid w:val="004334D1"/>
    <w:rsid w:val="004356B2"/>
    <w:rsid w:val="00444A0E"/>
    <w:rsid w:val="004459D9"/>
    <w:rsid w:val="00445B4B"/>
    <w:rsid w:val="004532A1"/>
    <w:rsid w:val="00456070"/>
    <w:rsid w:val="00460C27"/>
    <w:rsid w:val="004635B0"/>
    <w:rsid w:val="004748CB"/>
    <w:rsid w:val="00475F5D"/>
    <w:rsid w:val="00482B51"/>
    <w:rsid w:val="00491615"/>
    <w:rsid w:val="00496195"/>
    <w:rsid w:val="004A00F5"/>
    <w:rsid w:val="004A2271"/>
    <w:rsid w:val="004B2406"/>
    <w:rsid w:val="004B7151"/>
    <w:rsid w:val="004C4A4D"/>
    <w:rsid w:val="004C5284"/>
    <w:rsid w:val="004D699C"/>
    <w:rsid w:val="004D766A"/>
    <w:rsid w:val="004D7ADB"/>
    <w:rsid w:val="004E1CD4"/>
    <w:rsid w:val="004E52A4"/>
    <w:rsid w:val="004E737E"/>
    <w:rsid w:val="004F0426"/>
    <w:rsid w:val="004F20BF"/>
    <w:rsid w:val="004F6443"/>
    <w:rsid w:val="00501DF9"/>
    <w:rsid w:val="00501F98"/>
    <w:rsid w:val="00503DB9"/>
    <w:rsid w:val="00511C6F"/>
    <w:rsid w:val="00513A2C"/>
    <w:rsid w:val="00513D98"/>
    <w:rsid w:val="00522391"/>
    <w:rsid w:val="00522ABA"/>
    <w:rsid w:val="00522DCB"/>
    <w:rsid w:val="005238C5"/>
    <w:rsid w:val="00524453"/>
    <w:rsid w:val="00525CA9"/>
    <w:rsid w:val="00533C79"/>
    <w:rsid w:val="0054758B"/>
    <w:rsid w:val="00571284"/>
    <w:rsid w:val="0057276B"/>
    <w:rsid w:val="005754C5"/>
    <w:rsid w:val="00584B5E"/>
    <w:rsid w:val="00587F04"/>
    <w:rsid w:val="005978CF"/>
    <w:rsid w:val="005A4123"/>
    <w:rsid w:val="005A419D"/>
    <w:rsid w:val="005A431D"/>
    <w:rsid w:val="005B1D4F"/>
    <w:rsid w:val="005B5A6B"/>
    <w:rsid w:val="005C023C"/>
    <w:rsid w:val="005C0C39"/>
    <w:rsid w:val="005C1783"/>
    <w:rsid w:val="005C362D"/>
    <w:rsid w:val="005D7115"/>
    <w:rsid w:val="005E5FD5"/>
    <w:rsid w:val="005E73DF"/>
    <w:rsid w:val="005F63BE"/>
    <w:rsid w:val="00603644"/>
    <w:rsid w:val="00604198"/>
    <w:rsid w:val="00612667"/>
    <w:rsid w:val="00622FE6"/>
    <w:rsid w:val="00637076"/>
    <w:rsid w:val="00651BEB"/>
    <w:rsid w:val="006522BD"/>
    <w:rsid w:val="00656840"/>
    <w:rsid w:val="006573A7"/>
    <w:rsid w:val="00664B04"/>
    <w:rsid w:val="0066692F"/>
    <w:rsid w:val="00674550"/>
    <w:rsid w:val="006800F7"/>
    <w:rsid w:val="00690385"/>
    <w:rsid w:val="00690711"/>
    <w:rsid w:val="006915BE"/>
    <w:rsid w:val="00692C22"/>
    <w:rsid w:val="006A0F89"/>
    <w:rsid w:val="006A1A86"/>
    <w:rsid w:val="006B0AAD"/>
    <w:rsid w:val="006C1E90"/>
    <w:rsid w:val="006C401A"/>
    <w:rsid w:val="006C77F1"/>
    <w:rsid w:val="006D30D1"/>
    <w:rsid w:val="006D5545"/>
    <w:rsid w:val="006F7925"/>
    <w:rsid w:val="00711B27"/>
    <w:rsid w:val="007133F5"/>
    <w:rsid w:val="007230E8"/>
    <w:rsid w:val="007239D5"/>
    <w:rsid w:val="00724067"/>
    <w:rsid w:val="007253A7"/>
    <w:rsid w:val="0072727A"/>
    <w:rsid w:val="0073021A"/>
    <w:rsid w:val="00731FAB"/>
    <w:rsid w:val="00737323"/>
    <w:rsid w:val="007426FC"/>
    <w:rsid w:val="00742779"/>
    <w:rsid w:val="00742860"/>
    <w:rsid w:val="00747F0B"/>
    <w:rsid w:val="0077480D"/>
    <w:rsid w:val="007804FB"/>
    <w:rsid w:val="0078100A"/>
    <w:rsid w:val="007868F0"/>
    <w:rsid w:val="0078764F"/>
    <w:rsid w:val="00787B54"/>
    <w:rsid w:val="00787D59"/>
    <w:rsid w:val="00787F26"/>
    <w:rsid w:val="00793F15"/>
    <w:rsid w:val="007A1101"/>
    <w:rsid w:val="007A644A"/>
    <w:rsid w:val="007A7AC7"/>
    <w:rsid w:val="007B1F3C"/>
    <w:rsid w:val="007C0384"/>
    <w:rsid w:val="007C0670"/>
    <w:rsid w:val="007C1581"/>
    <w:rsid w:val="007C608A"/>
    <w:rsid w:val="007D137D"/>
    <w:rsid w:val="007D737B"/>
    <w:rsid w:val="007E04D0"/>
    <w:rsid w:val="007E6238"/>
    <w:rsid w:val="007E6878"/>
    <w:rsid w:val="007E71E3"/>
    <w:rsid w:val="007F08B9"/>
    <w:rsid w:val="007F50F5"/>
    <w:rsid w:val="008051B0"/>
    <w:rsid w:val="00811229"/>
    <w:rsid w:val="00812867"/>
    <w:rsid w:val="008163B1"/>
    <w:rsid w:val="00816E5A"/>
    <w:rsid w:val="00817250"/>
    <w:rsid w:val="00820B7A"/>
    <w:rsid w:val="00827727"/>
    <w:rsid w:val="00832CE3"/>
    <w:rsid w:val="00843CDF"/>
    <w:rsid w:val="00865700"/>
    <w:rsid w:val="00871A13"/>
    <w:rsid w:val="00872FBA"/>
    <w:rsid w:val="0087308A"/>
    <w:rsid w:val="0087492C"/>
    <w:rsid w:val="0089293D"/>
    <w:rsid w:val="008A2B15"/>
    <w:rsid w:val="008A3285"/>
    <w:rsid w:val="008A7DC9"/>
    <w:rsid w:val="008B6FB0"/>
    <w:rsid w:val="008B797A"/>
    <w:rsid w:val="008C0C1B"/>
    <w:rsid w:val="008C7993"/>
    <w:rsid w:val="008D4C24"/>
    <w:rsid w:val="008D5935"/>
    <w:rsid w:val="008D7032"/>
    <w:rsid w:val="008E4406"/>
    <w:rsid w:val="008E5A58"/>
    <w:rsid w:val="00902284"/>
    <w:rsid w:val="009034D3"/>
    <w:rsid w:val="00904E23"/>
    <w:rsid w:val="00930256"/>
    <w:rsid w:val="009364BF"/>
    <w:rsid w:val="00946C33"/>
    <w:rsid w:val="0095033D"/>
    <w:rsid w:val="00953666"/>
    <w:rsid w:val="00970D1C"/>
    <w:rsid w:val="00973670"/>
    <w:rsid w:val="00982BC3"/>
    <w:rsid w:val="00984FF2"/>
    <w:rsid w:val="009866D1"/>
    <w:rsid w:val="00996019"/>
    <w:rsid w:val="00996C69"/>
    <w:rsid w:val="009A3E7A"/>
    <w:rsid w:val="009A5D12"/>
    <w:rsid w:val="009A63EE"/>
    <w:rsid w:val="009A742A"/>
    <w:rsid w:val="009B28F0"/>
    <w:rsid w:val="009B55F0"/>
    <w:rsid w:val="009B683F"/>
    <w:rsid w:val="009C1FA2"/>
    <w:rsid w:val="009D37DA"/>
    <w:rsid w:val="009D792B"/>
    <w:rsid w:val="009E22BE"/>
    <w:rsid w:val="009F7EBF"/>
    <w:rsid w:val="00A00FF1"/>
    <w:rsid w:val="00A15087"/>
    <w:rsid w:val="00A16578"/>
    <w:rsid w:val="00A16BE8"/>
    <w:rsid w:val="00A2123C"/>
    <w:rsid w:val="00A2588E"/>
    <w:rsid w:val="00A309CD"/>
    <w:rsid w:val="00A36E32"/>
    <w:rsid w:val="00A51303"/>
    <w:rsid w:val="00A5731D"/>
    <w:rsid w:val="00A61F92"/>
    <w:rsid w:val="00A65725"/>
    <w:rsid w:val="00A71FF6"/>
    <w:rsid w:val="00A7475B"/>
    <w:rsid w:val="00A74FD5"/>
    <w:rsid w:val="00A80190"/>
    <w:rsid w:val="00A80673"/>
    <w:rsid w:val="00A82D2F"/>
    <w:rsid w:val="00A95901"/>
    <w:rsid w:val="00A97A31"/>
    <w:rsid w:val="00A97DE9"/>
    <w:rsid w:val="00AA7580"/>
    <w:rsid w:val="00AA7FBE"/>
    <w:rsid w:val="00AB2A6D"/>
    <w:rsid w:val="00AB30F4"/>
    <w:rsid w:val="00AB414D"/>
    <w:rsid w:val="00AB4D18"/>
    <w:rsid w:val="00AC1B75"/>
    <w:rsid w:val="00AC3B8A"/>
    <w:rsid w:val="00AC4E1E"/>
    <w:rsid w:val="00AC5CD0"/>
    <w:rsid w:val="00AC668C"/>
    <w:rsid w:val="00AD0263"/>
    <w:rsid w:val="00AD1AEC"/>
    <w:rsid w:val="00AD2306"/>
    <w:rsid w:val="00AD2972"/>
    <w:rsid w:val="00AD2CF6"/>
    <w:rsid w:val="00AE22E6"/>
    <w:rsid w:val="00AE60A1"/>
    <w:rsid w:val="00AF7695"/>
    <w:rsid w:val="00B0275C"/>
    <w:rsid w:val="00B04035"/>
    <w:rsid w:val="00B05F1F"/>
    <w:rsid w:val="00B11280"/>
    <w:rsid w:val="00B11B46"/>
    <w:rsid w:val="00B13F56"/>
    <w:rsid w:val="00B26286"/>
    <w:rsid w:val="00B3198D"/>
    <w:rsid w:val="00B35359"/>
    <w:rsid w:val="00B433D0"/>
    <w:rsid w:val="00B439A5"/>
    <w:rsid w:val="00B559C4"/>
    <w:rsid w:val="00B56950"/>
    <w:rsid w:val="00B628A2"/>
    <w:rsid w:val="00B62982"/>
    <w:rsid w:val="00B6359C"/>
    <w:rsid w:val="00B677A9"/>
    <w:rsid w:val="00B72D36"/>
    <w:rsid w:val="00B75B04"/>
    <w:rsid w:val="00B76854"/>
    <w:rsid w:val="00B80C19"/>
    <w:rsid w:val="00B82D2D"/>
    <w:rsid w:val="00B907A2"/>
    <w:rsid w:val="00B95B7C"/>
    <w:rsid w:val="00B9673C"/>
    <w:rsid w:val="00BA0014"/>
    <w:rsid w:val="00BA0618"/>
    <w:rsid w:val="00BA59D3"/>
    <w:rsid w:val="00BB2D32"/>
    <w:rsid w:val="00BC1339"/>
    <w:rsid w:val="00BE310B"/>
    <w:rsid w:val="00BE5157"/>
    <w:rsid w:val="00BF285E"/>
    <w:rsid w:val="00C106A1"/>
    <w:rsid w:val="00C12B3E"/>
    <w:rsid w:val="00C12F9C"/>
    <w:rsid w:val="00C20702"/>
    <w:rsid w:val="00C2344B"/>
    <w:rsid w:val="00C26A0C"/>
    <w:rsid w:val="00C35C36"/>
    <w:rsid w:val="00C4505B"/>
    <w:rsid w:val="00C52B5D"/>
    <w:rsid w:val="00C54734"/>
    <w:rsid w:val="00C61106"/>
    <w:rsid w:val="00C673D7"/>
    <w:rsid w:val="00C70C62"/>
    <w:rsid w:val="00C746CB"/>
    <w:rsid w:val="00C80327"/>
    <w:rsid w:val="00C90AF9"/>
    <w:rsid w:val="00C90CA5"/>
    <w:rsid w:val="00C93FB4"/>
    <w:rsid w:val="00C95592"/>
    <w:rsid w:val="00CA19A0"/>
    <w:rsid w:val="00CA346A"/>
    <w:rsid w:val="00CA697B"/>
    <w:rsid w:val="00CA70AB"/>
    <w:rsid w:val="00CB1A1B"/>
    <w:rsid w:val="00CC1623"/>
    <w:rsid w:val="00CD2025"/>
    <w:rsid w:val="00CD259A"/>
    <w:rsid w:val="00CD2BD4"/>
    <w:rsid w:val="00CD395A"/>
    <w:rsid w:val="00CE0D95"/>
    <w:rsid w:val="00CE188A"/>
    <w:rsid w:val="00CE3FFD"/>
    <w:rsid w:val="00CE7C40"/>
    <w:rsid w:val="00CF5887"/>
    <w:rsid w:val="00D00BC3"/>
    <w:rsid w:val="00D03826"/>
    <w:rsid w:val="00D039A7"/>
    <w:rsid w:val="00D057CC"/>
    <w:rsid w:val="00D05BDA"/>
    <w:rsid w:val="00D0693E"/>
    <w:rsid w:val="00D078C2"/>
    <w:rsid w:val="00D13C48"/>
    <w:rsid w:val="00D13D15"/>
    <w:rsid w:val="00D17C37"/>
    <w:rsid w:val="00D2070B"/>
    <w:rsid w:val="00D220C1"/>
    <w:rsid w:val="00D26A19"/>
    <w:rsid w:val="00D319C6"/>
    <w:rsid w:val="00D33960"/>
    <w:rsid w:val="00D5523A"/>
    <w:rsid w:val="00D6344F"/>
    <w:rsid w:val="00D71FB2"/>
    <w:rsid w:val="00D72E2F"/>
    <w:rsid w:val="00D73694"/>
    <w:rsid w:val="00D81788"/>
    <w:rsid w:val="00D83932"/>
    <w:rsid w:val="00D91822"/>
    <w:rsid w:val="00D93AEC"/>
    <w:rsid w:val="00D95D77"/>
    <w:rsid w:val="00D95EE6"/>
    <w:rsid w:val="00DB302E"/>
    <w:rsid w:val="00DB7BC3"/>
    <w:rsid w:val="00DC5840"/>
    <w:rsid w:val="00DD268A"/>
    <w:rsid w:val="00DE605B"/>
    <w:rsid w:val="00DE62FF"/>
    <w:rsid w:val="00DF26E9"/>
    <w:rsid w:val="00DF4DC3"/>
    <w:rsid w:val="00DF53C0"/>
    <w:rsid w:val="00E02B62"/>
    <w:rsid w:val="00E05707"/>
    <w:rsid w:val="00E07393"/>
    <w:rsid w:val="00E1368B"/>
    <w:rsid w:val="00E22CD3"/>
    <w:rsid w:val="00E27788"/>
    <w:rsid w:val="00E31332"/>
    <w:rsid w:val="00E3629F"/>
    <w:rsid w:val="00E37221"/>
    <w:rsid w:val="00E4523D"/>
    <w:rsid w:val="00E45E0E"/>
    <w:rsid w:val="00E4703C"/>
    <w:rsid w:val="00E62279"/>
    <w:rsid w:val="00E90A1C"/>
    <w:rsid w:val="00EA4CE1"/>
    <w:rsid w:val="00EA7069"/>
    <w:rsid w:val="00EA7E6C"/>
    <w:rsid w:val="00EB6DE0"/>
    <w:rsid w:val="00EC09EB"/>
    <w:rsid w:val="00EC13F0"/>
    <w:rsid w:val="00EC2007"/>
    <w:rsid w:val="00EC2B32"/>
    <w:rsid w:val="00EC4EAC"/>
    <w:rsid w:val="00EC5C53"/>
    <w:rsid w:val="00EC7D6D"/>
    <w:rsid w:val="00ED16D1"/>
    <w:rsid w:val="00ED281C"/>
    <w:rsid w:val="00ED631D"/>
    <w:rsid w:val="00ED70E0"/>
    <w:rsid w:val="00ED73D6"/>
    <w:rsid w:val="00EE3692"/>
    <w:rsid w:val="00EF0AAC"/>
    <w:rsid w:val="00EF1023"/>
    <w:rsid w:val="00EF70C8"/>
    <w:rsid w:val="00F02D10"/>
    <w:rsid w:val="00F0523C"/>
    <w:rsid w:val="00F2534F"/>
    <w:rsid w:val="00F30C0A"/>
    <w:rsid w:val="00F360EC"/>
    <w:rsid w:val="00F40ADC"/>
    <w:rsid w:val="00F50E8C"/>
    <w:rsid w:val="00F53934"/>
    <w:rsid w:val="00F5410E"/>
    <w:rsid w:val="00F5548B"/>
    <w:rsid w:val="00F55E6B"/>
    <w:rsid w:val="00F60796"/>
    <w:rsid w:val="00F74C26"/>
    <w:rsid w:val="00F846BD"/>
    <w:rsid w:val="00F8699E"/>
    <w:rsid w:val="00F92F98"/>
    <w:rsid w:val="00FA75DA"/>
    <w:rsid w:val="00FB0003"/>
    <w:rsid w:val="00FB0665"/>
    <w:rsid w:val="00FB3D3D"/>
    <w:rsid w:val="00FC3245"/>
    <w:rsid w:val="00FC6FB9"/>
    <w:rsid w:val="00FD69B0"/>
    <w:rsid w:val="00FD77E8"/>
    <w:rsid w:val="00FE0486"/>
    <w:rsid w:val="00FE172B"/>
    <w:rsid w:val="00FE4439"/>
    <w:rsid w:val="00FE766F"/>
    <w:rsid w:val="00FF6D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3AE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80C19"/>
    <w:pPr>
      <w:spacing w:after="0" w:line="240" w:lineRule="auto"/>
      <w:ind w:left="720"/>
      <w:contextualSpacing/>
    </w:pPr>
    <w:rPr>
      <w:rFonts w:ascii="Arial" w:eastAsia="Times New Roman" w:hAnsi="Arial" w:cs="Arial"/>
      <w:b/>
      <w:kern w:val="2"/>
      <w:sz w:val="18"/>
      <w:szCs w:val="18"/>
      <w:lang w:eastAsia="tr-TR"/>
    </w:rPr>
  </w:style>
  <w:style w:type="paragraph" w:styleId="NoSpacing">
    <w:name w:val="No Spacing"/>
    <w:uiPriority w:val="99"/>
    <w:qFormat/>
    <w:rsid w:val="00A97A31"/>
    <w:rPr>
      <w:lang w:eastAsia="en-US"/>
    </w:rPr>
  </w:style>
  <w:style w:type="table" w:styleId="TableGrid">
    <w:name w:val="Table Grid"/>
    <w:basedOn w:val="TableNormal"/>
    <w:uiPriority w:val="99"/>
    <w:rsid w:val="001A069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rsid w:val="007E687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tr-TR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locked/>
    <w:rsid w:val="007E6878"/>
    <w:rPr>
      <w:rFonts w:ascii="Arial" w:hAnsi="Arial" w:cs="Arial"/>
      <w:vanish/>
      <w:sz w:val="16"/>
      <w:szCs w:val="16"/>
      <w:lang w:eastAsia="tr-TR"/>
    </w:rPr>
  </w:style>
  <w:style w:type="character" w:styleId="Hyperlink">
    <w:name w:val="Hyperlink"/>
    <w:basedOn w:val="DefaultParagraphFont"/>
    <w:uiPriority w:val="99"/>
    <w:semiHidden/>
    <w:rsid w:val="007E6878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DefaultParagraphFont"/>
    <w:uiPriority w:val="99"/>
    <w:rsid w:val="007E6878"/>
    <w:rPr>
      <w:rFonts w:cs="Times New Roman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rsid w:val="007E6878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tr-TR"/>
    </w:rPr>
  </w:style>
  <w:style w:type="character" w:customStyle="1" w:styleId="z-BottomofFormChar">
    <w:name w:val="z-Bottom of Form Char"/>
    <w:basedOn w:val="DefaultParagraphFont"/>
    <w:link w:val="z-BottomofForm"/>
    <w:uiPriority w:val="99"/>
    <w:locked/>
    <w:rsid w:val="007E6878"/>
    <w:rPr>
      <w:rFonts w:ascii="Arial" w:hAnsi="Arial" w:cs="Arial"/>
      <w:vanish/>
      <w:sz w:val="16"/>
      <w:szCs w:val="16"/>
      <w:lang w:eastAsia="tr-TR"/>
    </w:rPr>
  </w:style>
  <w:style w:type="paragraph" w:styleId="BalloonText">
    <w:name w:val="Balloon Text"/>
    <w:basedOn w:val="Normal"/>
    <w:link w:val="BalloonTextChar"/>
    <w:uiPriority w:val="99"/>
    <w:semiHidden/>
    <w:rsid w:val="00711B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11B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3092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estimiz.com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testimiz.com/" TargetMode="Externa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658</Words>
  <Characters>3757</Characters>
  <Application>Microsoft Office Outlook</Application>
  <DocSecurity>0</DocSecurity>
  <Lines>0</Lines>
  <Paragraphs>0</Paragraphs>
  <ScaleCrop>false</ScaleCrop>
  <Company>TURBO A.Ş.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ADI</dc:title>
  <dc:subject/>
  <dc:creator>mustafa</dc:creator>
  <cp:keywords/>
  <dc:description/>
  <cp:lastModifiedBy>fatih</cp:lastModifiedBy>
  <cp:revision>2</cp:revision>
  <cp:lastPrinted>2014-03-16T11:46:00Z</cp:lastPrinted>
  <dcterms:created xsi:type="dcterms:W3CDTF">2014-04-18T07:06:00Z</dcterms:created>
  <dcterms:modified xsi:type="dcterms:W3CDTF">2014-04-18T07:06:00Z</dcterms:modified>
</cp:coreProperties>
</file>