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463" w:rsidRDefault="007C7463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ZAFER ORTA OKULU FEN BİLİMLERİ DERSİ 5.SINIFLAR 1.DÖNEM 3.YAZILI SORULARIDIR.</w: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AD-SOYAD: .................................                    NO:.............                         PUAN:</w:t>
      </w:r>
    </w:p>
    <w:p w:rsidR="007C7463" w:rsidRDefault="007C7463" w:rsidP="007921AE">
      <w:pPr>
        <w:spacing w:after="0"/>
        <w:rPr>
          <w:rFonts w:ascii="Verdana" w:hAnsi="Verdana"/>
          <w:b/>
        </w:rPr>
        <w:sectPr w:rsidR="007C7463" w:rsidSect="007921AE">
          <w:pgSz w:w="11906" w:h="16838"/>
          <w:pgMar w:top="340" w:right="340" w:bottom="340" w:left="340" w:header="708" w:footer="708" w:gutter="0"/>
          <w:cols w:space="708"/>
          <w:docGrid w:linePitch="360"/>
        </w:sectPr>
      </w:pP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262.5pt;height:273.75pt;visibility:visible">
            <v:imagedata r:id="rId4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2" o:spid="_x0000_i1026" type="#_x0000_t75" style="width:262.5pt;height:240pt;visibility:visible">
            <v:imagedata r:id="rId5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3" o:spid="_x0000_i1027" type="#_x0000_t75" style="width:262.5pt;height:243.75pt;visibility:visible">
            <v:imagedata r:id="rId6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4" o:spid="_x0000_i1028" type="#_x0000_t75" style="width:262.5pt;height:429.75pt;visibility:visible">
            <v:imagedata r:id="rId7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5" o:spid="_x0000_i1029" type="#_x0000_t75" style="width:262.5pt;height:327.75pt;visibility:visible">
            <v:imagedata r:id="rId8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6" o:spid="_x0000_i1030" type="#_x0000_t75" style="width:262.5pt;height:222pt;visibility:visible">
            <v:imagedata r:id="rId9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7" o:spid="_x0000_i1031" type="#_x0000_t75" style="width:262.5pt;height:295.5pt;visibility:visible">
            <v:imagedata r:id="rId10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8" o:spid="_x0000_i1032" type="#_x0000_t75" style="width:262.5pt;height:275.25pt;visibility:visible">
            <v:imagedata r:id="rId11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9" o:spid="_x0000_i1033" type="#_x0000_t75" style="width:262.5pt;height:376.5pt;visibility:visible">
            <v:imagedata r:id="rId12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10" o:spid="_x0000_i1034" type="#_x0000_t75" style="width:262.5pt;height:411.75pt;visibility:visible">
            <v:imagedata r:id="rId13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11" o:spid="_x0000_i1035" type="#_x0000_t75" style="width:262.5pt;height:274.5pt;visibility:visible">
            <v:imagedata r:id="rId14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12" o:spid="_x0000_i1036" type="#_x0000_t75" style="width:262.5pt;height:253.5pt;visibility:visible">
            <v:imagedata r:id="rId15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13" o:spid="_x0000_i1037" type="#_x0000_t75" style="width:262.5pt;height:267.75pt;visibility:visible">
            <v:imagedata r:id="rId16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14" o:spid="_x0000_i1038" type="#_x0000_t75" style="width:262.5pt;height:405.75pt;visibility:visible">
            <v:imagedata r:id="rId17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15" o:spid="_x0000_i1039" type="#_x0000_t75" style="width:262.5pt;height:393pt;visibility:visible">
            <v:imagedata r:id="rId18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20" o:spid="_x0000_i1040" type="#_x0000_t75" style="width:262.5pt;height:276.75pt;visibility:visible">
            <v:imagedata r:id="rId19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22" o:spid="_x0000_i1041" type="#_x0000_t75" style="width:260.25pt;height:263.25pt;visibility:visible">
            <v:imagedata r:id="rId20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24" o:spid="_x0000_i1042" type="#_x0000_t75" style="width:261.75pt;height:262.5pt;visibility:visible">
            <v:imagedata r:id="rId21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25" o:spid="_x0000_i1043" type="#_x0000_t75" style="width:262.5pt;height:337.5pt;visibility:visible">
            <v:imagedata r:id="rId22" o:title=""/>
          </v:shape>
        </w:pict>
      </w:r>
    </w:p>
    <w:p w:rsidR="007C7463" w:rsidRDefault="007C7463" w:rsidP="007921AE">
      <w:pPr>
        <w:spacing w:after="0"/>
        <w:rPr>
          <w:rFonts w:ascii="Verdana" w:hAnsi="Verdana"/>
          <w:b/>
        </w:rPr>
      </w:pPr>
      <w:r w:rsidRPr="00547AF1">
        <w:rPr>
          <w:rFonts w:ascii="Verdana" w:hAnsi="Verdana"/>
          <w:b/>
          <w:noProof/>
          <w:lang w:eastAsia="tr-TR"/>
        </w:rPr>
        <w:pict>
          <v:shape id="Resim 26" o:spid="_x0000_i1044" type="#_x0000_t75" style="width:262.5pt;height:362.25pt;visibility:visible">
            <v:imagedata r:id="rId23" o:title=""/>
          </v:shape>
        </w:pict>
      </w:r>
    </w:p>
    <w:p w:rsidR="007C7463" w:rsidRDefault="007C7463" w:rsidP="005B0EC4">
      <w:pPr>
        <w:spacing w:after="0"/>
        <w:jc w:val="center"/>
        <w:rPr>
          <w:rFonts w:ascii="Verdana" w:hAnsi="Verdana"/>
          <w:b/>
        </w:rPr>
      </w:pPr>
    </w:p>
    <w:p w:rsidR="007C7463" w:rsidRDefault="007C7463" w:rsidP="00CF3BAB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Şenol NARDAL</w:t>
      </w:r>
    </w:p>
    <w:p w:rsidR="007C7463" w:rsidRDefault="007C7463" w:rsidP="00CF3BAB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Fen Bilimleri Öğretmeni</w:t>
      </w:r>
    </w:p>
    <w:p w:rsidR="007C7463" w:rsidRDefault="007C7463" w:rsidP="00CF3BAB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Başarılar dilerim...</w:t>
      </w:r>
    </w:p>
    <w:p w:rsidR="007C7463" w:rsidRDefault="007C7463" w:rsidP="00CF3BAB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Unutmayın! Fen </w:t>
      </w:r>
      <w:r>
        <w:rPr>
          <w:rFonts w:ascii="Verdana" w:hAnsi="Verdana"/>
          <w:b/>
          <w:u w:val="single"/>
        </w:rPr>
        <w:t>“sadece”</w:t>
      </w:r>
      <w:r>
        <w:rPr>
          <w:rFonts w:ascii="Verdana" w:hAnsi="Verdana"/>
          <w:b/>
        </w:rPr>
        <w:t xml:space="preserve"> eğlencedir.</w:t>
      </w:r>
    </w:p>
    <w:p w:rsidR="007C7463" w:rsidRPr="007921AE" w:rsidRDefault="007C7463" w:rsidP="00500A93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Her soru 5 puandır.</w:t>
      </w:r>
    </w:p>
    <w:sectPr w:rsidR="007C7463" w:rsidRPr="007921AE" w:rsidSect="00584456">
      <w:type w:val="continuous"/>
      <w:pgSz w:w="11906" w:h="16838"/>
      <w:pgMar w:top="170" w:right="340" w:bottom="289" w:left="34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1AE"/>
    <w:rsid w:val="00433D07"/>
    <w:rsid w:val="00467F6D"/>
    <w:rsid w:val="004F16D2"/>
    <w:rsid w:val="00500A93"/>
    <w:rsid w:val="00547AF1"/>
    <w:rsid w:val="00584456"/>
    <w:rsid w:val="005B0EC4"/>
    <w:rsid w:val="005E4777"/>
    <w:rsid w:val="00633871"/>
    <w:rsid w:val="007921AE"/>
    <w:rsid w:val="007C7463"/>
    <w:rsid w:val="007F26F5"/>
    <w:rsid w:val="0083565C"/>
    <w:rsid w:val="00AF2108"/>
    <w:rsid w:val="00CF3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8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9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2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63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4</Pages>
  <Words>51</Words>
  <Characters>293</Characters>
  <Application>Microsoft Office Outlook</Application>
  <DocSecurity>0</DocSecurity>
  <Lines>0</Lines>
  <Paragraphs>0</Paragraphs>
  <ScaleCrop>false</ScaleCrop>
  <Company>rocco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Bilgisayar</dc:creator>
  <cp:keywords/>
  <dc:description/>
  <cp:lastModifiedBy>fatih</cp:lastModifiedBy>
  <cp:revision>9</cp:revision>
  <dcterms:created xsi:type="dcterms:W3CDTF">2013-01-01T19:17:00Z</dcterms:created>
  <dcterms:modified xsi:type="dcterms:W3CDTF">2013-12-23T08:59:00Z</dcterms:modified>
</cp:coreProperties>
</file>