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346"/>
        <w:tblW w:w="1106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/>
      </w:tblPr>
      <w:tblGrid>
        <w:gridCol w:w="11062"/>
      </w:tblGrid>
      <w:tr w:rsidR="00AA4DCB" w:rsidRPr="00F66DBE" w:rsidTr="008D7654">
        <w:trPr>
          <w:trHeight w:val="760"/>
        </w:trPr>
        <w:tc>
          <w:tcPr>
            <w:tcW w:w="0" w:type="auto"/>
            <w:tcBorders>
              <w:top w:val="dashDotStroked" w:sz="24" w:space="0" w:color="auto"/>
              <w:bottom w:val="dashDotStroked" w:sz="24" w:space="0" w:color="auto"/>
            </w:tcBorders>
          </w:tcPr>
          <w:p w:rsidR="00AA4DCB" w:rsidRPr="00403750" w:rsidRDefault="00AA4DCB" w:rsidP="008D76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3750">
              <w:rPr>
                <w:rFonts w:ascii="Arial" w:hAnsi="Arial" w:cs="Arial"/>
                <w:b/>
                <w:sz w:val="20"/>
                <w:szCs w:val="20"/>
              </w:rPr>
              <w:t xml:space="preserve">Adı Soyadı:                                                                                                                                 </w:t>
            </w:r>
          </w:p>
          <w:p w:rsidR="00AA4DCB" w:rsidRPr="00403750" w:rsidRDefault="00AA4DCB" w:rsidP="008D7654">
            <w:pPr>
              <w:tabs>
                <w:tab w:val="left" w:pos="90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03750">
              <w:rPr>
                <w:rFonts w:ascii="Arial" w:hAnsi="Arial" w:cs="Arial"/>
                <w:b/>
                <w:sz w:val="20"/>
                <w:szCs w:val="20"/>
              </w:rPr>
              <w:t xml:space="preserve">Sınıfı: 5/                                                                                                                                                 Aldığı Not:                </w:t>
            </w:r>
          </w:p>
          <w:p w:rsidR="00AA4DCB" w:rsidRPr="00403750" w:rsidRDefault="00AA4DCB" w:rsidP="008D7654">
            <w:pPr>
              <w:tabs>
                <w:tab w:val="left" w:pos="90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03750">
              <w:rPr>
                <w:rFonts w:ascii="Arial" w:hAnsi="Arial" w:cs="Arial"/>
                <w:b/>
                <w:sz w:val="20"/>
                <w:szCs w:val="20"/>
              </w:rPr>
              <w:t xml:space="preserve">No:                                                                                                                                                </w:t>
            </w:r>
          </w:p>
          <w:p w:rsidR="00AA4DCB" w:rsidRPr="00403750" w:rsidRDefault="00AA4DCB" w:rsidP="008D76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201..–201…</w:t>
            </w:r>
            <w:r w:rsidRPr="00403750">
              <w:rPr>
                <w:rFonts w:ascii="Arial" w:hAnsi="Arial" w:cs="Arial"/>
                <w:b/>
                <w:sz w:val="22"/>
                <w:szCs w:val="22"/>
              </w:rPr>
              <w:t xml:space="preserve"> EĞİTİM-ÖĞRE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TİM YILI …………….. </w:t>
            </w:r>
            <w:r w:rsidRPr="00403750">
              <w:rPr>
                <w:rFonts w:ascii="Arial" w:hAnsi="Arial" w:cs="Arial"/>
                <w:b/>
                <w:sz w:val="22"/>
                <w:szCs w:val="22"/>
              </w:rPr>
              <w:t xml:space="preserve">ORTAOKULU </w:t>
            </w:r>
          </w:p>
          <w:p w:rsidR="00AA4DCB" w:rsidRPr="00403750" w:rsidRDefault="00AA4DCB" w:rsidP="008D7654">
            <w:pPr>
              <w:jc w:val="center"/>
              <w:rPr>
                <w:b/>
                <w:sz w:val="20"/>
                <w:szCs w:val="20"/>
              </w:rPr>
            </w:pPr>
            <w:r w:rsidRPr="00403750">
              <w:rPr>
                <w:rFonts w:ascii="Arial" w:hAnsi="Arial" w:cs="Arial"/>
                <w:b/>
                <w:sz w:val="22"/>
                <w:szCs w:val="22"/>
              </w:rPr>
              <w:t>5. SIN</w:t>
            </w:r>
            <w:r>
              <w:rPr>
                <w:rFonts w:ascii="Arial" w:hAnsi="Arial" w:cs="Arial"/>
                <w:b/>
                <w:sz w:val="22"/>
                <w:szCs w:val="22"/>
              </w:rPr>
              <w:t>IF FEN BİLİMLERİ DERSİ 2.DÖNEM 3</w:t>
            </w:r>
            <w:r w:rsidRPr="00403750">
              <w:rPr>
                <w:rFonts w:ascii="Arial" w:hAnsi="Arial" w:cs="Arial"/>
                <w:b/>
                <w:sz w:val="22"/>
                <w:szCs w:val="22"/>
              </w:rPr>
              <w:t>.YAZILI SORULARI</w:t>
            </w:r>
          </w:p>
        </w:tc>
      </w:tr>
    </w:tbl>
    <w:p w:rsidR="00AA4DCB" w:rsidRPr="00706CD9" w:rsidRDefault="00AA4DCB" w:rsidP="008D7654">
      <w:pPr>
        <w:jc w:val="both"/>
        <w:rPr>
          <w:rFonts w:ascii="Elephant" w:hAnsi="Elephant"/>
          <w:b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Cs/>
          <w:sz w:val="18"/>
          <w:szCs w:val="18"/>
        </w:rPr>
      </w:pPr>
      <w:r w:rsidRPr="00706CD9">
        <w:rPr>
          <w:rFonts w:ascii="Ravie" w:hAnsi="Ravie"/>
          <w:b/>
          <w:bCs/>
          <w:sz w:val="18"/>
          <w:szCs w:val="18"/>
        </w:rPr>
        <w:t>A_)</w:t>
      </w:r>
      <w:r w:rsidRPr="00E6194B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E6194B">
        <w:rPr>
          <w:rFonts w:ascii="Tahoma" w:hAnsi="Tahoma" w:cs="Tahoma"/>
          <w:bCs/>
          <w:sz w:val="18"/>
          <w:szCs w:val="18"/>
        </w:rPr>
        <w:t>Sevda yukarıdaki pil ve lambalardan oluşan devreleri kuruyor. Devrelere bakarak değişkenleri yazınız.(6 puan)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sz w:val="18"/>
          <w:szCs w:val="18"/>
        </w:rPr>
      </w:pPr>
      <w:r w:rsidRPr="00E6194B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75053B">
        <w:rPr>
          <w:rFonts w:ascii="Tahoma" w:hAnsi="Tahoma" w:cs="Tahoma"/>
          <w:bCs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5" o:spid="_x0000_i1025" type="#_x0000_t75" style="width:258.75pt;height:84pt;visibility:visible">
            <v:imagedata r:id="rId7" o:title="" gain="109227f" blacklevel="-13107f" grayscale="t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Cs/>
          <w:iCs/>
          <w:sz w:val="18"/>
          <w:szCs w:val="18"/>
        </w:rPr>
      </w:pPr>
      <w:r w:rsidRPr="00E6194B">
        <w:rPr>
          <w:rFonts w:ascii="Tahoma" w:hAnsi="Tahoma" w:cs="Tahoma"/>
          <w:bCs/>
          <w:iCs/>
          <w:sz w:val="18"/>
          <w:szCs w:val="18"/>
        </w:rPr>
        <w:t>Bağımsız değişken…………………………....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Cs/>
          <w:iCs/>
          <w:sz w:val="18"/>
          <w:szCs w:val="18"/>
        </w:rPr>
      </w:pPr>
      <w:r w:rsidRPr="00E6194B">
        <w:rPr>
          <w:rFonts w:ascii="Tahoma" w:hAnsi="Tahoma" w:cs="Tahoma"/>
          <w:bCs/>
          <w:iCs/>
          <w:sz w:val="18"/>
          <w:szCs w:val="18"/>
        </w:rPr>
        <w:t>Bağımlı değişken………………………….…..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Cs/>
          <w:iCs/>
          <w:sz w:val="18"/>
          <w:szCs w:val="18"/>
        </w:rPr>
        <w:t>Sabit tutulan değişken</w:t>
      </w:r>
      <w:r w:rsidRPr="00E6194B">
        <w:rPr>
          <w:rFonts w:ascii="Tahoma" w:hAnsi="Tahoma" w:cs="Tahoma"/>
          <w:bCs/>
          <w:i/>
          <w:iCs/>
          <w:sz w:val="18"/>
          <w:szCs w:val="18"/>
        </w:rPr>
        <w:t>……………………….……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</w:p>
    <w:p w:rsidR="00AA4DCB" w:rsidRPr="00E6194B" w:rsidRDefault="00AA4DCB" w:rsidP="00C71AF3">
      <w:pPr>
        <w:pStyle w:val="ListParagraph"/>
        <w:tabs>
          <w:tab w:val="left" w:pos="4020"/>
        </w:tabs>
        <w:spacing w:after="200"/>
        <w:ind w:left="0"/>
        <w:rPr>
          <w:rFonts w:ascii="Tahoma" w:hAnsi="Tahoma" w:cs="Tahoma"/>
          <w:sz w:val="18"/>
          <w:szCs w:val="18"/>
        </w:rPr>
      </w:pPr>
      <w:r w:rsidRPr="00706CD9">
        <w:rPr>
          <w:rFonts w:ascii="Algerian" w:hAnsi="Algerian" w:cs="Tahoma"/>
          <w:b/>
          <w:sz w:val="18"/>
          <w:szCs w:val="18"/>
        </w:rPr>
        <w:t>B-)</w:t>
      </w:r>
      <w:r w:rsidRPr="00E6194B">
        <w:rPr>
          <w:rFonts w:ascii="Tahoma" w:hAnsi="Tahoma" w:cs="Tahoma"/>
          <w:noProof/>
          <w:sz w:val="18"/>
          <w:szCs w:val="18"/>
        </w:rPr>
        <w:t xml:space="preserve"> Aşağıda verilen sembollerin isimlerini altlarındaki boşluklara yazın.(4 puan)</w:t>
      </w:r>
    </w:p>
    <w:p w:rsidR="00AA4DCB" w:rsidRPr="00E6194B" w:rsidRDefault="00AA4DCB" w:rsidP="00C71AF3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Resim 14" o:spid="_x0000_i1026" type="#_x0000_t75" style="width:105pt;height:110.25pt;visibility:visible">
            <v:imagedata r:id="rId8" o:title="" croptop="20514f" cropbottom="25115f" cropleft="10936f" cropright="43181f"/>
          </v:shape>
        </w:pict>
      </w:r>
      <w:r>
        <w:rPr>
          <w:rFonts w:ascii="Tahoma" w:hAnsi="Tahoma" w:cs="Tahoma"/>
          <w:noProof/>
          <w:sz w:val="18"/>
          <w:szCs w:val="18"/>
        </w:rPr>
        <w:t xml:space="preserve">     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27" type="#_x0000_t75" style="width:116.25pt;height:110.25pt;visibility:visible">
            <v:imagedata r:id="rId8" o:title="" croptop="20514f" cropbottom="25115f" cropleft="31755f" cropright="22222f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S-1 ) 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Aşağıdaki fotoğraflarda Nevşehir’deki Peribacaları ve </w:t>
      </w:r>
      <w:r>
        <w:rPr>
          <w:rFonts w:ascii="Tahoma" w:hAnsi="Tahoma" w:cs="Tahoma"/>
          <w:b/>
          <w:i/>
          <w:iCs/>
          <w:sz w:val="18"/>
          <w:szCs w:val="18"/>
        </w:rPr>
        <w:t xml:space="preserve">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Çanakkale’deki Çanakkale Şehitliği görülmektedir. Peribacaları ve Çanakkale Şehitliği arasındaki temel fark, hangi seçenekte doğru  verilmiştir? 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noProof/>
          <w:sz w:val="18"/>
          <w:szCs w:val="18"/>
        </w:rPr>
        <w:t xml:space="preserve">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Resim 2" o:spid="_x0000_i1028" type="#_x0000_t75" style="width:141.75pt;height:76.5pt;visibility:visible">
            <v:imagedata r:id="rId9" o:title=""/>
          </v:shape>
        </w:pict>
      </w:r>
      <w:r w:rsidRPr="00E6194B">
        <w:rPr>
          <w:rFonts w:ascii="Tahoma" w:hAnsi="Tahoma" w:cs="Tahoma"/>
          <w:noProof/>
          <w:sz w:val="18"/>
          <w:szCs w:val="18"/>
        </w:rPr>
        <w:t xml:space="preserve">        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Resim 3" o:spid="_x0000_i1029" type="#_x0000_t75" style="width:76.5pt;height:76.5pt;visibility:visible">
            <v:imagedata r:id="rId10" o:title=""/>
          </v:shape>
        </w:pic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   Peri bacaları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ab/>
      </w:r>
      <w:r w:rsidRPr="00E6194B">
        <w:rPr>
          <w:rFonts w:ascii="Tahoma" w:hAnsi="Tahoma" w:cs="Tahoma"/>
          <w:b/>
          <w:i/>
          <w:iCs/>
          <w:sz w:val="18"/>
          <w:szCs w:val="18"/>
        </w:rPr>
        <w:tab/>
      </w:r>
      <w:r w:rsidRPr="00E6194B">
        <w:rPr>
          <w:rFonts w:ascii="Tahoma" w:hAnsi="Tahoma" w:cs="Tahoma"/>
          <w:b/>
          <w:i/>
          <w:iCs/>
          <w:sz w:val="18"/>
          <w:szCs w:val="18"/>
        </w:rPr>
        <w:tab/>
        <w:t xml:space="preserve">             Çanakkale şehitliği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A) Peribacaları insan yapımıdır. Çanakkale Şehitliği ise doğal koşulların oluşturduğu bir anıttır.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B) Peribacaları kumdan, Çanakkale Şehitliği ise kayaçlardan yapılmıştır.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C) Peribacaları kısa ömürlüdür. Çanakkale Şehitliği ise uzun ömürlü bir anıttır.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D) Peribacaları doğal koşullarla oluşmuştur. Çanakkale Şehitliği ise insan yapımı bir anıttır.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S-2 ) 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Fosiller ile ilgili araştırma yapan bilim dalına ………..……..….(I), 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bu bilim dalıyla uğraşan bilim insanlarına da ………..……… (II ) denir.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Yukarıdaki cümlede boş bırakılan yerlere gelmesi gereken kelimeler sırasıyla hangileridir?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      ____I____          ____    II____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A) Paleontolog          Paleontoloji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B) Paleontoloji          Paleontolog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C) Jeoloji                  Jeolog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D) Jeolog                  Jeoloji</w:t>
      </w: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8D7654">
      <w:pPr>
        <w:ind w:left="907"/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75053B">
        <w:rPr>
          <w:rFonts w:ascii="Tahoma" w:hAnsi="Tahoma" w:cs="Tahoma"/>
          <w:bCs/>
          <w:i/>
          <w:iCs/>
          <w:sz w:val="18"/>
          <w:szCs w:val="18"/>
        </w:rPr>
        <w:pict>
          <v:shape id="Picture 2" o:spid="_x0000_i1030" type="#_x0000_t75" style="width:198pt;height:86.25pt;visibility:visible">
            <v:imagedata r:id="rId11" o:title="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S-3) 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Gülsen Öğretmen'in sorusuna aşağıdaki öğrencilerden hangisi doğru cevap vermiştir?</w:t>
      </w:r>
      <w:r w:rsidRPr="00E6194B">
        <w:rPr>
          <w:rFonts w:ascii="Tahoma" w:hAnsi="Tahoma" w:cs="Tahoma"/>
          <w:bCs/>
          <w:i/>
          <w:iCs/>
          <w:sz w:val="18"/>
          <w:szCs w:val="18"/>
        </w:rPr>
        <w:t xml:space="preserve"> 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Cs/>
          <w:i/>
          <w:iCs/>
          <w:sz w:val="18"/>
          <w:szCs w:val="18"/>
        </w:rPr>
        <w:t xml:space="preserve">  </w:t>
      </w:r>
      <w:r w:rsidRPr="0075053B">
        <w:rPr>
          <w:rFonts w:ascii="Tahoma" w:hAnsi="Tahoma" w:cs="Tahoma"/>
          <w:bCs/>
          <w:i/>
          <w:iCs/>
          <w:sz w:val="18"/>
          <w:szCs w:val="18"/>
        </w:rPr>
        <w:pict>
          <v:shape id="Picture 5" o:spid="_x0000_i1031" type="#_x0000_t75" style="width:128.25pt;height:75pt;visibility:visible">
            <v:imagedata r:id="rId12" o:title=""/>
          </v:shape>
        </w:pict>
      </w:r>
      <w:r w:rsidRPr="0075053B">
        <w:rPr>
          <w:rFonts w:ascii="Tahoma" w:hAnsi="Tahoma" w:cs="Tahoma"/>
          <w:bCs/>
          <w:i/>
          <w:iCs/>
          <w:sz w:val="18"/>
          <w:szCs w:val="18"/>
        </w:rPr>
        <w:pict>
          <v:shape id="Picture 6" o:spid="_x0000_i1032" type="#_x0000_t75" style="width:135.75pt;height:75.75pt;visibility:visible">
            <v:imagedata r:id="rId13" o:title="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ind w:left="57"/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75053B">
        <w:rPr>
          <w:rFonts w:ascii="Tahoma" w:hAnsi="Tahoma" w:cs="Tahoma"/>
          <w:bCs/>
          <w:i/>
          <w:iCs/>
          <w:sz w:val="18"/>
          <w:szCs w:val="18"/>
        </w:rPr>
        <w:pict>
          <v:shape id="Picture 7" o:spid="_x0000_i1033" type="#_x0000_t75" style="width:120pt;height:44.25pt;visibility:visible">
            <v:imagedata r:id="rId14" o:title=""/>
          </v:shape>
        </w:pict>
      </w:r>
      <w:r w:rsidRPr="00E6194B">
        <w:rPr>
          <w:rFonts w:ascii="Tahoma" w:hAnsi="Tahoma" w:cs="Tahoma"/>
          <w:bCs/>
          <w:i/>
          <w:iCs/>
          <w:sz w:val="18"/>
          <w:szCs w:val="18"/>
        </w:rPr>
        <w:t xml:space="preserve">   </w:t>
      </w:r>
      <w:r w:rsidRPr="0075053B">
        <w:rPr>
          <w:rFonts w:ascii="Tahoma" w:hAnsi="Tahoma" w:cs="Tahoma"/>
          <w:bCs/>
          <w:i/>
          <w:iCs/>
          <w:sz w:val="18"/>
          <w:szCs w:val="18"/>
        </w:rPr>
        <w:pict>
          <v:shape id="Picture 8" o:spid="_x0000_i1034" type="#_x0000_t75" style="width:124.5pt;height:42.75pt;visibility:visible">
            <v:imagedata r:id="rId15" o:title="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sz w:val="18"/>
          <w:szCs w:val="18"/>
        </w:rPr>
      </w:pPr>
    </w:p>
    <w:p w:rsidR="00AA4DCB" w:rsidRPr="00E6194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E6194B">
      <w:pPr>
        <w:ind w:left="397"/>
        <w:jc w:val="both"/>
        <w:rPr>
          <w:rFonts w:ascii="Tahoma" w:hAnsi="Tahoma" w:cs="Tahoma"/>
          <w:bCs/>
          <w:sz w:val="18"/>
          <w:szCs w:val="18"/>
        </w:rPr>
      </w:pPr>
      <w:r w:rsidRPr="0075053B">
        <w:rPr>
          <w:rFonts w:ascii="Tahoma" w:hAnsi="Tahoma" w:cs="Tahoma"/>
          <w:bCs/>
          <w:sz w:val="18"/>
          <w:szCs w:val="18"/>
        </w:rPr>
        <w:pict>
          <v:shape id="_x0000_i1035" type="#_x0000_t75" style="width:214.5pt;height:76.5pt;visibility:visible" fillcolor="#5b9bd5">
            <v:imagedata r:id="rId16" o:title=""/>
            <v:shadow color="#e7e6e6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S-4 )  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 xml:space="preserve">Yukarıdaki cümlelerin doğru </w:t>
      </w:r>
      <w:r w:rsidRPr="00180E0D">
        <w:rPr>
          <w:rFonts w:ascii="Tahoma" w:hAnsi="Tahoma" w:cs="Tahoma"/>
          <w:b/>
          <w:bCs/>
          <w:i/>
          <w:iCs/>
          <w:sz w:val="18"/>
          <w:szCs w:val="18"/>
        </w:rPr>
        <w:t>(D) veya yanlış (Y) olup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 xml:space="preserve"> olmadığını araştıran Mete aşağıdakilerden hangisini </w: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seçerse doğru yapmış  olur?</w: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EF4D02">
      <w:pPr>
        <w:ind w:left="510"/>
        <w:jc w:val="both"/>
        <w:rPr>
          <w:rFonts w:ascii="Tahoma" w:hAnsi="Tahoma" w:cs="Tahoma"/>
          <w:bCs/>
          <w:sz w:val="18"/>
          <w:szCs w:val="18"/>
        </w:rPr>
      </w:pPr>
      <w:r w:rsidRPr="0075053B">
        <w:rPr>
          <w:rFonts w:ascii="Tahoma" w:hAnsi="Tahoma" w:cs="Tahoma"/>
          <w:bCs/>
          <w:sz w:val="18"/>
          <w:szCs w:val="18"/>
        </w:rPr>
        <w:pict>
          <v:shape id="Picture 3" o:spid="_x0000_i1036" type="#_x0000_t75" style="width:151.5pt;height:47.25pt;visibility:visible">
            <v:imagedata r:id="rId17" o:title="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75053B">
        <w:rPr>
          <w:rFonts w:ascii="Tahoma" w:hAnsi="Tahoma" w:cs="Tahoma"/>
          <w:bCs/>
          <w:sz w:val="18"/>
          <w:szCs w:val="18"/>
        </w:rPr>
        <w:pict>
          <v:shape id="_x0000_i1037" type="#_x0000_t75" style="width:256.5pt;height:79.5pt;visibility:visible">
            <v:imagedata r:id="rId18" o:title=""/>
          </v:shape>
        </w:pic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S-5 )  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Yukarıda erozyona sebep olan üç temel olay X, Y, Z ile gösterilmiştir.</w:t>
      </w:r>
    </w:p>
    <w:p w:rsidR="00AA4DCB" w:rsidRPr="00EF4D02" w:rsidRDefault="00AA4DCB" w:rsidP="008D7654">
      <w:pPr>
        <w:jc w:val="both"/>
        <w:rPr>
          <w:rFonts w:ascii="Tahoma" w:hAnsi="Tahoma" w:cs="Tahoma"/>
          <w:bCs/>
          <w:i/>
          <w:iCs/>
          <w:sz w:val="18"/>
          <w:szCs w:val="18"/>
        </w:rPr>
      </w:pPr>
      <w:r w:rsidRPr="00EF4D02">
        <w:rPr>
          <w:rFonts w:ascii="Tahoma" w:hAnsi="Tahoma" w:cs="Tahoma"/>
          <w:bCs/>
          <w:i/>
          <w:iCs/>
          <w:sz w:val="18"/>
          <w:szCs w:val="18"/>
        </w:rPr>
        <w:t>Buna göre aşağıda verilenlerden hangisi X, Y, Z yerine gelemez?</w: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A) Çıplak alanların ağaçlandırılması</w: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B) Ormanların yok edilmesi</w:t>
      </w:r>
    </w:p>
    <w:p w:rsidR="00AA4DCB" w:rsidRPr="00E6194B" w:rsidRDefault="00AA4DCB" w:rsidP="008D7654">
      <w:pPr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C) Toprağın yanlış kullanılması</w:t>
      </w:r>
    </w:p>
    <w:p w:rsidR="00AA4DCB" w:rsidRDefault="00AA4DCB" w:rsidP="00CE7FC3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D) Meraların tahrip edilmesi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 </w:t>
      </w:r>
    </w:p>
    <w:p w:rsidR="00AA4DCB" w:rsidRDefault="00AA4DCB" w:rsidP="00CE7FC3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EF4D02">
      <w:pPr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>S-6 )  Aşağı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>daki ifadelerden hangileri doğrudur?</w:t>
      </w:r>
    </w:p>
    <w:p w:rsidR="00AA4DCB" w:rsidRDefault="00AA4DCB" w:rsidP="00E6194B">
      <w:pPr>
        <w:rPr>
          <w:rFonts w:ascii="Tahoma" w:hAnsi="Tahoma" w:cs="Tahoma"/>
          <w:bCs/>
          <w:i/>
          <w:iCs/>
          <w:sz w:val="18"/>
          <w:szCs w:val="18"/>
        </w:rPr>
      </w:pPr>
    </w:p>
    <w:p w:rsidR="00AA4DCB" w:rsidRPr="00EF4D02" w:rsidRDefault="00AA4DCB" w:rsidP="00E6194B">
      <w:pPr>
        <w:rPr>
          <w:rFonts w:ascii="Tahoma" w:hAnsi="Tahoma" w:cs="Tahoma"/>
          <w:bCs/>
          <w:i/>
          <w:iCs/>
          <w:sz w:val="18"/>
          <w:szCs w:val="18"/>
        </w:rPr>
      </w:pPr>
      <w:r w:rsidRPr="00EF4D02">
        <w:rPr>
          <w:rFonts w:ascii="Tahoma" w:hAnsi="Tahoma" w:cs="Tahoma"/>
          <w:bCs/>
          <w:i/>
          <w:iCs/>
          <w:sz w:val="18"/>
          <w:szCs w:val="18"/>
        </w:rPr>
        <w:t>1-Madenler teknolojinin gelişiminde büyük rol oynar.</w:t>
      </w:r>
    </w:p>
    <w:p w:rsidR="00AA4DCB" w:rsidRPr="00EF4D02" w:rsidRDefault="00AA4DCB" w:rsidP="00E6194B">
      <w:pPr>
        <w:rPr>
          <w:rFonts w:ascii="Tahoma" w:hAnsi="Tahoma" w:cs="Tahoma"/>
          <w:bCs/>
          <w:i/>
          <w:iCs/>
          <w:sz w:val="18"/>
          <w:szCs w:val="18"/>
        </w:rPr>
      </w:pPr>
      <w:r w:rsidRPr="00EF4D02">
        <w:rPr>
          <w:rFonts w:ascii="Tahoma" w:hAnsi="Tahoma" w:cs="Tahoma"/>
          <w:bCs/>
          <w:i/>
          <w:iCs/>
          <w:sz w:val="18"/>
          <w:szCs w:val="18"/>
        </w:rPr>
        <w:t>2-Ekonomik değeri olan kayaçlara maden denir.</w:t>
      </w:r>
    </w:p>
    <w:p w:rsidR="00AA4DCB" w:rsidRPr="00EF4D02" w:rsidRDefault="00AA4DCB" w:rsidP="00E6194B">
      <w:pPr>
        <w:rPr>
          <w:rFonts w:ascii="Tahoma" w:hAnsi="Tahoma" w:cs="Tahoma"/>
          <w:bCs/>
          <w:i/>
          <w:iCs/>
          <w:sz w:val="18"/>
          <w:szCs w:val="18"/>
        </w:rPr>
      </w:pPr>
      <w:r w:rsidRPr="00EF4D02">
        <w:rPr>
          <w:rFonts w:ascii="Tahoma" w:hAnsi="Tahoma" w:cs="Tahoma"/>
          <w:bCs/>
          <w:i/>
          <w:iCs/>
          <w:sz w:val="18"/>
          <w:szCs w:val="18"/>
        </w:rPr>
        <w:t>3-Demir, bakır ve cıva madenlere örnektir.</w:t>
      </w: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F4D02" w:rsidRDefault="00AA4DCB" w:rsidP="00E6194B">
      <w:pPr>
        <w:rPr>
          <w:rFonts w:ascii="Tahoma" w:hAnsi="Tahoma" w:cs="Tahoma"/>
          <w:b/>
          <w:bCs/>
          <w:iCs/>
          <w:sz w:val="18"/>
          <w:szCs w:val="18"/>
        </w:rPr>
      </w:pPr>
      <w:r w:rsidRPr="00EF4D02">
        <w:rPr>
          <w:rFonts w:ascii="Tahoma" w:hAnsi="Tahoma" w:cs="Tahoma"/>
          <w:b/>
          <w:bCs/>
          <w:iCs/>
          <w:sz w:val="18"/>
          <w:szCs w:val="18"/>
        </w:rPr>
        <w:t>A) Yalnız  1    B) 1 ve 2     C) 2 ve 3     D)  1,2 ve 3</w:t>
      </w: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E6194B">
      <w:pPr>
        <w:rPr>
          <w:rFonts w:ascii="Tahoma" w:hAnsi="Tahoma" w:cs="Tahoma"/>
          <w:b/>
          <w:bCs/>
          <w:i/>
          <w:iCs/>
          <w:sz w:val="18"/>
          <w:szCs w:val="18"/>
        </w:rPr>
      </w:pPr>
    </w:p>
    <w:p w:rsidR="00AA4DCB" w:rsidRPr="00E6194B" w:rsidRDefault="00AA4DCB" w:rsidP="00EF4D02">
      <w:pPr>
        <w:rPr>
          <w:rFonts w:ascii="Tahoma" w:hAnsi="Tahoma" w:cs="Tahoma"/>
          <w:b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>S-7 )  Aşağı</w:t>
      </w:r>
      <w:r w:rsidRPr="00E6194B">
        <w:rPr>
          <w:rFonts w:ascii="Tahoma" w:hAnsi="Tahoma" w:cs="Tahoma"/>
          <w:b/>
          <w:bCs/>
          <w:i/>
          <w:iCs/>
          <w:sz w:val="18"/>
          <w:szCs w:val="18"/>
        </w:rPr>
        <w:t xml:space="preserve">daki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>öğrencilerden hangileri doğru söylemiştir?</w: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38" type="#_x0000_t75" style="width:144.75pt;height:90pt;visibility:visible">
            <v:imagedata r:id="rId19" o:title=""/>
          </v:shape>
        </w:pic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39" type="#_x0000_t75" style="width:114.75pt;height:54.75pt;visibility:visible">
            <v:imagedata r:id="rId20" o:title=""/>
          </v:shape>
        </w:pic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A) Yalnız Pınar               B) Pınar ve Bora</w:t>
      </w:r>
    </w:p>
    <w:p w:rsidR="00AA4DC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C) Sarp ve Bora             D) Pınar, Sarp ve Bora</w: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4B48F8">
      <w:pPr>
        <w:rPr>
          <w:rFonts w:ascii="Tahoma" w:hAnsi="Tahoma" w:cs="Tahoma"/>
          <w:noProof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40" type="#_x0000_t75" style="width:125.25pt;height:59.25pt;visibility:visible">
            <v:imagedata r:id="rId21" o:title=""/>
          </v:shape>
        </w:pic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41" type="#_x0000_t75" style="width:130.5pt;height:61.5pt;visibility:visible">
            <v:imagedata r:id="rId22" o:title=""/>
          </v:shape>
        </w:pic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Picture 4" o:spid="_x0000_i1042" type="#_x0000_t75" style="width:117.75pt;height:60.75pt;visibility:visible">
            <v:imagedata r:id="rId23" o:title=""/>
          </v:shape>
        </w:pic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S-8 ) 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>Yukarıdaki öğrencilerden hangilerinin verdiği bilgi doğrudur?</w:t>
      </w:r>
    </w:p>
    <w:p w:rsidR="00AA4DC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 xml:space="preserve">A) Yalnız Selin                  </w:t>
      </w:r>
      <w:r>
        <w:rPr>
          <w:rFonts w:ascii="Tahoma" w:hAnsi="Tahoma" w:cs="Tahoma"/>
          <w:b/>
          <w:i/>
          <w:iCs/>
          <w:sz w:val="18"/>
          <w:szCs w:val="18"/>
        </w:rPr>
        <w:t xml:space="preserve">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>B) Selin ve Tülin</w: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b/>
          <w:i/>
          <w:iCs/>
          <w:sz w:val="18"/>
          <w:szCs w:val="18"/>
        </w:rPr>
        <w:t>C) Tülin ve Halan              D) Selin, Tülin ve Hakan</w:t>
      </w:r>
    </w:p>
    <w:p w:rsidR="00AA4DCB" w:rsidRPr="00E6194B" w:rsidRDefault="00AA4DCB" w:rsidP="004B48F8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CE7FC3">
      <w:pPr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CE7FC3">
      <w:pPr>
        <w:ind w:left="1134"/>
        <w:rPr>
          <w:rFonts w:ascii="Tahoma" w:hAnsi="Tahoma" w:cs="Tahoma"/>
          <w:noProof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43" type="#_x0000_t75" style="width:161.25pt;height:84pt;visibility:visible" fillcolor="#5b9bd5">
            <v:imagedata r:id="rId24" o:title=""/>
          </v:shape>
        </w:pict>
      </w:r>
    </w:p>
    <w:p w:rsidR="00AA4DCB" w:rsidRPr="00E6194B" w:rsidRDefault="00AA4DCB" w:rsidP="00CE7FC3">
      <w:pPr>
        <w:rPr>
          <w:rFonts w:ascii="Tahoma" w:hAnsi="Tahoma" w:cs="Tahoma"/>
          <w:b/>
          <w:i/>
          <w:i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S-9 )  </w:t>
      </w:r>
      <w:r w:rsidRPr="00E6194B">
        <w:rPr>
          <w:rFonts w:ascii="Tahoma" w:hAnsi="Tahoma" w:cs="Tahoma"/>
          <w:b/>
          <w:i/>
          <w:iCs/>
          <w:sz w:val="18"/>
          <w:szCs w:val="18"/>
        </w:rPr>
        <w:t>Yukarıdaki şemada gösterilen K ve L yerine gelebilecek kavramlar aşağıdakilerden hangisinde doğru verilmiştir?</w:t>
      </w:r>
    </w:p>
    <w:p w:rsidR="00AA4DCB" w:rsidRPr="00E6194B" w:rsidRDefault="00AA4DCB" w:rsidP="00EF4D02">
      <w:pPr>
        <w:ind w:left="57"/>
        <w:rPr>
          <w:rFonts w:ascii="Tahoma" w:hAnsi="Tahoma" w:cs="Tahoma"/>
          <w:b/>
          <w:i/>
          <w:iCs/>
          <w:sz w:val="18"/>
          <w:szCs w:val="18"/>
        </w:rPr>
      </w:pPr>
      <w:r w:rsidRPr="00E6194B">
        <w:rPr>
          <w:rFonts w:ascii="Tahoma" w:hAnsi="Tahoma" w:cs="Tahoma"/>
          <w:noProof/>
          <w:sz w:val="18"/>
          <w:szCs w:val="18"/>
        </w:rPr>
        <w:t xml:space="preserve">   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44" type="#_x0000_t75" style="width:102.75pt;height:22.5pt;visibility:visible" fillcolor="#5b9bd5">
            <v:imagedata r:id="rId25" o:title=""/>
          </v:shape>
        </w:pict>
      </w:r>
      <w:r w:rsidRPr="00E6194B">
        <w:rPr>
          <w:rFonts w:ascii="Tahoma" w:hAnsi="Tahoma" w:cs="Tahoma"/>
          <w:noProof/>
          <w:sz w:val="18"/>
          <w:szCs w:val="18"/>
        </w:rPr>
        <w:t xml:space="preserve">      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45" type="#_x0000_t75" style="width:123.75pt;height:23.25pt;mso-position-horizontal-relative:char;mso-position-vertical-relative:line">
            <v:imagedata r:id="rId26" o:title=""/>
          </v:shape>
        </w:pict>
      </w:r>
    </w:p>
    <w:p w:rsidR="00AA4DCB" w:rsidRDefault="00AA4DCB" w:rsidP="00CE7FC3">
      <w:pPr>
        <w:rPr>
          <w:rFonts w:ascii="Tahoma" w:hAnsi="Tahoma" w:cs="Tahoma"/>
          <w:noProof/>
          <w:sz w:val="18"/>
          <w:szCs w:val="18"/>
        </w:rPr>
      </w:pPr>
      <w:r w:rsidRPr="00E6194B">
        <w:rPr>
          <w:rFonts w:ascii="Tahoma" w:hAnsi="Tahoma" w:cs="Tahoma"/>
          <w:noProof/>
          <w:sz w:val="18"/>
          <w:szCs w:val="18"/>
        </w:rPr>
        <w:t xml:space="preserve">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46" type="#_x0000_t75" style="width:116.25pt;height:69.75pt;visibility:visible" fillcolor="#5b9bd5">
            <v:imagedata r:id="rId27" o:title=""/>
          </v:shape>
        </w:pict>
      </w:r>
      <w:r w:rsidRPr="00E6194B">
        <w:rPr>
          <w:rFonts w:ascii="Tahoma" w:hAnsi="Tahoma" w:cs="Tahoma"/>
          <w:noProof/>
          <w:sz w:val="18"/>
          <w:szCs w:val="18"/>
        </w:rPr>
        <w:t xml:space="preserve">   </w:t>
      </w:r>
      <w:r w:rsidRPr="0075053B">
        <w:rPr>
          <w:rFonts w:ascii="Tahoma" w:hAnsi="Tahoma" w:cs="Tahoma"/>
          <w:noProof/>
          <w:sz w:val="18"/>
          <w:szCs w:val="18"/>
        </w:rPr>
        <w:pict>
          <v:shape id="_x0000_i1047" type="#_x0000_t75" style="width:135pt;height:69pt;visibility:visible" fillcolor="#5b9bd5">
            <v:imagedata r:id="rId28" o:title=""/>
          </v:shape>
        </w:pict>
      </w:r>
    </w:p>
    <w:p w:rsidR="00AA4DCB" w:rsidRPr="00E6194B" w:rsidRDefault="00AA4DCB" w:rsidP="00CE7FC3">
      <w:pPr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S-10 )  </w:t>
      </w:r>
    </w:p>
    <w:p w:rsidR="00AA4DCB" w:rsidRPr="00E6194B" w:rsidRDefault="00AA4DCB" w:rsidP="004B48F8">
      <w:pPr>
        <w:jc w:val="both"/>
        <w:rPr>
          <w:rFonts w:ascii="Tahoma" w:hAnsi="Tahoma" w:cs="Tahoma"/>
          <w:bCs/>
          <w:sz w:val="18"/>
          <w:szCs w:val="18"/>
        </w:rPr>
      </w:pPr>
      <w:r w:rsidRPr="0075053B">
        <w:rPr>
          <w:rFonts w:ascii="Tahoma" w:hAnsi="Tahoma" w:cs="Tahoma"/>
          <w:bCs/>
          <w:sz w:val="18"/>
          <w:szCs w:val="18"/>
        </w:rPr>
        <w:pict>
          <v:shape id="_x0000_i1048" type="#_x0000_t75" style="width:267pt;height:185.25pt;mso-position-horizontal-relative:char;mso-position-vertical-relative:line">
            <v:imagedata r:id="rId29" o:title=""/>
          </v:shape>
        </w:pict>
      </w:r>
    </w:p>
    <w:p w:rsidR="00AA4DCB" w:rsidRPr="00E6194B" w:rsidRDefault="00AA4DCB" w:rsidP="004B48F8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4B48F8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4B48F8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4B48F8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S-11 )  </w:t>
      </w: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49" type="#_x0000_t75" style="width:243.75pt;height:303.75pt;visibility:visible">
            <v:imagedata r:id="rId30" o:title=""/>
          </v:shape>
        </w:pict>
      </w: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b/>
          <w:color w:val="000000"/>
          <w:sz w:val="18"/>
          <w:szCs w:val="18"/>
        </w:rPr>
      </w:pP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S-12 )  </w:t>
      </w:r>
      <w:r>
        <w:rPr>
          <w:noProof/>
        </w:rPr>
        <w:pict>
          <v:shape id="_x0000_s1026" type="#_x0000_t75" style="position:absolute;left:0;text-align:left;margin-left:203.15pt;margin-top:28.3pt;width:63.8pt;height:42.65pt;z-index:-251655168;visibility:visible;mso-position-horizontal-relative:text;mso-position-vertical-relative:text">
            <v:imagedata r:id="rId31" o:title="" croptop="25722f" cropbottom="19326f" cropleft="9540f" cropright="18410f" gain="109227f"/>
          </v:shape>
        </w:pict>
      </w:r>
      <w:r w:rsidRPr="00E6194B">
        <w:rPr>
          <w:rFonts w:ascii="Tahoma" w:hAnsi="Tahoma" w:cs="Tahoma"/>
          <w:b/>
          <w:color w:val="000000"/>
          <w:sz w:val="18"/>
          <w:szCs w:val="18"/>
        </w:rPr>
        <w:t>Aşağıdaki hangi şıkta, basit devre elamanlarının sembolleri  ile eşleştirilmelerinde hata yapılmıştır?</w:t>
      </w: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pict>
          <v:shape id="_x0000_s1027" type="#_x0000_t75" style="position:absolute;left:0;text-align:left;margin-left:126.5pt;margin-top:4.1pt;width:53.55pt;height:39pt;z-index:-251661312;visibility:visible">
            <v:imagedata r:id="rId32" o:title="" croptop="20664f" cropbottom="19706f" cropleft="11627f" cropright="15165f" gain="109227f"/>
          </v:shape>
        </w:pict>
      </w:r>
      <w:r>
        <w:rPr>
          <w:noProof/>
        </w:rPr>
        <w:pict>
          <v:shape id="_x0000_s1028" type="#_x0000_t75" style="position:absolute;left:0;text-align:left;margin-left:67.4pt;margin-top:.1pt;width:41.45pt;height:43pt;z-index:-251656192">
            <v:imagedata r:id="rId33" o:title="" croptop="17834f" cropbottom="17215f" cropleft="17751f" cropright="18618f" gain="1.25"/>
          </v:shape>
        </w:pict>
      </w:r>
      <w:r>
        <w:rPr>
          <w:noProof/>
        </w:rPr>
        <w:pict>
          <v:shape id="Resim 1" o:spid="_x0000_s1029" type="#_x0000_t75" style="position:absolute;left:0;text-align:left;margin-left:15.2pt;margin-top:.1pt;width:28.1pt;height:43pt;z-index:-251662336;visibility:visible">
            <v:imagedata r:id="rId34" o:title="" croptop="22066f" cropbottom="14806f" cropleft="16355f" cropright="24118f" gain="109227f"/>
          </v:shape>
        </w:pict>
      </w: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color w:val="000000"/>
          <w:sz w:val="18"/>
          <w:szCs w:val="18"/>
        </w:rPr>
      </w:pPr>
      <w:r w:rsidRPr="00E6194B">
        <w:rPr>
          <w:rFonts w:ascii="Tahoma" w:hAnsi="Tahoma" w:cs="Tahoma"/>
          <w:color w:val="000000"/>
          <w:sz w:val="18"/>
          <w:szCs w:val="18"/>
        </w:rPr>
        <w:t>A)                 B)                C)                       D)</w:t>
      </w: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b/>
          <w:color w:val="000000"/>
          <w:sz w:val="18"/>
          <w:szCs w:val="18"/>
        </w:rPr>
      </w:pPr>
      <w:r>
        <w:rPr>
          <w:noProof/>
        </w:rPr>
        <w:pict>
          <v:shape id="_x0000_s1030" type="#_x0000_t75" style="position:absolute;left:0;text-align:left;margin-left:208.35pt;margin-top:9.8pt;width:58.6pt;height:18.4pt;z-index:-251657216">
            <v:imagedata r:id="rId35" o:title="" croptop="29555f" cropbottom="17733f" cropleft="4057f" cropright="19858f"/>
          </v:shape>
        </w:pict>
      </w:r>
      <w:r>
        <w:rPr>
          <w:noProof/>
        </w:rPr>
        <w:pict>
          <v:shape id="_x0000_s1031" type="#_x0000_t75" style="position:absolute;left:0;text-align:left;margin-left:62.3pt;margin-top:12.35pt;width:54.95pt;height:19.05pt;z-index:-251659264">
            <v:imagedata r:id="rId36" o:title="" croptop="31027f" cropbottom="16948f" cropleft="8541f" cropright="15588f"/>
          </v:shape>
        </w:pict>
      </w:r>
      <w:r>
        <w:rPr>
          <w:noProof/>
        </w:rPr>
        <w:pict>
          <v:shape id="_x0000_s1032" type="#_x0000_t75" style="position:absolute;left:0;text-align:left;margin-left:2.3pt;margin-top:9.8pt;width:54.55pt;height:25.25pt;z-index:-251660288">
            <v:imagedata r:id="rId37" o:title="" croptop="26502f" cropbottom="14019f" cropleft="9100f" cropright="11916f"/>
          </v:shape>
        </w:pict>
      </w:r>
      <w:r w:rsidRPr="00E6194B">
        <w:rPr>
          <w:rFonts w:ascii="Tahoma" w:hAnsi="Tahoma" w:cs="Tahoma"/>
          <w:color w:val="000000"/>
          <w:sz w:val="18"/>
          <w:szCs w:val="18"/>
        </w:rPr>
        <w:t xml:space="preserve">       </w:t>
      </w:r>
    </w:p>
    <w:p w:rsidR="00AA4DCB" w:rsidRPr="00E6194B" w:rsidRDefault="00AA4DCB" w:rsidP="001D315D">
      <w:pPr>
        <w:tabs>
          <w:tab w:val="left" w:pos="360"/>
        </w:tabs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pict>
          <v:shape id="_x0000_s1033" type="#_x0000_t75" style="position:absolute;left:0;text-align:left;margin-left:127.25pt;margin-top:1.25pt;width:59.1pt;height:12.45pt;z-index:-251658240">
            <v:imagedata r:id="rId38" o:title="" croptop="31478f" cropbottom="22705f" cropleft="7977f" cropright="13854f"/>
          </v:shape>
        </w:pict>
      </w: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</w:p>
    <w:p w:rsidR="00AA4DCB" w:rsidRDefault="00AA4DCB" w:rsidP="00261106">
      <w:pPr>
        <w:jc w:val="both"/>
        <w:rPr>
          <w:rFonts w:ascii="Tahoma" w:hAnsi="Tahoma" w:cs="Tahoma"/>
          <w:b/>
          <w:i/>
          <w:iCs/>
          <w:sz w:val="18"/>
          <w:szCs w:val="18"/>
        </w:rPr>
      </w:pP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S-13 )  </w:t>
      </w: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50" type="#_x0000_t75" style="width:254.25pt;height:170.25pt;mso-position-horizontal-relative:char;mso-position-vertical-relative:line">
            <v:imagedata r:id="rId39" o:title=""/>
          </v:shape>
        </w:pict>
      </w: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</w:p>
    <w:p w:rsidR="00AA4DCB" w:rsidRPr="00E6194B" w:rsidRDefault="00AA4DCB" w:rsidP="00A81AE1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i/>
          <w:iCs/>
          <w:sz w:val="18"/>
          <w:szCs w:val="18"/>
        </w:rPr>
        <w:t xml:space="preserve">S-14 )  </w:t>
      </w:r>
      <w:r w:rsidRPr="00E6194B">
        <w:rPr>
          <w:rFonts w:ascii="Tahoma" w:hAnsi="Tahoma" w:cs="Tahoma"/>
          <w:noProof/>
          <w:sz w:val="18"/>
          <w:szCs w:val="18"/>
        </w:rPr>
        <w:t xml:space="preserve">Aşağıdakilerden hangisi </w:t>
      </w:r>
      <w:r w:rsidRPr="00E6194B">
        <w:rPr>
          <w:rFonts w:ascii="Tahoma" w:hAnsi="Tahoma" w:cs="Tahoma"/>
          <w:noProof/>
          <w:sz w:val="18"/>
          <w:szCs w:val="18"/>
          <w:u w:val="single"/>
        </w:rPr>
        <w:t>ay tutulmasına</w:t>
      </w:r>
      <w:r w:rsidRPr="00E6194B">
        <w:rPr>
          <w:rFonts w:ascii="Tahoma" w:hAnsi="Tahoma" w:cs="Tahoma"/>
          <w:noProof/>
          <w:sz w:val="18"/>
          <w:szCs w:val="18"/>
        </w:rPr>
        <w:t xml:space="preserve"> örnektir?</w:t>
      </w:r>
    </w:p>
    <w:p w:rsidR="00AA4DCB" w:rsidRPr="00E6194B" w:rsidRDefault="00AA4DCB" w:rsidP="00E6194B">
      <w:pPr>
        <w:jc w:val="both"/>
        <w:rPr>
          <w:rFonts w:ascii="Tahoma" w:hAnsi="Tahoma" w:cs="Tahoma"/>
          <w:noProof/>
          <w:sz w:val="18"/>
          <w:szCs w:val="18"/>
        </w:rPr>
      </w:pPr>
      <w:r w:rsidRPr="0075053B">
        <w:rPr>
          <w:rFonts w:ascii="Tahoma" w:hAnsi="Tahoma" w:cs="Tahoma"/>
          <w:noProof/>
          <w:sz w:val="18"/>
          <w:szCs w:val="18"/>
        </w:rPr>
        <w:pict>
          <v:shape id="_x0000_i1051" type="#_x0000_t75" style="width:277.5pt;height:141pt">
            <v:imagedata r:id="rId40" o:title=""/>
          </v:shape>
        </w:pict>
      </w:r>
    </w:p>
    <w:p w:rsidR="00AA4DCB" w:rsidRPr="00E6194B" w:rsidRDefault="00AA4DCB" w:rsidP="00E6194B">
      <w:pPr>
        <w:jc w:val="both"/>
        <w:rPr>
          <w:rFonts w:ascii="Tahoma" w:hAnsi="Tahoma" w:cs="Tahoma"/>
          <w:noProof/>
          <w:sz w:val="18"/>
          <w:szCs w:val="18"/>
        </w:rPr>
      </w:pPr>
    </w:p>
    <w:p w:rsidR="00AA4DCB" w:rsidRPr="00E6194B" w:rsidRDefault="00AA4DCB" w:rsidP="00E6194B">
      <w:pPr>
        <w:jc w:val="both"/>
        <w:rPr>
          <w:rFonts w:ascii="Tahoma" w:hAnsi="Tahoma" w:cs="Tahoma"/>
          <w:noProof/>
          <w:sz w:val="18"/>
          <w:szCs w:val="18"/>
        </w:rPr>
      </w:pPr>
    </w:p>
    <w:p w:rsidR="00AA4DCB" w:rsidRPr="00E6194B" w:rsidRDefault="00AA4DCB" w:rsidP="00261106">
      <w:pPr>
        <w:jc w:val="both"/>
        <w:rPr>
          <w:rFonts w:ascii="Tahoma" w:hAnsi="Tahoma" w:cs="Tahoma"/>
          <w:noProof/>
          <w:sz w:val="18"/>
          <w:szCs w:val="18"/>
        </w:rPr>
      </w:pPr>
    </w:p>
    <w:p w:rsidR="00AA4DC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</w:p>
    <w:p w:rsidR="00AA4DCB" w:rsidRPr="00E6194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  <w:bookmarkStart w:id="0" w:name="_GoBack"/>
      <w:bookmarkEnd w:id="0"/>
    </w:p>
    <w:p w:rsidR="00AA4DCB" w:rsidRPr="00E6194B" w:rsidRDefault="00AA4DCB" w:rsidP="00261106">
      <w:pPr>
        <w:jc w:val="both"/>
        <w:rPr>
          <w:rFonts w:ascii="Tahoma" w:hAnsi="Tahoma" w:cs="Tahoma"/>
          <w:bCs/>
          <w:sz w:val="18"/>
          <w:szCs w:val="18"/>
        </w:rPr>
      </w:pPr>
    </w:p>
    <w:sectPr w:rsidR="00AA4DCB" w:rsidRPr="00E6194B" w:rsidSect="00A81AE1">
      <w:pgSz w:w="11906" w:h="16838"/>
      <w:pgMar w:top="360" w:right="386" w:bottom="6" w:left="540" w:header="177" w:footer="708" w:gutter="0"/>
      <w:cols w:num="2" w:sep="1" w:space="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DCB" w:rsidRDefault="00AA4DCB" w:rsidP="00F3445F">
      <w:r>
        <w:separator/>
      </w:r>
    </w:p>
  </w:endnote>
  <w:endnote w:type="continuationSeparator" w:id="0">
    <w:p w:rsidR="00AA4DCB" w:rsidRDefault="00AA4DCB" w:rsidP="00F34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Ravi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lgerian">
    <w:altName w:val="akaDylan Ope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DCB" w:rsidRDefault="00AA4DCB" w:rsidP="00F3445F">
      <w:r>
        <w:separator/>
      </w:r>
    </w:p>
  </w:footnote>
  <w:footnote w:type="continuationSeparator" w:id="0">
    <w:p w:rsidR="00AA4DCB" w:rsidRDefault="00AA4DCB" w:rsidP="00F344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A9CBE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176E0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3A4E1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17CE1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328C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5183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FE6F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0EA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DEA6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CD68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60E56"/>
    <w:multiLevelType w:val="hybridMultilevel"/>
    <w:tmpl w:val="44C220B4"/>
    <w:lvl w:ilvl="0" w:tplc="041F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7946692"/>
    <w:multiLevelType w:val="hybridMultilevel"/>
    <w:tmpl w:val="727A3DC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5">
    <w:nsid w:val="2F84255E"/>
    <w:multiLevelType w:val="hybridMultilevel"/>
    <w:tmpl w:val="8208F71A"/>
    <w:lvl w:ilvl="0" w:tplc="45CE5F3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46A0A0B"/>
    <w:multiLevelType w:val="hybridMultilevel"/>
    <w:tmpl w:val="CD48FE66"/>
    <w:lvl w:ilvl="0" w:tplc="041F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3705024"/>
    <w:multiLevelType w:val="hybridMultilevel"/>
    <w:tmpl w:val="350C69C8"/>
    <w:lvl w:ilvl="0" w:tplc="81620256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4CE111A7"/>
    <w:multiLevelType w:val="hybridMultilevel"/>
    <w:tmpl w:val="EAB22C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D533183"/>
    <w:multiLevelType w:val="hybridMultilevel"/>
    <w:tmpl w:val="3A66E0CC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3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5425D2F"/>
    <w:multiLevelType w:val="hybridMultilevel"/>
    <w:tmpl w:val="8EEC7D46"/>
    <w:lvl w:ilvl="0" w:tplc="4F5859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78EF4546"/>
    <w:multiLevelType w:val="hybridMultilevel"/>
    <w:tmpl w:val="BE44C9B2"/>
    <w:lvl w:ilvl="0" w:tplc="041F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16"/>
  </w:num>
  <w:num w:numId="5">
    <w:abstractNumId w:val="13"/>
  </w:num>
  <w:num w:numId="6">
    <w:abstractNumId w:val="21"/>
  </w:num>
  <w:num w:numId="7">
    <w:abstractNumId w:val="14"/>
  </w:num>
  <w:num w:numId="8">
    <w:abstractNumId w:val="2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4"/>
  </w:num>
  <w:num w:numId="20">
    <w:abstractNumId w:val="18"/>
  </w:num>
  <w:num w:numId="21">
    <w:abstractNumId w:val="10"/>
  </w:num>
  <w:num w:numId="22">
    <w:abstractNumId w:val="17"/>
  </w:num>
  <w:num w:numId="23">
    <w:abstractNumId w:val="26"/>
  </w:num>
  <w:num w:numId="24">
    <w:abstractNumId w:val="11"/>
  </w:num>
  <w:num w:numId="25">
    <w:abstractNumId w:val="20"/>
  </w:num>
  <w:num w:numId="26">
    <w:abstractNumId w:val="19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1106"/>
    <w:rsid w:val="00000CDA"/>
    <w:rsid w:val="00022008"/>
    <w:rsid w:val="00031ABF"/>
    <w:rsid w:val="000560B2"/>
    <w:rsid w:val="000B37D2"/>
    <w:rsid w:val="000B6D90"/>
    <w:rsid w:val="000E0EBC"/>
    <w:rsid w:val="000E41C0"/>
    <w:rsid w:val="001066DE"/>
    <w:rsid w:val="00106983"/>
    <w:rsid w:val="00120155"/>
    <w:rsid w:val="001317EE"/>
    <w:rsid w:val="00142F0A"/>
    <w:rsid w:val="0014515D"/>
    <w:rsid w:val="0017737F"/>
    <w:rsid w:val="00180E0D"/>
    <w:rsid w:val="00190C06"/>
    <w:rsid w:val="001B6704"/>
    <w:rsid w:val="001C0CBA"/>
    <w:rsid w:val="001D315D"/>
    <w:rsid w:val="001D75D6"/>
    <w:rsid w:val="001E4C16"/>
    <w:rsid w:val="001E4CDD"/>
    <w:rsid w:val="001F4A8E"/>
    <w:rsid w:val="00234664"/>
    <w:rsid w:val="00250E29"/>
    <w:rsid w:val="002537CA"/>
    <w:rsid w:val="00261106"/>
    <w:rsid w:val="00287520"/>
    <w:rsid w:val="002A1F48"/>
    <w:rsid w:val="002A6CA8"/>
    <w:rsid w:val="002E7FB2"/>
    <w:rsid w:val="00310D64"/>
    <w:rsid w:val="00346936"/>
    <w:rsid w:val="003A01B4"/>
    <w:rsid w:val="003F32EB"/>
    <w:rsid w:val="00402DB5"/>
    <w:rsid w:val="00403750"/>
    <w:rsid w:val="00432B46"/>
    <w:rsid w:val="004417C4"/>
    <w:rsid w:val="00444B7A"/>
    <w:rsid w:val="004653E1"/>
    <w:rsid w:val="004B48F8"/>
    <w:rsid w:val="004E733A"/>
    <w:rsid w:val="004F1B1A"/>
    <w:rsid w:val="004F3463"/>
    <w:rsid w:val="004F501B"/>
    <w:rsid w:val="004F54CF"/>
    <w:rsid w:val="004F62ED"/>
    <w:rsid w:val="00525624"/>
    <w:rsid w:val="00542B3B"/>
    <w:rsid w:val="00575C40"/>
    <w:rsid w:val="00583754"/>
    <w:rsid w:val="00591DC1"/>
    <w:rsid w:val="005D2BD8"/>
    <w:rsid w:val="005E7845"/>
    <w:rsid w:val="005E7C6B"/>
    <w:rsid w:val="005F2337"/>
    <w:rsid w:val="0060636D"/>
    <w:rsid w:val="00624906"/>
    <w:rsid w:val="006447D2"/>
    <w:rsid w:val="00651739"/>
    <w:rsid w:val="006534E3"/>
    <w:rsid w:val="00654F77"/>
    <w:rsid w:val="00660A93"/>
    <w:rsid w:val="0066633D"/>
    <w:rsid w:val="00682DDD"/>
    <w:rsid w:val="00685225"/>
    <w:rsid w:val="00694C9C"/>
    <w:rsid w:val="006A78D3"/>
    <w:rsid w:val="0070272F"/>
    <w:rsid w:val="00706CD9"/>
    <w:rsid w:val="0072633D"/>
    <w:rsid w:val="00734405"/>
    <w:rsid w:val="007356C5"/>
    <w:rsid w:val="0075053B"/>
    <w:rsid w:val="00766749"/>
    <w:rsid w:val="00783F5F"/>
    <w:rsid w:val="007A1E29"/>
    <w:rsid w:val="007A29CB"/>
    <w:rsid w:val="008124AB"/>
    <w:rsid w:val="008215C3"/>
    <w:rsid w:val="00831C78"/>
    <w:rsid w:val="00833B20"/>
    <w:rsid w:val="0083620A"/>
    <w:rsid w:val="00885CB6"/>
    <w:rsid w:val="00891C31"/>
    <w:rsid w:val="00892462"/>
    <w:rsid w:val="008A3200"/>
    <w:rsid w:val="008D7654"/>
    <w:rsid w:val="008E7087"/>
    <w:rsid w:val="008F6193"/>
    <w:rsid w:val="00911D5C"/>
    <w:rsid w:val="00926597"/>
    <w:rsid w:val="009513E5"/>
    <w:rsid w:val="00960114"/>
    <w:rsid w:val="009B3741"/>
    <w:rsid w:val="009C0A1E"/>
    <w:rsid w:val="009D08F3"/>
    <w:rsid w:val="009D4C0C"/>
    <w:rsid w:val="009F4799"/>
    <w:rsid w:val="00A17733"/>
    <w:rsid w:val="00A17D08"/>
    <w:rsid w:val="00A65142"/>
    <w:rsid w:val="00A81AE1"/>
    <w:rsid w:val="00A94D07"/>
    <w:rsid w:val="00A974D3"/>
    <w:rsid w:val="00AA2434"/>
    <w:rsid w:val="00AA4DCB"/>
    <w:rsid w:val="00AA79A9"/>
    <w:rsid w:val="00AD41F5"/>
    <w:rsid w:val="00AE3549"/>
    <w:rsid w:val="00AF6FF9"/>
    <w:rsid w:val="00B15A53"/>
    <w:rsid w:val="00B45C45"/>
    <w:rsid w:val="00B537D5"/>
    <w:rsid w:val="00B5631E"/>
    <w:rsid w:val="00BB3688"/>
    <w:rsid w:val="00BB7E8D"/>
    <w:rsid w:val="00BC0B32"/>
    <w:rsid w:val="00C31EB1"/>
    <w:rsid w:val="00C35DAF"/>
    <w:rsid w:val="00C62508"/>
    <w:rsid w:val="00C71AF3"/>
    <w:rsid w:val="00C83F79"/>
    <w:rsid w:val="00CB01BE"/>
    <w:rsid w:val="00CC67F7"/>
    <w:rsid w:val="00CE7FC3"/>
    <w:rsid w:val="00CF2EEA"/>
    <w:rsid w:val="00D0560D"/>
    <w:rsid w:val="00D101BA"/>
    <w:rsid w:val="00D120BB"/>
    <w:rsid w:val="00D266F2"/>
    <w:rsid w:val="00D94177"/>
    <w:rsid w:val="00DA47C1"/>
    <w:rsid w:val="00DA6472"/>
    <w:rsid w:val="00DB0196"/>
    <w:rsid w:val="00DB2863"/>
    <w:rsid w:val="00DC14DF"/>
    <w:rsid w:val="00DE68A2"/>
    <w:rsid w:val="00DF142D"/>
    <w:rsid w:val="00DF4344"/>
    <w:rsid w:val="00DF4D56"/>
    <w:rsid w:val="00DF6C18"/>
    <w:rsid w:val="00E219C5"/>
    <w:rsid w:val="00E2772E"/>
    <w:rsid w:val="00E45420"/>
    <w:rsid w:val="00E560F5"/>
    <w:rsid w:val="00E6194B"/>
    <w:rsid w:val="00E742C9"/>
    <w:rsid w:val="00E85284"/>
    <w:rsid w:val="00EA2BF3"/>
    <w:rsid w:val="00ED46A8"/>
    <w:rsid w:val="00ED4958"/>
    <w:rsid w:val="00EF4D02"/>
    <w:rsid w:val="00F23AE7"/>
    <w:rsid w:val="00F24275"/>
    <w:rsid w:val="00F3445F"/>
    <w:rsid w:val="00F347D8"/>
    <w:rsid w:val="00F43B6F"/>
    <w:rsid w:val="00F447C6"/>
    <w:rsid w:val="00F47F16"/>
    <w:rsid w:val="00F616F4"/>
    <w:rsid w:val="00F66DBE"/>
    <w:rsid w:val="00F82D2D"/>
    <w:rsid w:val="00F84FEB"/>
    <w:rsid w:val="00F85D78"/>
    <w:rsid w:val="00FB72BF"/>
    <w:rsid w:val="00FB7728"/>
    <w:rsid w:val="00FF1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1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1106"/>
    <w:pPr>
      <w:ind w:left="720"/>
      <w:contextualSpacing/>
    </w:pPr>
  </w:style>
  <w:style w:type="paragraph" w:customStyle="1" w:styleId="Stil">
    <w:name w:val="Stil"/>
    <w:uiPriority w:val="99"/>
    <w:rsid w:val="0026110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26110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61106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1106"/>
    <w:rPr>
      <w:rFonts w:ascii="Tahoma" w:hAnsi="Tahoma"/>
      <w:sz w:val="16"/>
      <w:lang w:eastAsia="tr-TR"/>
    </w:rPr>
  </w:style>
  <w:style w:type="paragraph" w:styleId="NoSpacing">
    <w:name w:val="No Spacing"/>
    <w:uiPriority w:val="99"/>
    <w:qFormat/>
    <w:rsid w:val="00190C06"/>
    <w:rPr>
      <w:rFonts w:ascii="Times New Roman" w:eastAsia="Times New Roman" w:hAnsi="Times New Roman"/>
      <w:sz w:val="24"/>
      <w:szCs w:val="24"/>
    </w:rPr>
  </w:style>
  <w:style w:type="character" w:customStyle="1" w:styleId="CharStyle0">
    <w:name w:val="CharStyle0"/>
    <w:uiPriority w:val="99"/>
    <w:rsid w:val="00310D64"/>
    <w:rPr>
      <w:rFonts w:ascii="Franklin Gothic Medium" w:hAnsi="Franklin Gothic Medium"/>
      <w:b/>
      <w:sz w:val="32"/>
    </w:rPr>
  </w:style>
  <w:style w:type="paragraph" w:customStyle="1" w:styleId="Style6">
    <w:name w:val="Style6"/>
    <w:basedOn w:val="Normal"/>
    <w:uiPriority w:val="99"/>
    <w:rsid w:val="00310D64"/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3</Pages>
  <Words>523</Words>
  <Characters>2986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                                                                                                                                 </dc:title>
  <dc:subject/>
  <dc:creator>Bera</dc:creator>
  <cp:keywords/>
  <dc:description/>
  <cp:lastModifiedBy>fatih</cp:lastModifiedBy>
  <cp:revision>16</cp:revision>
  <dcterms:created xsi:type="dcterms:W3CDTF">2014-04-24T13:21:00Z</dcterms:created>
  <dcterms:modified xsi:type="dcterms:W3CDTF">2014-05-24T07:29:00Z</dcterms:modified>
</cp:coreProperties>
</file>