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7D4F" w:rsidRPr="00CD2999" w:rsidRDefault="007B7D4F" w:rsidP="009A664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D2999">
        <w:rPr>
          <w:rFonts w:ascii="Times New Roman" w:hAnsi="Times New Roman"/>
          <w:b/>
          <w:sz w:val="24"/>
          <w:szCs w:val="24"/>
        </w:rPr>
        <w:t>201</w:t>
      </w:r>
      <w:r>
        <w:rPr>
          <w:rFonts w:ascii="Times New Roman" w:hAnsi="Times New Roman"/>
          <w:b/>
          <w:sz w:val="24"/>
          <w:szCs w:val="24"/>
        </w:rPr>
        <w:t>..</w:t>
      </w:r>
      <w:r w:rsidRPr="00CD2999">
        <w:rPr>
          <w:rFonts w:ascii="Times New Roman" w:hAnsi="Times New Roman"/>
          <w:b/>
          <w:sz w:val="24"/>
          <w:szCs w:val="24"/>
        </w:rPr>
        <w:t>/201</w:t>
      </w:r>
      <w:r>
        <w:rPr>
          <w:rFonts w:ascii="Times New Roman" w:hAnsi="Times New Roman"/>
          <w:b/>
          <w:sz w:val="24"/>
          <w:szCs w:val="24"/>
        </w:rPr>
        <w:t>…</w:t>
      </w:r>
      <w:r w:rsidRPr="00CD2999">
        <w:rPr>
          <w:rFonts w:ascii="Times New Roman" w:hAnsi="Times New Roman"/>
          <w:b/>
          <w:sz w:val="24"/>
          <w:szCs w:val="24"/>
        </w:rPr>
        <w:t xml:space="preserve"> EĞİTİM ÖĞRETİN YILI </w:t>
      </w:r>
      <w:r>
        <w:rPr>
          <w:rFonts w:ascii="Times New Roman" w:hAnsi="Times New Roman"/>
          <w:b/>
          <w:sz w:val="24"/>
          <w:szCs w:val="24"/>
        </w:rPr>
        <w:t>…………………</w:t>
      </w:r>
      <w:r w:rsidRPr="00CD2999">
        <w:rPr>
          <w:rFonts w:ascii="Times New Roman" w:hAnsi="Times New Roman"/>
          <w:b/>
          <w:sz w:val="24"/>
          <w:szCs w:val="24"/>
        </w:rPr>
        <w:t xml:space="preserve"> ORTAOKULU FEN VE TEKNOLOJİ DERSİ 6.SINIFLAR 2.DÖNEM 3.YAZILI</w:t>
      </w:r>
    </w:p>
    <w:p w:rsidR="007B7D4F" w:rsidRPr="00CD2999" w:rsidRDefault="007B7D4F" w:rsidP="009A664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D2999">
        <w:rPr>
          <w:rFonts w:ascii="Times New Roman" w:hAnsi="Times New Roman"/>
          <w:b/>
          <w:sz w:val="24"/>
          <w:szCs w:val="24"/>
        </w:rPr>
        <w:t>Adı Soyadı:</w:t>
      </w:r>
      <w:r w:rsidRPr="00CD2999">
        <w:rPr>
          <w:rFonts w:ascii="Times New Roman" w:hAnsi="Times New Roman"/>
          <w:b/>
          <w:sz w:val="24"/>
          <w:szCs w:val="24"/>
        </w:rPr>
        <w:tab/>
      </w:r>
      <w:r w:rsidRPr="00CD2999">
        <w:rPr>
          <w:rFonts w:ascii="Times New Roman" w:hAnsi="Times New Roman"/>
          <w:b/>
          <w:sz w:val="24"/>
          <w:szCs w:val="24"/>
        </w:rPr>
        <w:tab/>
      </w:r>
      <w:r w:rsidRPr="00CD2999">
        <w:rPr>
          <w:rFonts w:ascii="Times New Roman" w:hAnsi="Times New Roman"/>
          <w:b/>
          <w:sz w:val="24"/>
          <w:szCs w:val="24"/>
        </w:rPr>
        <w:tab/>
      </w:r>
      <w:r w:rsidRPr="00CD2999">
        <w:rPr>
          <w:rFonts w:ascii="Times New Roman" w:hAnsi="Times New Roman"/>
          <w:b/>
          <w:sz w:val="24"/>
          <w:szCs w:val="24"/>
        </w:rPr>
        <w:tab/>
      </w:r>
      <w:r w:rsidRPr="00CD2999">
        <w:rPr>
          <w:rFonts w:ascii="Times New Roman" w:hAnsi="Times New Roman"/>
          <w:b/>
          <w:sz w:val="24"/>
          <w:szCs w:val="24"/>
        </w:rPr>
        <w:tab/>
        <w:t>No:</w:t>
      </w:r>
      <w:r w:rsidRPr="00CD2999">
        <w:rPr>
          <w:rFonts w:ascii="Times New Roman" w:hAnsi="Times New Roman"/>
          <w:b/>
          <w:sz w:val="24"/>
          <w:szCs w:val="24"/>
        </w:rPr>
        <w:tab/>
      </w:r>
      <w:r w:rsidRPr="00CD2999">
        <w:rPr>
          <w:rFonts w:ascii="Times New Roman" w:hAnsi="Times New Roman"/>
          <w:b/>
          <w:sz w:val="24"/>
          <w:szCs w:val="24"/>
        </w:rPr>
        <w:tab/>
      </w:r>
      <w:r w:rsidRPr="00CD2999">
        <w:rPr>
          <w:rFonts w:ascii="Times New Roman" w:hAnsi="Times New Roman"/>
          <w:b/>
          <w:sz w:val="24"/>
          <w:szCs w:val="24"/>
        </w:rPr>
        <w:tab/>
      </w:r>
      <w:r w:rsidRPr="00CD2999">
        <w:rPr>
          <w:rFonts w:ascii="Times New Roman" w:hAnsi="Times New Roman"/>
          <w:b/>
          <w:sz w:val="24"/>
          <w:szCs w:val="24"/>
        </w:rPr>
        <w:tab/>
        <w:t>Sınıfı: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495"/>
        <w:gridCol w:w="5267"/>
      </w:tblGrid>
      <w:tr w:rsidR="007B7D4F" w:rsidRPr="00920DB0" w:rsidTr="00920DB0">
        <w:tc>
          <w:tcPr>
            <w:tcW w:w="5495" w:type="dxa"/>
          </w:tcPr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20DB0">
              <w:rPr>
                <w:rFonts w:ascii="Times New Roman" w:hAnsi="Times New Roman"/>
                <w:b/>
                <w:sz w:val="24"/>
                <w:szCs w:val="24"/>
              </w:rPr>
              <w:t>Aşağıdaki bulmacayı tamamlayınız. (10x2 p)</w: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20DB0">
              <w:rPr>
                <w:noProof/>
                <w:lang w:eastAsia="tr-TR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Resim 3" o:spid="_x0000_i1025" type="#_x0000_t75" style="width:259.5pt;height:282.75pt;visibility:visible">
                  <v:imagedata r:id="rId5" o:title=""/>
                </v:shape>
              </w:pic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20DB0">
              <w:rPr>
                <w:rFonts w:ascii="Times New Roman" w:hAnsi="Times New Roman"/>
                <w:b/>
                <w:sz w:val="24"/>
                <w:szCs w:val="24"/>
              </w:rPr>
              <w:t xml:space="preserve">1. Vücudumuzu zararlı mikroorganizmalara karşı koruyan sistemdir. </w: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20DB0">
              <w:rPr>
                <w:rFonts w:ascii="Times New Roman" w:hAnsi="Times New Roman"/>
                <w:b/>
                <w:sz w:val="24"/>
                <w:szCs w:val="24"/>
              </w:rPr>
              <w:t>2.Soluk alma sırasında düzleşen yapıdır.</w: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20DB0">
              <w:rPr>
                <w:rFonts w:ascii="Times New Roman" w:hAnsi="Times New Roman"/>
                <w:b/>
                <w:sz w:val="24"/>
                <w:szCs w:val="24"/>
              </w:rPr>
              <w:t>3. Hastalıklara karşı vücudu korumak için yapılır.</w: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20DB0">
              <w:rPr>
                <w:rFonts w:ascii="Times New Roman" w:hAnsi="Times New Roman"/>
                <w:b/>
                <w:sz w:val="24"/>
                <w:szCs w:val="24"/>
              </w:rPr>
              <w:t>4. Havayı temizleyen, ısıtan ve nemlendiren organdır.</w: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20DB0">
              <w:rPr>
                <w:rFonts w:ascii="Times New Roman" w:hAnsi="Times New Roman"/>
                <w:b/>
                <w:sz w:val="24"/>
                <w:szCs w:val="24"/>
              </w:rPr>
              <w:t>5. Peynir, yoğurt ve sirke yapılmasını sağlar.</w: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20DB0">
              <w:rPr>
                <w:rFonts w:ascii="Times New Roman" w:hAnsi="Times New Roman"/>
                <w:b/>
                <w:sz w:val="24"/>
                <w:szCs w:val="24"/>
              </w:rPr>
              <w:t>6.Virüslerin neden olduğu bir hastalıktır.</w: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20DB0">
              <w:rPr>
                <w:rFonts w:ascii="Times New Roman" w:hAnsi="Times New Roman"/>
                <w:b/>
                <w:sz w:val="24"/>
                <w:szCs w:val="24"/>
              </w:rPr>
              <w:t>7. Tedavi edici olarak kullanılır.</w: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20DB0">
              <w:rPr>
                <w:rFonts w:ascii="Times New Roman" w:hAnsi="Times New Roman"/>
                <w:b/>
                <w:sz w:val="24"/>
                <w:szCs w:val="24"/>
              </w:rPr>
              <w:t>8. Hepsi hastalık yapar.</w: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20DB0">
              <w:rPr>
                <w:rFonts w:ascii="Times New Roman" w:hAnsi="Times New Roman"/>
                <w:b/>
                <w:sz w:val="24"/>
                <w:szCs w:val="24"/>
              </w:rPr>
              <w:t>9.Oksijen ve karbondioksit değişiminin olduğu yapıdır.</w: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20DB0">
              <w:rPr>
                <w:rFonts w:ascii="Times New Roman" w:hAnsi="Times New Roman"/>
                <w:b/>
                <w:sz w:val="24"/>
                <w:szCs w:val="24"/>
              </w:rPr>
              <w:t>10.Yapısında ses telleri bulunur.</w: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20DB0">
              <w:rPr>
                <w:rFonts w:ascii="Times New Roman" w:hAnsi="Times New Roman"/>
                <w:sz w:val="24"/>
                <w:szCs w:val="24"/>
              </w:rPr>
              <w:t>Kuaförde saçını boyatan Nare, aynadaki saati görünce saat 14.00 arkadaşları ile buluşacağını hatırladı ve çok geç kaldığını söyleyip aceleyle kuaförden çıktı.</w:t>
            </w:r>
            <w:r w:rsidRPr="00920DB0">
              <w:rPr>
                <w:rFonts w:ascii="Times New Roman" w:hAnsi="Times New Roman"/>
                <w:b/>
                <w:sz w:val="24"/>
                <w:szCs w:val="24"/>
              </w:rPr>
              <w:t xml:space="preserve"> Saatin gerçekte kaçı gösterdiğini çizerek bulunuz? (4p)</w: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20DB0">
              <w:rPr>
                <w:rFonts w:ascii="Times New Roman" w:hAnsi="Times New Roman"/>
                <w:noProof/>
                <w:sz w:val="24"/>
                <w:szCs w:val="24"/>
                <w:lang w:eastAsia="tr-TR"/>
              </w:rPr>
              <w:pict>
                <v:shape id="Resim 22" o:spid="_x0000_i1026" type="#_x0000_t75" style="width:147.75pt;height:155.25pt;visibility:visible">
                  <v:imagedata r:id="rId6" o:title=""/>
                </v:shape>
              </w:pic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20DB0">
              <w:rPr>
                <w:rFonts w:ascii="Times New Roman" w:hAnsi="Times New Roman"/>
                <w:noProof/>
                <w:sz w:val="24"/>
                <w:szCs w:val="24"/>
                <w:lang w:eastAsia="tr-TR"/>
              </w:rPr>
              <w:pict>
                <v:shape id="Resim 9" o:spid="_x0000_i1027" type="#_x0000_t75" style="width:254.25pt;height:278.25pt;visibility:visible">
                  <v:imagedata r:id="rId7" o:title=""/>
                </v:shape>
              </w:pic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20DB0">
              <w:rPr>
                <w:rFonts w:ascii="Times New Roman" w:hAnsi="Times New Roman"/>
                <w:b/>
                <w:sz w:val="24"/>
                <w:szCs w:val="24"/>
              </w:rPr>
              <w:t>Yukarıda düz aynalarla oluşturulan sistemlerde ışığın izlediği yolları çizerek hangi cisimlerin görüneceğini yazınız. (6p) …………………………………………………</w: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20DB0">
              <w:rPr>
                <w:rFonts w:ascii="Times New Roman" w:hAnsi="Times New Roman"/>
                <w:noProof/>
                <w:sz w:val="24"/>
                <w:szCs w:val="24"/>
                <w:lang w:eastAsia="tr-TR"/>
              </w:rPr>
              <w:pict>
                <v:shape id="Resim 21" o:spid="_x0000_i1028" type="#_x0000_t75" style="width:237pt;height:147.75pt;visibility:visible">
                  <v:imagedata r:id="rId8" o:title=""/>
                </v:shape>
              </w:pic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20DB0">
              <w:rPr>
                <w:rFonts w:ascii="Times New Roman" w:hAnsi="Times New Roman"/>
                <w:sz w:val="24"/>
                <w:szCs w:val="24"/>
              </w:rPr>
              <w:t>Yukarıdaki numaralandırılmış aynaların kullanıldığı yerler tabloda verilmiştir.</w:t>
            </w:r>
            <w:r w:rsidRPr="00920DB0">
              <w:rPr>
                <w:rFonts w:ascii="Times New Roman" w:hAnsi="Times New Roman"/>
                <w:b/>
                <w:sz w:val="24"/>
                <w:szCs w:val="24"/>
              </w:rPr>
              <w:t xml:space="preserve"> Buna göre aynaların numarasını kullanıldığı yerin yanına yazınız.(7x2p)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A0"/>
            </w:tblPr>
            <w:tblGrid>
              <w:gridCol w:w="1337"/>
              <w:gridCol w:w="2877"/>
            </w:tblGrid>
            <w:tr w:rsidR="007B7D4F" w:rsidRPr="00920DB0" w:rsidTr="00920DB0">
              <w:trPr>
                <w:trHeight w:val="502"/>
              </w:trPr>
              <w:tc>
                <w:tcPr>
                  <w:tcW w:w="1337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</w:tcPr>
                <w:p w:rsidR="007B7D4F" w:rsidRPr="00920DB0" w:rsidRDefault="007B7D4F" w:rsidP="00920DB0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920DB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Ayna çeşitleri </w:t>
                  </w:r>
                </w:p>
              </w:tc>
              <w:tc>
                <w:tcPr>
                  <w:tcW w:w="2877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</w:tcPr>
                <w:p w:rsidR="007B7D4F" w:rsidRPr="00920DB0" w:rsidRDefault="007B7D4F" w:rsidP="00920DB0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920DB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Kullanıldığı yerler</w:t>
                  </w:r>
                </w:p>
              </w:tc>
            </w:tr>
            <w:tr w:rsidR="007B7D4F" w:rsidRPr="00920DB0" w:rsidTr="00920DB0">
              <w:trPr>
                <w:trHeight w:val="259"/>
              </w:trPr>
              <w:tc>
                <w:tcPr>
                  <w:tcW w:w="1337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</w:tcPr>
                <w:p w:rsidR="007B7D4F" w:rsidRPr="00920DB0" w:rsidRDefault="007B7D4F" w:rsidP="00920DB0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877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</w:tcPr>
                <w:p w:rsidR="007B7D4F" w:rsidRPr="00920DB0" w:rsidRDefault="007B7D4F" w:rsidP="00920DB0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920DB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Makyaj aynası</w:t>
                  </w:r>
                </w:p>
              </w:tc>
            </w:tr>
            <w:tr w:rsidR="007B7D4F" w:rsidRPr="00920DB0" w:rsidTr="00920DB0">
              <w:trPr>
                <w:trHeight w:val="259"/>
              </w:trPr>
              <w:tc>
                <w:tcPr>
                  <w:tcW w:w="1337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</w:tcPr>
                <w:p w:rsidR="007B7D4F" w:rsidRPr="00920DB0" w:rsidRDefault="007B7D4F" w:rsidP="00920DB0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877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</w:tcPr>
                <w:p w:rsidR="007B7D4F" w:rsidRPr="00920DB0" w:rsidRDefault="007B7D4F" w:rsidP="00920DB0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920DB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Araba yan aynaları</w:t>
                  </w:r>
                </w:p>
              </w:tc>
            </w:tr>
            <w:tr w:rsidR="007B7D4F" w:rsidRPr="00920DB0" w:rsidTr="00920DB0">
              <w:trPr>
                <w:trHeight w:val="259"/>
              </w:trPr>
              <w:tc>
                <w:tcPr>
                  <w:tcW w:w="1337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</w:tcPr>
                <w:p w:rsidR="007B7D4F" w:rsidRPr="00920DB0" w:rsidRDefault="007B7D4F" w:rsidP="00920DB0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877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</w:tcPr>
                <w:p w:rsidR="007B7D4F" w:rsidRPr="00920DB0" w:rsidRDefault="007B7D4F" w:rsidP="00920DB0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920DB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Mağaza güvenlik aynaları</w:t>
                  </w:r>
                </w:p>
              </w:tc>
            </w:tr>
            <w:tr w:rsidR="007B7D4F" w:rsidRPr="00920DB0" w:rsidTr="00920DB0">
              <w:trPr>
                <w:trHeight w:val="259"/>
              </w:trPr>
              <w:tc>
                <w:tcPr>
                  <w:tcW w:w="1337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</w:tcPr>
                <w:p w:rsidR="007B7D4F" w:rsidRPr="00920DB0" w:rsidRDefault="007B7D4F" w:rsidP="00920DB0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877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</w:tcPr>
                <w:p w:rsidR="007B7D4F" w:rsidRPr="00920DB0" w:rsidRDefault="007B7D4F" w:rsidP="00920DB0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920DB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Teleskop</w:t>
                  </w:r>
                </w:p>
              </w:tc>
            </w:tr>
            <w:tr w:rsidR="007B7D4F" w:rsidRPr="00920DB0" w:rsidTr="00920DB0">
              <w:trPr>
                <w:trHeight w:val="259"/>
              </w:trPr>
              <w:tc>
                <w:tcPr>
                  <w:tcW w:w="1337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</w:tcPr>
                <w:p w:rsidR="007B7D4F" w:rsidRPr="00920DB0" w:rsidRDefault="007B7D4F" w:rsidP="00920DB0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877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</w:tcPr>
                <w:p w:rsidR="007B7D4F" w:rsidRPr="00920DB0" w:rsidRDefault="007B7D4F" w:rsidP="00920DB0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920DB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Mikroskop</w:t>
                  </w:r>
                </w:p>
              </w:tc>
            </w:tr>
            <w:tr w:rsidR="007B7D4F" w:rsidRPr="00920DB0" w:rsidTr="00920DB0">
              <w:trPr>
                <w:trHeight w:val="259"/>
              </w:trPr>
              <w:tc>
                <w:tcPr>
                  <w:tcW w:w="1337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</w:tcPr>
                <w:p w:rsidR="007B7D4F" w:rsidRPr="00920DB0" w:rsidRDefault="007B7D4F" w:rsidP="00920DB0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877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</w:tcPr>
                <w:p w:rsidR="007B7D4F" w:rsidRPr="00920DB0" w:rsidRDefault="007B7D4F" w:rsidP="00920DB0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920DB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Dişçi aynası</w:t>
                  </w:r>
                </w:p>
              </w:tc>
            </w:tr>
            <w:tr w:rsidR="007B7D4F" w:rsidRPr="00920DB0" w:rsidTr="00920DB0">
              <w:trPr>
                <w:trHeight w:val="259"/>
              </w:trPr>
              <w:tc>
                <w:tcPr>
                  <w:tcW w:w="1337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</w:tcPr>
                <w:p w:rsidR="007B7D4F" w:rsidRPr="00920DB0" w:rsidRDefault="007B7D4F" w:rsidP="00920DB0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877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</w:tcPr>
                <w:p w:rsidR="007B7D4F" w:rsidRPr="00920DB0" w:rsidRDefault="007B7D4F" w:rsidP="00920DB0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920DB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Kavşaklardaki aynalar</w:t>
                  </w:r>
                </w:p>
              </w:tc>
            </w:tr>
          </w:tbl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20DB0">
              <w:rPr>
                <w:rFonts w:ascii="Times New Roman" w:hAnsi="Times New Roman"/>
                <w:noProof/>
                <w:sz w:val="24"/>
                <w:szCs w:val="24"/>
                <w:lang w:eastAsia="tr-TR"/>
              </w:rPr>
              <w:pict>
                <v:shape id="Resim 11" o:spid="_x0000_i1029" type="#_x0000_t75" style="width:255pt;height:499.5pt;visibility:visible">
                  <v:imagedata r:id="rId9" o:title=""/>
                </v:shape>
              </w:pic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20DB0">
              <w:rPr>
                <w:rFonts w:ascii="Times New Roman" w:hAnsi="Times New Roman"/>
                <w:sz w:val="24"/>
                <w:szCs w:val="24"/>
              </w:rPr>
              <w:t>Mustafa elindeki aynada oluşan görüntüsünü inceliyor. Görüntüsüne göre ayna çeşidini yukarıdaki gibi yazıyor.</w:t>
            </w:r>
            <w:r w:rsidRPr="00920DB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20DB0">
              <w:rPr>
                <w:rFonts w:ascii="Times New Roman" w:hAnsi="Times New Roman"/>
                <w:b/>
                <w:sz w:val="24"/>
                <w:szCs w:val="24"/>
              </w:rPr>
              <w:t>Mustafa’nın yazdığı ayna çeşidi doğru ise “D” yanlış ise “Y” harfini işaretleyiniz. (6x2p)</w: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20DB0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20DB0">
              <w:rPr>
                <w:rFonts w:ascii="Times New Roman" w:hAnsi="Times New Roman"/>
                <w:b/>
                <w:noProof/>
                <w:sz w:val="24"/>
                <w:szCs w:val="24"/>
                <w:lang w:eastAsia="tr-TR"/>
              </w:rPr>
              <w:pict>
                <v:shape id="Resim 18" o:spid="_x0000_i1030" type="#_x0000_t75" style="width:254.25pt;height:179.25pt;visibility:visible">
                  <v:imagedata r:id="rId10" o:title=""/>
                </v:shape>
              </w:pic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20DB0">
              <w:rPr>
                <w:rFonts w:ascii="Times New Roman" w:hAnsi="Times New Roman"/>
                <w:b/>
                <w:sz w:val="24"/>
                <w:szCs w:val="24"/>
              </w:rPr>
              <w:t xml:space="preserve">Yandaki afişi hazırlayan Kemal, afişine aşağıdaki sloganlardan hangisini </w:t>
            </w:r>
            <w:r w:rsidRPr="00920DB0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yazmamalıdır</w:t>
            </w:r>
            <w:r w:rsidRPr="00920DB0">
              <w:rPr>
                <w:rFonts w:ascii="Times New Roman" w:hAnsi="Times New Roman"/>
                <w:b/>
                <w:sz w:val="24"/>
                <w:szCs w:val="24"/>
              </w:rPr>
              <w:t>?</w: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0DB0">
              <w:rPr>
                <w:rFonts w:ascii="Times New Roman" w:hAnsi="Times New Roman"/>
                <w:sz w:val="24"/>
                <w:szCs w:val="24"/>
              </w:rPr>
              <w:t>A)  Daha İyi Bir Dünya İçin Isı Yalıtımı Yaptırın</w: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0DB0">
              <w:rPr>
                <w:rFonts w:ascii="Times New Roman" w:hAnsi="Times New Roman"/>
                <w:sz w:val="24"/>
                <w:szCs w:val="24"/>
              </w:rPr>
              <w:t>B) Yakıt Giderini Yarıya İndirmeyi Kim İstemez Ki?</w: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0DB0">
              <w:rPr>
                <w:rFonts w:ascii="Times New Roman" w:hAnsi="Times New Roman"/>
                <w:sz w:val="24"/>
                <w:szCs w:val="24"/>
              </w:rPr>
              <w:t>C) Yazları Daha Sıcak Kışları Daha Serin Olacak</w: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0DB0">
              <w:rPr>
                <w:rFonts w:ascii="Times New Roman" w:hAnsi="Times New Roman"/>
                <w:sz w:val="24"/>
                <w:szCs w:val="24"/>
              </w:rPr>
              <w:t xml:space="preserve">D) Kat Kat Yalıtım Kat Kat Tasarruf </w: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20DB0">
              <w:rPr>
                <w:rFonts w:ascii="Times New Roman" w:hAnsi="Times New Roman"/>
                <w:b/>
                <w:sz w:val="24"/>
                <w:szCs w:val="24"/>
              </w:rPr>
              <w:t>4.</w: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20DB0">
              <w:rPr>
                <w:rFonts w:ascii="Times New Roman" w:hAnsi="Times New Roman"/>
                <w:b/>
                <w:noProof/>
                <w:sz w:val="24"/>
                <w:szCs w:val="24"/>
                <w:lang w:eastAsia="tr-TR"/>
              </w:rPr>
              <w:pict>
                <v:shape id="Resim 27" o:spid="_x0000_i1031" type="#_x0000_t75" style="width:247.5pt;height:126.75pt;visibility:visible">
                  <v:imagedata r:id="rId11" o:title=""/>
                </v:shape>
              </w:pic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20DB0">
              <w:rPr>
                <w:rFonts w:ascii="Times New Roman" w:hAnsi="Times New Roman"/>
                <w:b/>
                <w:sz w:val="24"/>
                <w:szCs w:val="24"/>
              </w:rPr>
              <w:t>L noktasına bağladığı teli önce M’ye sonra K’ye dokunduran Ali, ampul parlaklığını sırasıyla aşağıdakilerden hangisindeki gibi gözlemler?</w: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20DB0">
              <w:rPr>
                <w:rFonts w:ascii="Times New Roman" w:hAnsi="Times New Roman"/>
                <w:b/>
                <w:sz w:val="24"/>
                <w:szCs w:val="24"/>
              </w:rPr>
              <w:t>A)  Artar – Azalır            B) Azalır – Artar</w: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20DB0">
              <w:rPr>
                <w:rFonts w:ascii="Times New Roman" w:hAnsi="Times New Roman"/>
                <w:b/>
                <w:sz w:val="24"/>
                <w:szCs w:val="24"/>
              </w:rPr>
              <w:t>C) Azalır – Azalır            C) Artar- Artar</w: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20DB0">
              <w:rPr>
                <w:rFonts w:ascii="Times New Roman" w:hAnsi="Times New Roman"/>
                <w:b/>
                <w:sz w:val="24"/>
                <w:szCs w:val="24"/>
              </w:rPr>
              <w:t>5.</w: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20DB0">
              <w:rPr>
                <w:rFonts w:ascii="Times New Roman" w:hAnsi="Times New Roman"/>
                <w:noProof/>
                <w:sz w:val="24"/>
                <w:szCs w:val="24"/>
                <w:lang w:eastAsia="tr-TR"/>
              </w:rPr>
              <w:pict>
                <v:shape id="Resim 28" o:spid="_x0000_i1032" type="#_x0000_t75" style="width:114pt;height:129.75pt;visibility:visible">
                  <v:imagedata r:id="rId12" o:title=""/>
                </v:shape>
              </w:pic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20DB0">
              <w:rPr>
                <w:rFonts w:ascii="Times New Roman" w:hAnsi="Times New Roman"/>
                <w:b/>
                <w:sz w:val="24"/>
                <w:szCs w:val="24"/>
              </w:rPr>
              <w:t xml:space="preserve">Resimdeki modeli hazırlayan Fatih, modeldeki </w: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20DB0">
              <w:rPr>
                <w:rFonts w:ascii="Times New Roman" w:hAnsi="Times New Roman"/>
                <w:b/>
                <w:sz w:val="24"/>
                <w:szCs w:val="24"/>
              </w:rPr>
              <w:t xml:space="preserve">olayın gerçekleşmesi sırasında aşağıdakilerden hangisinin meydana </w:t>
            </w:r>
            <w:r w:rsidRPr="00920DB0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gelemeyeceğini söyler</w:t>
            </w:r>
            <w:r w:rsidRPr="00920DB0">
              <w:rPr>
                <w:rFonts w:ascii="Times New Roman" w:hAnsi="Times New Roman"/>
                <w:b/>
                <w:sz w:val="24"/>
                <w:szCs w:val="24"/>
              </w:rPr>
              <w:t>?</w: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0DB0">
              <w:rPr>
                <w:rFonts w:ascii="Times New Roman" w:hAnsi="Times New Roman"/>
                <w:sz w:val="24"/>
                <w:szCs w:val="24"/>
              </w:rPr>
              <w:t>A) Göğüs kafesi genişler.</w: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0DB0">
              <w:rPr>
                <w:rFonts w:ascii="Times New Roman" w:hAnsi="Times New Roman"/>
                <w:sz w:val="24"/>
                <w:szCs w:val="24"/>
              </w:rPr>
              <w:t>B) Diyafram kubbeleşir.</w:t>
            </w:r>
            <w:bookmarkStart w:id="0" w:name="_GoBack"/>
            <w:bookmarkEnd w:id="0"/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0DB0">
              <w:rPr>
                <w:rFonts w:ascii="Times New Roman" w:hAnsi="Times New Roman"/>
                <w:sz w:val="24"/>
                <w:szCs w:val="24"/>
              </w:rPr>
              <w:t>C) Akciğerin hacmi artar.</w: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20DB0">
              <w:rPr>
                <w:rFonts w:ascii="Times New Roman" w:hAnsi="Times New Roman"/>
                <w:sz w:val="24"/>
                <w:szCs w:val="24"/>
              </w:rPr>
              <w:t>D) Kaburga kasları kasılır.</w:t>
            </w:r>
          </w:p>
        </w:tc>
        <w:tc>
          <w:tcPr>
            <w:tcW w:w="5267" w:type="dxa"/>
          </w:tcPr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20DB0">
              <w:rPr>
                <w:rFonts w:ascii="Times New Roman" w:hAnsi="Times New Roman"/>
                <w:noProof/>
                <w:sz w:val="24"/>
                <w:szCs w:val="24"/>
                <w:lang w:eastAsia="tr-TR"/>
              </w:rPr>
              <w:pict>
                <v:shape id="Resim 5" o:spid="_x0000_i1033" type="#_x0000_t75" style="width:242.25pt;height:168pt;visibility:visible">
                  <v:imagedata r:id="rId13" o:title=""/>
                </v:shape>
              </w:pic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20DB0">
              <w:rPr>
                <w:rFonts w:ascii="Times New Roman" w:hAnsi="Times New Roman"/>
                <w:sz w:val="24"/>
                <w:szCs w:val="24"/>
              </w:rPr>
              <w:t xml:space="preserve">Yukarıdaki grafikte K,L,M,N ve P maddelerinin sıcaklıkları verilmiştir. </w:t>
            </w:r>
            <w:r w:rsidRPr="00920DB0">
              <w:rPr>
                <w:rFonts w:ascii="Times New Roman" w:hAnsi="Times New Roman"/>
                <w:b/>
                <w:sz w:val="24"/>
                <w:szCs w:val="24"/>
              </w:rPr>
              <w:t>Maddeler aşağıdaki gibi temas etiğinde ısının akış yönünü gösteriniz.</w: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0DB0">
              <w:rPr>
                <w:rFonts w:ascii="Times New Roman" w:hAnsi="Times New Roman"/>
                <w:b/>
                <w:sz w:val="24"/>
                <w:szCs w:val="24"/>
              </w:rPr>
              <w:t>(6x1p)</w: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20DB0">
              <w:rPr>
                <w:rFonts w:ascii="Times New Roman" w:hAnsi="Times New Roman"/>
                <w:noProof/>
                <w:sz w:val="24"/>
                <w:szCs w:val="24"/>
                <w:lang w:eastAsia="tr-TR"/>
              </w:rPr>
              <w:pict>
                <v:shape id="Resim 6" o:spid="_x0000_i1034" type="#_x0000_t75" style="width:242.25pt;height:142.5pt;visibility:visible">
                  <v:imagedata r:id="rId14" o:title=""/>
                </v:shape>
              </w:pic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20DB0">
              <w:rPr>
                <w:rFonts w:ascii="Times New Roman" w:hAnsi="Times New Roman"/>
                <w:noProof/>
                <w:sz w:val="24"/>
                <w:szCs w:val="24"/>
                <w:lang w:eastAsia="tr-TR"/>
              </w:rPr>
              <w:pict>
                <v:shape id="Resim 7" o:spid="_x0000_i1035" type="#_x0000_t75" style="width:249.75pt;height:163.5pt;visibility:visible">
                  <v:imagedata r:id="rId15" o:title=""/>
                </v:shape>
              </w:pic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20DB0">
              <w:rPr>
                <w:rFonts w:ascii="Times New Roman" w:hAnsi="Times New Roman"/>
                <w:sz w:val="24"/>
                <w:szCs w:val="24"/>
              </w:rPr>
              <w:t>Yukarıdaki resimlerde ısının yayılma yolları verilmiştir</w:t>
            </w:r>
            <w:r w:rsidRPr="00920DB0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20DB0">
              <w:rPr>
                <w:rFonts w:ascii="Times New Roman" w:hAnsi="Times New Roman"/>
                <w:b/>
                <w:sz w:val="24"/>
                <w:szCs w:val="24"/>
              </w:rPr>
              <w:t>Buna göre numaralandırılmış resimlerdeki ısı yayılma yollarını aşağıdaki tabloya yazınız.(6x2p)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A0"/>
            </w:tblPr>
            <w:tblGrid>
              <w:gridCol w:w="1452"/>
              <w:gridCol w:w="2821"/>
            </w:tblGrid>
            <w:tr w:rsidR="007B7D4F" w:rsidRPr="00920DB0" w:rsidTr="00920DB0">
              <w:tc>
                <w:tcPr>
                  <w:tcW w:w="1452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3EBF9"/>
                </w:tcPr>
                <w:p w:rsidR="007B7D4F" w:rsidRPr="00920DB0" w:rsidRDefault="007B7D4F" w:rsidP="00920DB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920DB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Resimler</w:t>
                  </w:r>
                </w:p>
              </w:tc>
              <w:tc>
                <w:tcPr>
                  <w:tcW w:w="2821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3EBF9"/>
                </w:tcPr>
                <w:p w:rsidR="007B7D4F" w:rsidRPr="00920DB0" w:rsidRDefault="007B7D4F" w:rsidP="00920DB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920DB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Isının yayılma yolları</w:t>
                  </w:r>
                </w:p>
              </w:tc>
            </w:tr>
            <w:tr w:rsidR="007B7D4F" w:rsidRPr="00920DB0" w:rsidTr="00920DB0">
              <w:tc>
                <w:tcPr>
                  <w:tcW w:w="1452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3EBF9"/>
                </w:tcPr>
                <w:p w:rsidR="007B7D4F" w:rsidRPr="00920DB0" w:rsidRDefault="007B7D4F" w:rsidP="00920DB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920DB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821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3EBF9"/>
                </w:tcPr>
                <w:p w:rsidR="007B7D4F" w:rsidRPr="00920DB0" w:rsidRDefault="007B7D4F" w:rsidP="00920DB0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7B7D4F" w:rsidRPr="00920DB0" w:rsidTr="00920DB0">
              <w:tc>
                <w:tcPr>
                  <w:tcW w:w="1452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3EBF9"/>
                </w:tcPr>
                <w:p w:rsidR="007B7D4F" w:rsidRPr="00920DB0" w:rsidRDefault="007B7D4F" w:rsidP="00920DB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920DB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821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3EBF9"/>
                </w:tcPr>
                <w:p w:rsidR="007B7D4F" w:rsidRPr="00920DB0" w:rsidRDefault="007B7D4F" w:rsidP="00920DB0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7B7D4F" w:rsidRPr="00920DB0" w:rsidTr="00920DB0">
              <w:tc>
                <w:tcPr>
                  <w:tcW w:w="1452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3EBF9"/>
                </w:tcPr>
                <w:p w:rsidR="007B7D4F" w:rsidRPr="00920DB0" w:rsidRDefault="007B7D4F" w:rsidP="00920DB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920DB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2821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3EBF9"/>
                </w:tcPr>
                <w:p w:rsidR="007B7D4F" w:rsidRPr="00920DB0" w:rsidRDefault="007B7D4F" w:rsidP="00920DB0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7B7D4F" w:rsidRPr="00920DB0" w:rsidTr="00920DB0">
              <w:tc>
                <w:tcPr>
                  <w:tcW w:w="1452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3EBF9"/>
                </w:tcPr>
                <w:p w:rsidR="007B7D4F" w:rsidRPr="00920DB0" w:rsidRDefault="007B7D4F" w:rsidP="00920DB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920DB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2821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3EBF9"/>
                </w:tcPr>
                <w:p w:rsidR="007B7D4F" w:rsidRPr="00920DB0" w:rsidRDefault="007B7D4F" w:rsidP="00920DB0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7B7D4F" w:rsidRPr="00920DB0" w:rsidTr="00920DB0">
              <w:tc>
                <w:tcPr>
                  <w:tcW w:w="1452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3EBF9"/>
                </w:tcPr>
                <w:p w:rsidR="007B7D4F" w:rsidRPr="00920DB0" w:rsidRDefault="007B7D4F" w:rsidP="00920DB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920DB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2821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3EBF9"/>
                </w:tcPr>
                <w:p w:rsidR="007B7D4F" w:rsidRPr="00920DB0" w:rsidRDefault="007B7D4F" w:rsidP="00920DB0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7B7D4F" w:rsidRPr="00920DB0" w:rsidTr="00920DB0">
              <w:tc>
                <w:tcPr>
                  <w:tcW w:w="1452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3EBF9"/>
                </w:tcPr>
                <w:p w:rsidR="007B7D4F" w:rsidRPr="00920DB0" w:rsidRDefault="007B7D4F" w:rsidP="00920DB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920DB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2821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3EBF9"/>
                </w:tcPr>
                <w:p w:rsidR="007B7D4F" w:rsidRPr="00920DB0" w:rsidRDefault="007B7D4F" w:rsidP="00920DB0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</w:tbl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20DB0">
              <w:rPr>
                <w:rFonts w:ascii="Times New Roman" w:hAnsi="Times New Roman"/>
                <w:noProof/>
                <w:sz w:val="24"/>
                <w:szCs w:val="24"/>
                <w:lang w:eastAsia="tr-TR"/>
              </w:rPr>
              <w:pict>
                <v:shape id="Resim 8" o:spid="_x0000_i1036" type="#_x0000_t75" style="width:243pt;height:179.25pt;visibility:visible">
                  <v:imagedata r:id="rId16" o:title=""/>
                </v:shape>
              </w:pic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20DB0">
              <w:rPr>
                <w:rFonts w:ascii="Times New Roman" w:hAnsi="Times New Roman"/>
                <w:sz w:val="24"/>
                <w:szCs w:val="24"/>
              </w:rPr>
              <w:t>Banu, elindeki metal çubuğu resimlerdeki gibi ısıtıyor.</w:t>
            </w:r>
            <w:r w:rsidRPr="00920DB0">
              <w:rPr>
                <w:rFonts w:ascii="Times New Roman" w:hAnsi="Times New Roman"/>
                <w:b/>
                <w:sz w:val="24"/>
                <w:szCs w:val="24"/>
              </w:rPr>
              <w:t xml:space="preserve"> Buna göre metal çubuğun ısınma sırasındaki tanecik modelleri ile eşleştirecek olan Banu’ya yardım ediniz. (2x2p)</w: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20DB0">
              <w:rPr>
                <w:rFonts w:ascii="Times New Roman" w:hAnsi="Times New Roman"/>
                <w:noProof/>
                <w:sz w:val="24"/>
                <w:szCs w:val="24"/>
                <w:lang w:eastAsia="tr-TR"/>
              </w:rPr>
              <w:pict>
                <v:shape id="Resim 23" o:spid="_x0000_i1037" type="#_x0000_t75" style="width:251.25pt;height:145.5pt;visibility:visible">
                  <v:imagedata r:id="rId17" o:title=""/>
                </v:shape>
              </w:pic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0DB0">
              <w:rPr>
                <w:rFonts w:ascii="Times New Roman" w:hAnsi="Times New Roman"/>
                <w:sz w:val="24"/>
                <w:szCs w:val="24"/>
              </w:rPr>
              <w:t>Yukarıdaki şekilde maddenin taneciklerinin farklı sıcaklıklardaki durumu verilmiştir.</w: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20DB0">
              <w:rPr>
                <w:rFonts w:ascii="Times New Roman" w:hAnsi="Times New Roman"/>
                <w:b/>
                <w:sz w:val="24"/>
                <w:szCs w:val="24"/>
              </w:rPr>
              <w:t>Buna göre aşağıdaki cümleleri doğru tamamlayan numarayı yuvarlak içine alınız. (5x2p)</w: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B7D4F" w:rsidRPr="00920DB0" w:rsidRDefault="007B7D4F" w:rsidP="00920DB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20DB0">
              <w:rPr>
                <w:rFonts w:ascii="Times New Roman" w:hAnsi="Times New Roman"/>
                <w:sz w:val="24"/>
                <w:szCs w:val="24"/>
              </w:rPr>
              <w:t>Maddenin en soğuk olduğu durum</w:t>
            </w:r>
            <w:r w:rsidRPr="00920DB0">
              <w:rPr>
                <w:rFonts w:ascii="Times New Roman" w:hAnsi="Times New Roman"/>
                <w:b/>
                <w:sz w:val="24"/>
                <w:szCs w:val="24"/>
              </w:rPr>
              <w:t xml:space="preserve"> 1/ 2 </w:t>
            </w:r>
            <w:r w:rsidRPr="00920DB0">
              <w:rPr>
                <w:rFonts w:ascii="Times New Roman" w:hAnsi="Times New Roman"/>
                <w:sz w:val="24"/>
                <w:szCs w:val="24"/>
              </w:rPr>
              <w:t>dir.</w:t>
            </w:r>
          </w:p>
          <w:p w:rsidR="007B7D4F" w:rsidRPr="00920DB0" w:rsidRDefault="007B7D4F" w:rsidP="00920DB0">
            <w:pPr>
              <w:pStyle w:val="ListParagraph"/>
              <w:spacing w:after="0" w:line="240" w:lineRule="auto"/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B7D4F" w:rsidRPr="00920DB0" w:rsidRDefault="007B7D4F" w:rsidP="00920DB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20DB0">
              <w:rPr>
                <w:rFonts w:ascii="Times New Roman" w:hAnsi="Times New Roman"/>
                <w:sz w:val="24"/>
                <w:szCs w:val="24"/>
              </w:rPr>
              <w:t>Tanecikleri arasındaki boşluğun en fazla olduğu durum</w:t>
            </w:r>
            <w:r w:rsidRPr="00920DB0">
              <w:rPr>
                <w:rFonts w:ascii="Times New Roman" w:hAnsi="Times New Roman"/>
                <w:b/>
                <w:sz w:val="24"/>
                <w:szCs w:val="24"/>
              </w:rPr>
              <w:t xml:space="preserve"> 2 / 3 </w:t>
            </w:r>
            <w:r w:rsidRPr="00920DB0">
              <w:rPr>
                <w:rFonts w:ascii="Times New Roman" w:hAnsi="Times New Roman"/>
                <w:sz w:val="24"/>
                <w:szCs w:val="24"/>
              </w:rPr>
              <w:t>dur.</w: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B7D4F" w:rsidRPr="00920DB0" w:rsidRDefault="007B7D4F" w:rsidP="00920DB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20DB0">
              <w:rPr>
                <w:rFonts w:ascii="Times New Roman" w:hAnsi="Times New Roman"/>
                <w:sz w:val="24"/>
                <w:szCs w:val="24"/>
              </w:rPr>
              <w:t>Madde 3. durumdan</w:t>
            </w:r>
            <w:r w:rsidRPr="00920DB0">
              <w:rPr>
                <w:rFonts w:ascii="Times New Roman" w:hAnsi="Times New Roman"/>
                <w:b/>
                <w:sz w:val="24"/>
                <w:szCs w:val="24"/>
              </w:rPr>
              <w:t xml:space="preserve"> 1. / 2.</w:t>
            </w:r>
            <w:r w:rsidRPr="00920DB0">
              <w:rPr>
                <w:rFonts w:ascii="Times New Roman" w:hAnsi="Times New Roman"/>
                <w:sz w:val="24"/>
                <w:szCs w:val="24"/>
              </w:rPr>
              <w:t xml:space="preserve"> duruma geçerken ısı verir.</w: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B7D4F" w:rsidRPr="00920DB0" w:rsidRDefault="007B7D4F" w:rsidP="00920DB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20DB0">
              <w:rPr>
                <w:rFonts w:ascii="Times New Roman" w:hAnsi="Times New Roman"/>
                <w:sz w:val="24"/>
                <w:szCs w:val="24"/>
              </w:rPr>
              <w:t>Madde</w:t>
            </w:r>
            <w:r w:rsidRPr="00920DB0">
              <w:rPr>
                <w:rFonts w:ascii="Times New Roman" w:hAnsi="Times New Roman"/>
                <w:b/>
                <w:sz w:val="24"/>
                <w:szCs w:val="24"/>
              </w:rPr>
              <w:t xml:space="preserve"> 3</w:t>
            </w:r>
            <w:r w:rsidRPr="00920DB0">
              <w:rPr>
                <w:rFonts w:ascii="Times New Roman" w:hAnsi="Times New Roman"/>
                <w:sz w:val="24"/>
                <w:szCs w:val="24"/>
              </w:rPr>
              <w:t>.</w:t>
            </w:r>
            <w:r w:rsidRPr="00920DB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920DB0">
              <w:rPr>
                <w:rFonts w:ascii="Times New Roman" w:hAnsi="Times New Roman"/>
                <w:sz w:val="24"/>
                <w:szCs w:val="24"/>
              </w:rPr>
              <w:t xml:space="preserve">durumdan </w:t>
            </w:r>
            <w:r w:rsidRPr="00920DB0">
              <w:rPr>
                <w:rFonts w:ascii="Times New Roman" w:hAnsi="Times New Roman"/>
                <w:b/>
                <w:sz w:val="24"/>
                <w:szCs w:val="24"/>
              </w:rPr>
              <w:t>1./ 2.</w:t>
            </w:r>
            <w:r w:rsidRPr="00920DB0">
              <w:rPr>
                <w:rFonts w:ascii="Times New Roman" w:hAnsi="Times New Roman"/>
                <w:sz w:val="24"/>
                <w:szCs w:val="24"/>
              </w:rPr>
              <w:t>duruma geçerken ısı alır.</w: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B7D4F" w:rsidRPr="00920DB0" w:rsidRDefault="007B7D4F" w:rsidP="00920DB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20DB0">
              <w:rPr>
                <w:rFonts w:ascii="Times New Roman" w:hAnsi="Times New Roman"/>
                <w:b/>
                <w:sz w:val="24"/>
                <w:szCs w:val="24"/>
              </w:rPr>
              <w:t>1. / 2.</w:t>
            </w:r>
            <w:r w:rsidRPr="00920DB0">
              <w:rPr>
                <w:rFonts w:ascii="Times New Roman" w:hAnsi="Times New Roman"/>
                <w:sz w:val="24"/>
                <w:szCs w:val="24"/>
              </w:rPr>
              <w:t>durum maddenin enerjisinin en fazla olduğu durumdur.</w:t>
            </w:r>
          </w:p>
          <w:p w:rsidR="007B7D4F" w:rsidRPr="00920DB0" w:rsidRDefault="007B7D4F" w:rsidP="00920DB0">
            <w:pPr>
              <w:pStyle w:val="ListParagraph"/>
              <w:spacing w:after="0" w:line="240" w:lineRule="auto"/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20DB0">
              <w:rPr>
                <w:rFonts w:ascii="Times New Roman" w:hAnsi="Times New Roman"/>
                <w:b/>
                <w:sz w:val="24"/>
                <w:szCs w:val="24"/>
              </w:rPr>
              <w:t>Aşağıdaki soruların doğru cevaplarını işaretleyiniz. (6x2p)</w: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20DB0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  <w:r w:rsidRPr="00920DB0">
              <w:rPr>
                <w:rFonts w:ascii="Times New Roman" w:hAnsi="Times New Roman"/>
                <w:noProof/>
                <w:sz w:val="24"/>
                <w:szCs w:val="24"/>
                <w:lang w:eastAsia="tr-TR"/>
              </w:rPr>
              <w:t xml:space="preserve"> </w:t>
            </w:r>
            <w:r w:rsidRPr="00920DB0">
              <w:rPr>
                <w:rFonts w:ascii="Times New Roman" w:hAnsi="Times New Roman"/>
                <w:noProof/>
                <w:sz w:val="24"/>
                <w:szCs w:val="24"/>
                <w:lang w:eastAsia="tr-TR"/>
              </w:rPr>
              <w:pict>
                <v:shape id="Resim 25" o:spid="_x0000_i1038" type="#_x0000_t75" style="width:249pt;height:87pt;visibility:visible">
                  <v:imagedata r:id="rId18" o:title=""/>
                </v:shape>
              </w:pic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20DB0">
              <w:rPr>
                <w:rFonts w:ascii="Times New Roman" w:hAnsi="Times New Roman"/>
                <w:noProof/>
                <w:sz w:val="24"/>
                <w:szCs w:val="24"/>
                <w:lang w:eastAsia="tr-TR"/>
              </w:rPr>
              <w:pict>
                <v:shape id="Resim 26" o:spid="_x0000_i1039" type="#_x0000_t75" style="width:244.5pt;height:167.25pt;visibility:visible">
                  <v:imagedata r:id="rId19" o:title=""/>
                </v:shape>
              </w:pict>
            </w:r>
            <w:r w:rsidRPr="00920DB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20DB0">
              <w:rPr>
                <w:rFonts w:ascii="Times New Roman" w:hAnsi="Times New Roman"/>
                <w:b/>
                <w:sz w:val="24"/>
                <w:szCs w:val="24"/>
              </w:rPr>
              <w:t>Fen ve teknoloji dersinde kemiğin yapısını anlatan Eda, numaralandırılmış kısımlardan hangisini gösterirse doğru olur?</w: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20DB0">
              <w:rPr>
                <w:rFonts w:ascii="Times New Roman" w:hAnsi="Times New Roman"/>
                <w:b/>
                <w:sz w:val="24"/>
                <w:szCs w:val="24"/>
              </w:rPr>
              <w:t>A) 1                B) 2                C) 3                   D) 4</w: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20DB0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920DB0">
              <w:rPr>
                <w:rFonts w:ascii="Times New Roman" w:hAnsi="Times New Roman"/>
                <w:noProof/>
                <w:sz w:val="24"/>
                <w:szCs w:val="24"/>
                <w:lang w:eastAsia="tr-TR"/>
              </w:rPr>
              <w:pict>
                <v:shape id="Resim 13" o:spid="_x0000_i1040" type="#_x0000_t75" style="width:240pt;height:212.25pt;visibility:visible">
                  <v:imagedata r:id="rId20" o:title=""/>
                </v:shape>
              </w:pic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920DB0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                   Hava                     Su</w: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0DB0">
              <w:rPr>
                <w:rFonts w:ascii="Times New Roman" w:hAnsi="Times New Roman"/>
                <w:sz w:val="24"/>
                <w:szCs w:val="24"/>
              </w:rPr>
              <w:t>Ömer Faruk, kapların içine koyduğu balonlara kuvvet uyguluyor ve gözlemliyor.</w: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20DB0">
              <w:rPr>
                <w:rFonts w:ascii="Times New Roman" w:hAnsi="Times New Roman"/>
                <w:b/>
                <w:sz w:val="24"/>
                <w:szCs w:val="24"/>
              </w:rPr>
              <w:t>Buna göre Ömer Faruk aşağıdakilerden hangisine ulaşır?</w: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0DB0">
              <w:rPr>
                <w:rFonts w:ascii="Times New Roman" w:hAnsi="Times New Roman"/>
                <w:sz w:val="24"/>
                <w:szCs w:val="24"/>
              </w:rPr>
              <w:t>A) Gazların çok fazla sıkıştırılabildiğine</w: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0DB0">
              <w:rPr>
                <w:rFonts w:ascii="Times New Roman" w:hAnsi="Times New Roman"/>
                <w:sz w:val="24"/>
                <w:szCs w:val="24"/>
              </w:rPr>
              <w:t>B) sıvıların hiç sıkıştırılamadığına</w: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0DB0">
              <w:rPr>
                <w:rFonts w:ascii="Times New Roman" w:hAnsi="Times New Roman"/>
                <w:sz w:val="24"/>
                <w:szCs w:val="24"/>
              </w:rPr>
              <w:t>C)Sıvıların gazlardan daha fazla sıkıştırılabildiğine</w: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0DB0">
              <w:rPr>
                <w:rFonts w:ascii="Times New Roman" w:hAnsi="Times New Roman"/>
                <w:sz w:val="24"/>
                <w:szCs w:val="24"/>
              </w:rPr>
              <w:t>D) Sadece gazların sıkıştırılabildiğine</w: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20DB0">
              <w:rPr>
                <w:rFonts w:ascii="Times New Roman" w:hAnsi="Times New Roman"/>
                <w:b/>
                <w:sz w:val="24"/>
                <w:szCs w:val="24"/>
              </w:rPr>
              <w:t>6.</w: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20DB0">
              <w:rPr>
                <w:rFonts w:ascii="Times New Roman" w:hAnsi="Times New Roman"/>
                <w:b/>
                <w:noProof/>
                <w:sz w:val="24"/>
                <w:szCs w:val="24"/>
                <w:lang w:eastAsia="tr-TR"/>
              </w:rPr>
              <w:pict>
                <v:shape id="Resim 24" o:spid="_x0000_i1041" type="#_x0000_t75" style="width:249.75pt;height:285.75pt;visibility:visible">
                  <v:imagedata r:id="rId21" o:title=""/>
                </v:shape>
              </w:pic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A0"/>
            </w:tblPr>
            <w:tblGrid>
              <w:gridCol w:w="1224"/>
              <w:gridCol w:w="1224"/>
              <w:gridCol w:w="1224"/>
              <w:gridCol w:w="1225"/>
            </w:tblGrid>
            <w:tr w:rsidR="007B7D4F" w:rsidRPr="00920DB0" w:rsidTr="00920DB0">
              <w:trPr>
                <w:trHeight w:val="567"/>
              </w:trPr>
              <w:tc>
                <w:tcPr>
                  <w:tcW w:w="1224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  <w:shd w:val="clear" w:color="auto" w:fill="FFE7E7"/>
                </w:tcPr>
                <w:p w:rsidR="007B7D4F" w:rsidRPr="00920DB0" w:rsidRDefault="007B7D4F" w:rsidP="00920DB0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920DB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Kişiler</w:t>
                  </w:r>
                </w:p>
              </w:tc>
              <w:tc>
                <w:tcPr>
                  <w:tcW w:w="1224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4" w:space="0" w:color="auto"/>
                  </w:tcBorders>
                  <w:shd w:val="clear" w:color="auto" w:fill="FFE7E7"/>
                </w:tcPr>
                <w:p w:rsidR="007B7D4F" w:rsidRPr="00920DB0" w:rsidRDefault="007B7D4F" w:rsidP="00920DB0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920DB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Kan grupları</w:t>
                  </w:r>
                </w:p>
              </w:tc>
              <w:tc>
                <w:tcPr>
                  <w:tcW w:w="1224" w:type="dxa"/>
                  <w:tcBorders>
                    <w:top w:val="single" w:sz="18" w:space="0" w:color="FF0000"/>
                    <w:left w:val="single" w:sz="4" w:space="0" w:color="auto"/>
                    <w:bottom w:val="single" w:sz="18" w:space="0" w:color="FF0000"/>
                    <w:right w:val="single" w:sz="18" w:space="0" w:color="FF0000"/>
                  </w:tcBorders>
                  <w:shd w:val="clear" w:color="auto" w:fill="FFE7E7"/>
                </w:tcPr>
                <w:p w:rsidR="007B7D4F" w:rsidRPr="00920DB0" w:rsidRDefault="007B7D4F" w:rsidP="00920DB0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920DB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Yaş</w:t>
                  </w:r>
                </w:p>
              </w:tc>
              <w:tc>
                <w:tcPr>
                  <w:tcW w:w="1225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  <w:shd w:val="clear" w:color="auto" w:fill="FFE7E7"/>
                </w:tcPr>
                <w:p w:rsidR="007B7D4F" w:rsidRPr="00920DB0" w:rsidRDefault="007B7D4F" w:rsidP="00920DB0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920DB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Kilo </w:t>
                  </w:r>
                </w:p>
              </w:tc>
            </w:tr>
            <w:tr w:rsidR="007B7D4F" w:rsidRPr="00920DB0" w:rsidTr="00920DB0">
              <w:trPr>
                <w:trHeight w:val="276"/>
              </w:trPr>
              <w:tc>
                <w:tcPr>
                  <w:tcW w:w="1224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  <w:shd w:val="clear" w:color="auto" w:fill="FFE7E7"/>
                </w:tcPr>
                <w:p w:rsidR="007B7D4F" w:rsidRPr="00920DB0" w:rsidRDefault="007B7D4F" w:rsidP="00920DB0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920DB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Ömer</w:t>
                  </w:r>
                </w:p>
              </w:tc>
              <w:tc>
                <w:tcPr>
                  <w:tcW w:w="1224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4" w:space="0" w:color="auto"/>
                  </w:tcBorders>
                  <w:shd w:val="clear" w:color="auto" w:fill="FFE7E7"/>
                </w:tcPr>
                <w:p w:rsidR="007B7D4F" w:rsidRPr="00920DB0" w:rsidRDefault="007B7D4F" w:rsidP="00920DB0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920DB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B Rh+</w:t>
                  </w:r>
                </w:p>
              </w:tc>
              <w:tc>
                <w:tcPr>
                  <w:tcW w:w="1224" w:type="dxa"/>
                  <w:tcBorders>
                    <w:top w:val="single" w:sz="18" w:space="0" w:color="FF0000"/>
                    <w:left w:val="single" w:sz="4" w:space="0" w:color="auto"/>
                    <w:bottom w:val="single" w:sz="18" w:space="0" w:color="FF0000"/>
                    <w:right w:val="single" w:sz="18" w:space="0" w:color="FF0000"/>
                  </w:tcBorders>
                  <w:shd w:val="clear" w:color="auto" w:fill="FFE7E7"/>
                </w:tcPr>
                <w:p w:rsidR="007B7D4F" w:rsidRPr="00920DB0" w:rsidRDefault="007B7D4F" w:rsidP="00920DB0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920DB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45</w:t>
                  </w:r>
                </w:p>
              </w:tc>
              <w:tc>
                <w:tcPr>
                  <w:tcW w:w="1225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  <w:shd w:val="clear" w:color="auto" w:fill="FFE7E7"/>
                </w:tcPr>
                <w:p w:rsidR="007B7D4F" w:rsidRPr="00920DB0" w:rsidRDefault="007B7D4F" w:rsidP="00920DB0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920DB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 80</w:t>
                  </w:r>
                </w:p>
              </w:tc>
            </w:tr>
            <w:tr w:rsidR="007B7D4F" w:rsidRPr="00920DB0" w:rsidTr="00920DB0">
              <w:trPr>
                <w:trHeight w:val="291"/>
              </w:trPr>
              <w:tc>
                <w:tcPr>
                  <w:tcW w:w="1224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  <w:shd w:val="clear" w:color="auto" w:fill="FFE7E7"/>
                </w:tcPr>
                <w:p w:rsidR="007B7D4F" w:rsidRPr="00920DB0" w:rsidRDefault="007B7D4F" w:rsidP="00920DB0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920DB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Yasin</w:t>
                  </w:r>
                </w:p>
              </w:tc>
              <w:tc>
                <w:tcPr>
                  <w:tcW w:w="1224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4" w:space="0" w:color="auto"/>
                  </w:tcBorders>
                  <w:shd w:val="clear" w:color="auto" w:fill="FFE7E7"/>
                </w:tcPr>
                <w:p w:rsidR="007B7D4F" w:rsidRPr="00920DB0" w:rsidRDefault="007B7D4F" w:rsidP="00920DB0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920DB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A Rh+</w:t>
                  </w:r>
                </w:p>
              </w:tc>
              <w:tc>
                <w:tcPr>
                  <w:tcW w:w="1224" w:type="dxa"/>
                  <w:tcBorders>
                    <w:top w:val="single" w:sz="18" w:space="0" w:color="FF0000"/>
                    <w:left w:val="single" w:sz="4" w:space="0" w:color="auto"/>
                    <w:bottom w:val="single" w:sz="18" w:space="0" w:color="FF0000"/>
                    <w:right w:val="single" w:sz="18" w:space="0" w:color="FF0000"/>
                  </w:tcBorders>
                  <w:shd w:val="clear" w:color="auto" w:fill="FFE7E7"/>
                </w:tcPr>
                <w:p w:rsidR="007B7D4F" w:rsidRPr="00920DB0" w:rsidRDefault="007B7D4F" w:rsidP="00920DB0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920DB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25</w:t>
                  </w:r>
                </w:p>
              </w:tc>
              <w:tc>
                <w:tcPr>
                  <w:tcW w:w="1225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  <w:shd w:val="clear" w:color="auto" w:fill="FFE7E7"/>
                </w:tcPr>
                <w:p w:rsidR="007B7D4F" w:rsidRPr="00920DB0" w:rsidRDefault="007B7D4F" w:rsidP="00920DB0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920DB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70</w:t>
                  </w:r>
                </w:p>
              </w:tc>
            </w:tr>
            <w:tr w:rsidR="007B7D4F" w:rsidRPr="00920DB0" w:rsidTr="00920DB0">
              <w:trPr>
                <w:trHeight w:val="276"/>
              </w:trPr>
              <w:tc>
                <w:tcPr>
                  <w:tcW w:w="1224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  <w:shd w:val="clear" w:color="auto" w:fill="FFE7E7"/>
                </w:tcPr>
                <w:p w:rsidR="007B7D4F" w:rsidRPr="00920DB0" w:rsidRDefault="007B7D4F" w:rsidP="00920DB0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920DB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Büşra</w:t>
                  </w:r>
                </w:p>
              </w:tc>
              <w:tc>
                <w:tcPr>
                  <w:tcW w:w="1224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4" w:space="0" w:color="auto"/>
                  </w:tcBorders>
                  <w:shd w:val="clear" w:color="auto" w:fill="FFE7E7"/>
                </w:tcPr>
                <w:p w:rsidR="007B7D4F" w:rsidRPr="00920DB0" w:rsidRDefault="007B7D4F" w:rsidP="00920DB0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920DB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O Rh+</w:t>
                  </w:r>
                </w:p>
              </w:tc>
              <w:tc>
                <w:tcPr>
                  <w:tcW w:w="1224" w:type="dxa"/>
                  <w:tcBorders>
                    <w:top w:val="single" w:sz="18" w:space="0" w:color="FF0000"/>
                    <w:left w:val="single" w:sz="4" w:space="0" w:color="auto"/>
                    <w:bottom w:val="single" w:sz="18" w:space="0" w:color="FF0000"/>
                    <w:right w:val="single" w:sz="18" w:space="0" w:color="FF0000"/>
                  </w:tcBorders>
                  <w:shd w:val="clear" w:color="auto" w:fill="FFE7E7"/>
                </w:tcPr>
                <w:p w:rsidR="007B7D4F" w:rsidRPr="00920DB0" w:rsidRDefault="007B7D4F" w:rsidP="00920DB0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920DB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30</w:t>
                  </w:r>
                </w:p>
              </w:tc>
              <w:tc>
                <w:tcPr>
                  <w:tcW w:w="1225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  <w:shd w:val="clear" w:color="auto" w:fill="FFE7E7"/>
                </w:tcPr>
                <w:p w:rsidR="007B7D4F" w:rsidRPr="00920DB0" w:rsidRDefault="007B7D4F" w:rsidP="00920DB0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920DB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55</w:t>
                  </w:r>
                </w:p>
              </w:tc>
            </w:tr>
            <w:tr w:rsidR="007B7D4F" w:rsidRPr="00920DB0" w:rsidTr="00920DB0">
              <w:trPr>
                <w:trHeight w:val="291"/>
              </w:trPr>
              <w:tc>
                <w:tcPr>
                  <w:tcW w:w="1224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  <w:shd w:val="clear" w:color="auto" w:fill="FFE7E7"/>
                </w:tcPr>
                <w:p w:rsidR="007B7D4F" w:rsidRPr="00920DB0" w:rsidRDefault="007B7D4F" w:rsidP="00920DB0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920DB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Sude Naz</w:t>
                  </w:r>
                </w:p>
              </w:tc>
              <w:tc>
                <w:tcPr>
                  <w:tcW w:w="1224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4" w:space="0" w:color="auto"/>
                  </w:tcBorders>
                  <w:shd w:val="clear" w:color="auto" w:fill="FFE7E7"/>
                </w:tcPr>
                <w:p w:rsidR="007B7D4F" w:rsidRPr="00920DB0" w:rsidRDefault="007B7D4F" w:rsidP="00920DB0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920DB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A Rh +</w:t>
                  </w:r>
                </w:p>
              </w:tc>
              <w:tc>
                <w:tcPr>
                  <w:tcW w:w="1224" w:type="dxa"/>
                  <w:tcBorders>
                    <w:top w:val="single" w:sz="18" w:space="0" w:color="FF0000"/>
                    <w:left w:val="single" w:sz="4" w:space="0" w:color="auto"/>
                    <w:bottom w:val="single" w:sz="18" w:space="0" w:color="FF0000"/>
                    <w:right w:val="single" w:sz="18" w:space="0" w:color="FF0000"/>
                  </w:tcBorders>
                  <w:shd w:val="clear" w:color="auto" w:fill="FFE7E7"/>
                </w:tcPr>
                <w:p w:rsidR="007B7D4F" w:rsidRPr="00920DB0" w:rsidRDefault="007B7D4F" w:rsidP="00920DB0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920DB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17</w:t>
                  </w:r>
                </w:p>
              </w:tc>
              <w:tc>
                <w:tcPr>
                  <w:tcW w:w="1225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  <w:shd w:val="clear" w:color="auto" w:fill="FFE7E7"/>
                </w:tcPr>
                <w:p w:rsidR="007B7D4F" w:rsidRPr="00920DB0" w:rsidRDefault="007B7D4F" w:rsidP="00920DB0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920DB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60</w:t>
                  </w:r>
                </w:p>
              </w:tc>
            </w:tr>
            <w:tr w:rsidR="007B7D4F" w:rsidRPr="00920DB0" w:rsidTr="00920DB0">
              <w:trPr>
                <w:trHeight w:val="276"/>
              </w:trPr>
              <w:tc>
                <w:tcPr>
                  <w:tcW w:w="1224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  <w:shd w:val="clear" w:color="auto" w:fill="FFE7E7"/>
                </w:tcPr>
                <w:p w:rsidR="007B7D4F" w:rsidRPr="00920DB0" w:rsidRDefault="007B7D4F" w:rsidP="00920DB0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920DB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Başak</w:t>
                  </w:r>
                </w:p>
              </w:tc>
              <w:tc>
                <w:tcPr>
                  <w:tcW w:w="1224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4" w:space="0" w:color="auto"/>
                  </w:tcBorders>
                  <w:shd w:val="clear" w:color="auto" w:fill="FFE7E7"/>
                </w:tcPr>
                <w:p w:rsidR="007B7D4F" w:rsidRPr="00920DB0" w:rsidRDefault="007B7D4F" w:rsidP="00920DB0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920DB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A Rh+</w:t>
                  </w:r>
                </w:p>
              </w:tc>
              <w:tc>
                <w:tcPr>
                  <w:tcW w:w="1224" w:type="dxa"/>
                  <w:tcBorders>
                    <w:top w:val="single" w:sz="18" w:space="0" w:color="FF0000"/>
                    <w:left w:val="single" w:sz="4" w:space="0" w:color="auto"/>
                    <w:bottom w:val="single" w:sz="18" w:space="0" w:color="FF0000"/>
                    <w:right w:val="single" w:sz="18" w:space="0" w:color="FF0000"/>
                  </w:tcBorders>
                  <w:shd w:val="clear" w:color="auto" w:fill="FFE7E7"/>
                </w:tcPr>
                <w:p w:rsidR="007B7D4F" w:rsidRPr="00920DB0" w:rsidRDefault="007B7D4F" w:rsidP="00920DB0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920DB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50</w:t>
                  </w:r>
                </w:p>
              </w:tc>
              <w:tc>
                <w:tcPr>
                  <w:tcW w:w="1225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  <w:shd w:val="clear" w:color="auto" w:fill="FFE7E7"/>
                </w:tcPr>
                <w:p w:rsidR="007B7D4F" w:rsidRPr="00920DB0" w:rsidRDefault="007B7D4F" w:rsidP="00920DB0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920DB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64</w:t>
                  </w:r>
                </w:p>
              </w:tc>
            </w:tr>
          </w:tbl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0DB0">
              <w:rPr>
                <w:rFonts w:ascii="Times New Roman" w:hAnsi="Times New Roman"/>
                <w:sz w:val="24"/>
                <w:szCs w:val="24"/>
              </w:rPr>
              <w:t>Yukarıda Ahmet amcaya kan vermek için hastaneye başvuran sağlıklı kişilerin özellikleri verilmiştir.</w: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20DB0">
              <w:rPr>
                <w:rFonts w:ascii="Times New Roman" w:hAnsi="Times New Roman"/>
                <w:b/>
                <w:sz w:val="24"/>
                <w:szCs w:val="24"/>
              </w:rPr>
              <w:t>Buna göre hangileri Ahmet amcaya kan verebilir?</w: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20DB0">
              <w:rPr>
                <w:rFonts w:ascii="Times New Roman" w:hAnsi="Times New Roman"/>
                <w:b/>
                <w:sz w:val="24"/>
                <w:szCs w:val="24"/>
              </w:rPr>
              <w:t xml:space="preserve">A) Yasin – Sude Naz         </w: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20DB0">
              <w:rPr>
                <w:rFonts w:ascii="Times New Roman" w:hAnsi="Times New Roman"/>
                <w:b/>
                <w:sz w:val="24"/>
                <w:szCs w:val="24"/>
              </w:rPr>
              <w:t>B) Büşra- Başak</w: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20DB0">
              <w:rPr>
                <w:rFonts w:ascii="Times New Roman" w:hAnsi="Times New Roman"/>
                <w:b/>
                <w:sz w:val="24"/>
                <w:szCs w:val="24"/>
              </w:rPr>
              <w:t xml:space="preserve">C) Başak – Yasin              </w: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20DB0">
              <w:rPr>
                <w:rFonts w:ascii="Times New Roman" w:hAnsi="Times New Roman"/>
                <w:b/>
                <w:sz w:val="24"/>
                <w:szCs w:val="24"/>
              </w:rPr>
              <w:t>D) Ömer – Başak- Yasin</w: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20DB0">
              <w:rPr>
                <w:rFonts w:ascii="Times New Roman" w:hAnsi="Times New Roman"/>
                <w:b/>
                <w:sz w:val="24"/>
                <w:szCs w:val="24"/>
              </w:rPr>
              <w:t>Başarılar dilerim</w:t>
            </w:r>
          </w:p>
          <w:p w:rsidR="007B7D4F" w:rsidRPr="00920DB0" w:rsidRDefault="007B7D4F" w:rsidP="00920DB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B7D4F" w:rsidRPr="00920DB0" w:rsidRDefault="007B7D4F" w:rsidP="00920DB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B7D4F" w:rsidRPr="00920DB0" w:rsidRDefault="007B7D4F" w:rsidP="00920DB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……………………</w:t>
            </w:r>
          </w:p>
          <w:p w:rsidR="007B7D4F" w:rsidRPr="00920DB0" w:rsidRDefault="007B7D4F" w:rsidP="00920DB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20DB0">
              <w:rPr>
                <w:rFonts w:ascii="Times New Roman" w:hAnsi="Times New Roman"/>
                <w:b/>
                <w:sz w:val="24"/>
                <w:szCs w:val="24"/>
              </w:rPr>
              <w:t>Fen ve Teknoloji Öğretmeni</w:t>
            </w:r>
          </w:p>
        </w:tc>
      </w:tr>
    </w:tbl>
    <w:p w:rsidR="007B7D4F" w:rsidRPr="00CD2999" w:rsidRDefault="007B7D4F" w:rsidP="009A6644">
      <w:pPr>
        <w:rPr>
          <w:rFonts w:ascii="Times New Roman" w:hAnsi="Times New Roman"/>
          <w:b/>
          <w:sz w:val="24"/>
          <w:szCs w:val="24"/>
        </w:rPr>
      </w:pPr>
    </w:p>
    <w:sectPr w:rsidR="007B7D4F" w:rsidRPr="00CD2999" w:rsidSect="009A6644">
      <w:pgSz w:w="11906" w:h="16838"/>
      <w:pgMar w:top="680" w:right="680" w:bottom="624" w:left="6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413542"/>
    <w:multiLevelType w:val="hybridMultilevel"/>
    <w:tmpl w:val="E2AA20C6"/>
    <w:lvl w:ilvl="0" w:tplc="041F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575E740D"/>
    <w:multiLevelType w:val="hybridMultilevel"/>
    <w:tmpl w:val="B80422F2"/>
    <w:lvl w:ilvl="0" w:tplc="041F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defaultTabStop w:val="708"/>
  <w:hyphenationZone w:val="425"/>
  <w:characterSpacingControl w:val="doNotCompress"/>
  <w:savePreviewPicture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A6644"/>
    <w:rsid w:val="000D768F"/>
    <w:rsid w:val="000E61D2"/>
    <w:rsid w:val="00107150"/>
    <w:rsid w:val="00224C79"/>
    <w:rsid w:val="002502D0"/>
    <w:rsid w:val="00271324"/>
    <w:rsid w:val="002A4F77"/>
    <w:rsid w:val="002C2261"/>
    <w:rsid w:val="002C4DDF"/>
    <w:rsid w:val="002F34B1"/>
    <w:rsid w:val="003713FC"/>
    <w:rsid w:val="0041423D"/>
    <w:rsid w:val="00497742"/>
    <w:rsid w:val="004D4354"/>
    <w:rsid w:val="0051069A"/>
    <w:rsid w:val="0051579C"/>
    <w:rsid w:val="006D3396"/>
    <w:rsid w:val="006D6AFC"/>
    <w:rsid w:val="007A169D"/>
    <w:rsid w:val="007B2DB7"/>
    <w:rsid w:val="007B7D4F"/>
    <w:rsid w:val="00892D26"/>
    <w:rsid w:val="00920DB0"/>
    <w:rsid w:val="00943B47"/>
    <w:rsid w:val="009A5763"/>
    <w:rsid w:val="009A6644"/>
    <w:rsid w:val="00A07175"/>
    <w:rsid w:val="00A40FFA"/>
    <w:rsid w:val="00AA03B6"/>
    <w:rsid w:val="00B05E36"/>
    <w:rsid w:val="00BE2141"/>
    <w:rsid w:val="00BF5951"/>
    <w:rsid w:val="00C076EE"/>
    <w:rsid w:val="00C93C21"/>
    <w:rsid w:val="00CD2999"/>
    <w:rsid w:val="00CE21C6"/>
    <w:rsid w:val="00D022A6"/>
    <w:rsid w:val="00D54462"/>
    <w:rsid w:val="00D81F10"/>
    <w:rsid w:val="00DA7BCF"/>
    <w:rsid w:val="00DB1170"/>
    <w:rsid w:val="00DF2E31"/>
    <w:rsid w:val="00E203BB"/>
    <w:rsid w:val="00E35726"/>
    <w:rsid w:val="00F101C6"/>
    <w:rsid w:val="00F568BA"/>
    <w:rsid w:val="00F6150F"/>
    <w:rsid w:val="00F75A98"/>
    <w:rsid w:val="00F832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2E31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9A6644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DA7BC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rsid w:val="00D81F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81F1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theme" Target="theme/theme1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4</Pages>
  <Words>650</Words>
  <Characters>3706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</dc:title>
  <dc:subject/>
  <dc:creator>Sinem YANIK</dc:creator>
  <cp:keywords/>
  <dc:description/>
  <cp:lastModifiedBy>fatih</cp:lastModifiedBy>
  <cp:revision>2</cp:revision>
  <cp:lastPrinted>2013-05-29T16:54:00Z</cp:lastPrinted>
  <dcterms:created xsi:type="dcterms:W3CDTF">2014-05-26T08:33:00Z</dcterms:created>
  <dcterms:modified xsi:type="dcterms:W3CDTF">2014-05-26T08:33:00Z</dcterms:modified>
</cp:coreProperties>
</file>