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E85" w:rsidRDefault="00957E85" w:rsidP="0016026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F69F2">
        <w:rPr>
          <w:rFonts w:ascii="Times New Roman" w:hAnsi="Times New Roman"/>
          <w:b/>
          <w:sz w:val="20"/>
          <w:szCs w:val="20"/>
        </w:rPr>
        <w:t>201</w:t>
      </w:r>
      <w:r>
        <w:rPr>
          <w:rFonts w:ascii="Times New Roman" w:hAnsi="Times New Roman"/>
          <w:b/>
          <w:sz w:val="20"/>
          <w:szCs w:val="20"/>
        </w:rPr>
        <w:t>..</w:t>
      </w:r>
      <w:r w:rsidRPr="00AF69F2">
        <w:rPr>
          <w:rFonts w:ascii="Times New Roman" w:hAnsi="Times New Roman"/>
          <w:b/>
          <w:sz w:val="20"/>
          <w:szCs w:val="20"/>
        </w:rPr>
        <w:t>/201</w:t>
      </w:r>
      <w:r>
        <w:rPr>
          <w:rFonts w:ascii="Times New Roman" w:hAnsi="Times New Roman"/>
          <w:b/>
          <w:sz w:val="20"/>
          <w:szCs w:val="20"/>
        </w:rPr>
        <w:t>..</w:t>
      </w:r>
      <w:r w:rsidRPr="00AF69F2">
        <w:rPr>
          <w:rFonts w:ascii="Times New Roman" w:hAnsi="Times New Roman"/>
          <w:b/>
          <w:sz w:val="20"/>
          <w:szCs w:val="20"/>
        </w:rPr>
        <w:t xml:space="preserve"> EĞİTİM ÖĞRETİM YILI </w:t>
      </w:r>
      <w:r>
        <w:rPr>
          <w:rFonts w:ascii="Times New Roman" w:hAnsi="Times New Roman"/>
          <w:b/>
          <w:sz w:val="20"/>
          <w:szCs w:val="20"/>
        </w:rPr>
        <w:t>…………….</w:t>
      </w:r>
      <w:r w:rsidRPr="00AF69F2">
        <w:rPr>
          <w:rFonts w:ascii="Times New Roman" w:hAnsi="Times New Roman"/>
          <w:b/>
          <w:sz w:val="20"/>
          <w:szCs w:val="20"/>
        </w:rPr>
        <w:t xml:space="preserve"> ORTAOKULU FEN VE TEKNOLOJİ DERSİ</w:t>
      </w:r>
      <w:r>
        <w:rPr>
          <w:rFonts w:ascii="Times New Roman" w:hAnsi="Times New Roman"/>
          <w:b/>
          <w:sz w:val="20"/>
          <w:szCs w:val="20"/>
        </w:rPr>
        <w:t xml:space="preserve"> 7.SINIF 1.DÖNEM 2.YAZILI (ORTAK SINAV)</w:t>
      </w:r>
    </w:p>
    <w:p w:rsidR="00957E85" w:rsidRDefault="00957E85" w:rsidP="00AF69F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Adı Soyadı: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No: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Sınıfı: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59"/>
        <w:gridCol w:w="5529"/>
      </w:tblGrid>
      <w:tr w:rsidR="00957E85" w:rsidRPr="00854EEF" w:rsidTr="00854EEF">
        <w:tc>
          <w:tcPr>
            <w:tcW w:w="5464" w:type="dxa"/>
          </w:tcPr>
          <w:p w:rsidR="00957E85" w:rsidRPr="00854EEF" w:rsidRDefault="00957E85" w:rsidP="00854EEF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1. Yandaki deney düzeneğine göre besin içeriklerinin zamanla değişimi hangi grafikteki düzenekte doğru gösterilmiştir?</w:t>
            </w:r>
          </w:p>
          <w:p w:rsidR="00957E85" w:rsidRPr="00854EEF" w:rsidRDefault="00957E85" w:rsidP="00854EEF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A)                                               B)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330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8.5pt;height:90.75pt" o:ole="">
                  <v:imagedata r:id="rId5" o:title=""/>
                </v:shape>
                <o:OLEObject Type="Embed" ProgID="Paint.Picture" ShapeID="_x0000_i1025" DrawAspect="Content" ObjectID="_1466172430" r:id="rId6"/>
              </w:obje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</w:t>
            </w:r>
            <w:r w:rsidRPr="00854EEF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510" w:dyaOrig="2475">
                <v:shape id="_x0000_i1026" type="#_x0000_t75" style="width:121.5pt;height:90pt" o:ole="">
                  <v:imagedata r:id="rId7" o:title="" cropleft="3529f"/>
                </v:shape>
                <o:OLEObject Type="Embed" ProgID="Paint.Picture" ShapeID="_x0000_i1026" DrawAspect="Content" ObjectID="_1466172431" r:id="rId8"/>
              </w:obje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C)                                               D)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420" w:dyaOrig="2355">
                <v:shape id="_x0000_i1027" type="#_x0000_t75" style="width:117.75pt;height:95.25pt" o:ole="">
                  <v:imagedata r:id="rId9" o:title=""/>
                </v:shape>
                <o:OLEObject Type="Embed" ProgID="Paint.Picture" ShapeID="_x0000_i1027" DrawAspect="Content" ObjectID="_1466172432" r:id="rId10"/>
              </w:obje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</w:t>
            </w:r>
            <w:r w:rsidRPr="00854EEF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030" w:dyaOrig="2475">
                <v:shape id="_x0000_i1028" type="#_x0000_t75" style="width:123pt;height:95.25pt" o:ole="">
                  <v:imagedata r:id="rId11" o:title=""/>
                </v:shape>
                <o:OLEObject Type="Embed" ProgID="Paint.Picture" ShapeID="_x0000_i1028" DrawAspect="Content" ObjectID="_1466172433" r:id="rId12"/>
              </w:obje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4" o:spid="_x0000_i1029" type="#_x0000_t75" style="width:261.75pt;height:84pt;visibility:visible">
                  <v:imagedata r:id="rId13" o:title=""/>
                </v:shape>
              </w:pict>
            </w:r>
            <w:r>
              <w:rPr>
                <w:noProof/>
                <w:lang w:eastAsia="tr-TR"/>
              </w:rPr>
              <w:pict>
                <v:shape id="Resim 1" o:spid="_x0000_s1026" type="#_x0000_t75" style="position:absolute;margin-left:-5.35pt;margin-top:1pt;width:139.35pt;height:85.2pt;z-index:251645952;visibility:visible;mso-position-horizontal-relative:margin;mso-position-vertical-relative:margin">
                  <v:imagedata r:id="rId14" o:title=""/>
                  <w10:wrap type="square" anchorx="margin" anchory="margin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Yukarıdaki deneyi hazırlayan Aleyna’nın deneyinde belirlediği değişkenler hangi seçenekte doğru verilmiştir?</w:t>
            </w:r>
          </w:p>
          <w:tbl>
            <w:tblPr>
              <w:tblW w:w="5103" w:type="dxa"/>
              <w:tblInd w:w="1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28"/>
              <w:gridCol w:w="1269"/>
              <w:gridCol w:w="1413"/>
              <w:gridCol w:w="1993"/>
            </w:tblGrid>
            <w:tr w:rsidR="00957E85" w:rsidRPr="00854EEF" w:rsidTr="00854EEF"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24" w:space="0" w:color="BC00BC"/>
                    <w:right w:val="single" w:sz="24" w:space="0" w:color="BC00BC"/>
                  </w:tcBorders>
                  <w:shd w:val="clear" w:color="auto" w:fill="FFFFFF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Bağımlı Değişken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Bağımsız Değişken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Sabit Tutulan Değişken</w:t>
                  </w:r>
                </w:p>
              </w:tc>
            </w:tr>
            <w:tr w:rsidR="00957E85" w:rsidRPr="00854EEF" w:rsidTr="00854EEF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A)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Su, sıcaklık, besin çeşidi</w:t>
                  </w:r>
                </w:p>
              </w:tc>
            </w:tr>
            <w:tr w:rsidR="00957E85" w:rsidRPr="00854EEF" w:rsidTr="00854EEF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Su, sıcaklık, besin çeşidi</w:t>
                  </w:r>
                </w:p>
              </w:tc>
            </w:tr>
            <w:tr w:rsidR="00957E85" w:rsidRPr="00854EEF" w:rsidTr="00854EEF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C)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Su miktarı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Enzim çeşidi, sıcaklık, besin çeşidi</w:t>
                  </w:r>
                </w:p>
              </w:tc>
            </w:tr>
            <w:tr w:rsidR="00957E85" w:rsidRPr="00854EEF" w:rsidTr="00854EEF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D)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Besin çeşidi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5" o:spid="_x0000_s1027" type="#_x0000_t75" style="position:absolute;margin-left:154.35pt;margin-top:571.3pt;width:102.75pt;height:137.3pt;z-index:251646976;visibility:visible;mso-position-horizontal-relative:margin;mso-position-vertical-relative:margin">
                  <v:imagedata r:id="rId15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3.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Belindeki ağrıdan dolayı doktora giden Seha, böbreklerinin durumunun resimdeki gibi olduğunu öğreniyor.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Buna göre Seha için doktor aşağıdaki tedavi yöntemlerinden hangisini söylemiştir?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Yüksek enerjili ses dalgaları kullanacağız.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Diyaliz makinesine bağlanacaksınız.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Böbrek nakli yapacağız.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Aşırı tuz tüketiminden uzak durmalısınız.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Metin Kutusu 14" o:spid="_x0000_s1028" type="#_x0000_t202" style="position:absolute;margin-left:12.55pt;margin-top:10.15pt;width:247.1pt;height:33.4pt;z-index: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" strokecolor="#c0504d" strokeweight="2pt">
                  <v:textbox>
                    <w:txbxContent>
                      <w:p w:rsidR="00957E85" w:rsidRPr="003A0742" w:rsidRDefault="00957E85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A0742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Durakta otobüs bekleyen Betül, otobüs durağa yaklaşana kadar otobüsün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,</w:t>
                        </w:r>
                        <w:r w:rsidRPr="003A0742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yazısını okuyamadığını fark ediyor.</w:t>
                        </w:r>
                      </w:p>
                    </w:txbxContent>
                  </v:textbox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7.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Betül’ün göz kusuru aşağıdakilerden hangisinde doğru verilmiştir?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noProof/>
                <w:lang w:eastAsia="tr-TR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A)                                                  B)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16" o:spid="_x0000_i1030" type="#_x0000_t75" style="width:129pt;height:88.5pt;visibility:visible">
                  <v:imagedata r:id="rId16" o:title="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t xml:space="preserve">  </w:t>
            </w: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Resim 18" o:spid="_x0000_i1031" type="#_x0000_t75" style="width:115.5pt;height:85.5pt;visibility:visible">
                  <v:imagedata r:id="rId17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C)                                                 D)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Resim 19" o:spid="_x0000_i1032" type="#_x0000_t75" style="width:125.25pt;height:83.25pt;visibility:visible">
                  <v:imagedata r:id="rId18" o:title=""/>
                </v:shape>
              </w:pict>
            </w: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t xml:space="preserve">        </w:t>
            </w: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Resim 21" o:spid="_x0000_i1033" type="#_x0000_t75" style="width:113.25pt;height:88.5pt;visibility:visible">
                  <v:imagedata r:id="rId19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Metin Kutusu 22" o:spid="_x0000_s1029" type="#_x0000_t202" style="position:absolute;margin-left:23.5pt;margin-top:8.05pt;width:156.1pt;height:98.5pt;z-index:25165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" fillcolor="#bfb1d0" strokecolor="#795d9b">
                  <v:fill color2="#ece7f1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957E85" w:rsidRPr="002E1E68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Tuzlu</w:t>
                        </w:r>
                        <w:r w:rsidRPr="002E1E68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yediysen eğer</w:t>
                        </w:r>
                      </w:p>
                      <w:p w:rsidR="00957E85" w:rsidRPr="002E1E68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2E1E68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Önü alır önce ta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dını</w:t>
                        </w:r>
                      </w:p>
                      <w:p w:rsidR="00957E85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Dilin </w:t>
                        </w: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bala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değer </w:t>
                        </w:r>
                      </w:p>
                      <w:p w:rsidR="00957E85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Söyler ön yan bölümleri</w:t>
                        </w:r>
                      </w:p>
                      <w:p w:rsidR="00957E85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Turşu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yersen ekşisinden</w:t>
                        </w:r>
                      </w:p>
                      <w:p w:rsidR="00957E85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Arka yandan alırsın tadını</w:t>
                        </w:r>
                      </w:p>
                      <w:p w:rsidR="00957E85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Biberi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deneyeyim dersen</w:t>
                        </w:r>
                      </w:p>
                      <w:p w:rsidR="00957E85" w:rsidRPr="002E1E68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Dilin arkasından duyarsın tadını</w:t>
                        </w:r>
                      </w:p>
                      <w:p w:rsidR="00957E85" w:rsidRPr="002E1E68" w:rsidRDefault="00957E85" w:rsidP="002E1E68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  <w:p w:rsidR="00957E85" w:rsidRDefault="00957E85"/>
                    </w:txbxContent>
                  </v:textbox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Yaren fen ve teknoloji dersinde yukarıdaki yazdığı şiirinde hata yapıyor.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şiirinde altı çizili sözcüklerden hangilerini yer değiştirirse hatasını düzeltilmiş olur?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Bal- Turşu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Biber- Tuzlu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Biber- Turşu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Bal- Tuzlu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napToGrid w:val="0"/>
                <w:color w:val="000000"/>
                <w:w w:val="0"/>
                <w:sz w:val="2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 w:rsidRPr="00854EEF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Resim 24" o:spid="_x0000_i1034" type="#_x0000_t75" style="width:255.75pt;height:102pt;visibility:visible">
                  <v:imagedata r:id="rId20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Yukarıdaki şemada “?” ile gösterilen yerlere aşağıdakilerden hangisi getirilirse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daha doğru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olur?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) İç salgı bezleri ile sinir sisteminin benzer özellikleri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Sinir sistemi ile iç salgı bezlerinin farklı özellikleri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İç salgı bezleri ile sinir sisteminin farklı özellikleri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Sinir sisteminde uyartı iletimi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8" o:spid="_x0000_s1030" type="#_x0000_t75" style="position:absolute;margin-left:0;margin-top:655.15pt;width:158.95pt;height:70.85pt;z-index:251655168;visibility:visible;mso-position-horizontal-relative:margin;mso-position-vertical-relative:margin">
                  <v:imagedata r:id="rId21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Yandaki şekilde 10 kg’lık cisme uygulanan kuvvetler verilmiştir.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cisim hangi seçenekteki kuvvetlerin etkisiyle iş yapar?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A)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>1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+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2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B)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1 -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2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C) (F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1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+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2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) –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3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D)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>1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+ 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2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 xml:space="preserve">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F</w:t>
            </w:r>
            <w:r w:rsidRPr="00854EEF">
              <w:rPr>
                <w:rFonts w:ascii="Times New Roman" w:hAnsi="Times New Roman"/>
                <w:b/>
                <w:sz w:val="10"/>
                <w:szCs w:val="20"/>
              </w:rPr>
              <w:t>3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50"/>
              <w:gridCol w:w="3514"/>
              <w:gridCol w:w="567"/>
              <w:gridCol w:w="426"/>
            </w:tblGrid>
            <w:tr w:rsidR="00957E85" w:rsidRPr="00854EEF" w:rsidTr="00854EEF">
              <w:tc>
                <w:tcPr>
                  <w:tcW w:w="396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DA0000"/>
                  </w:tcBorders>
                  <w:shd w:val="clear" w:color="auto" w:fill="FFFFFF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854EEF" w:rsidTr="00854EEF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Besinlerin sindirimi incebağırsakta tamamlanır.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Kalın bağırsak su emilimini sağlar.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</w:tr>
            <w:tr w:rsidR="00957E85" w:rsidRPr="00854EEF" w:rsidTr="00854EEF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Midede karbonhidratların sindirimi başlar.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IV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Pankreas enzimleri olmazsa sindirim tamamlanmaz.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Yukarıdaki tabloda verilen cümleler doğru ise “D” yanlış ise “Y” harfi işaretlenmiştir.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hangileri uygun sütuna işaretlenmiştir?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III-IV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II-III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I-IV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I-III- IV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15.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635"/>
              <w:gridCol w:w="1417"/>
              <w:gridCol w:w="1058"/>
              <w:gridCol w:w="1073"/>
            </w:tblGrid>
            <w:tr w:rsidR="00957E85" w:rsidRPr="00854EEF" w:rsidTr="00854EEF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  <w:tl2br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            Besin                   </w:t>
                  </w:r>
                </w:p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        İçerikleri  </w:t>
                  </w:r>
                </w:p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Yapı ve organlar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Karbonhidrat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Yağ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Protein </w:t>
                  </w:r>
                </w:p>
              </w:tc>
            </w:tr>
            <w:tr w:rsidR="00957E85" w:rsidRPr="00854EEF" w:rsidTr="00854EEF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Ağız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</w:tr>
            <w:tr w:rsidR="00957E85" w:rsidRPr="00854EEF" w:rsidTr="00854EEF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Yutak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II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</w:tr>
            <w:tr w:rsidR="00957E85" w:rsidRPr="00854EEF" w:rsidTr="00854EEF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Mide 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III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+</w:t>
                  </w: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Yukarıdaki tabloda besinler ve bazı sindirim organları gösterilmektedir.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I,II, III ile gösterilen yerlere aşağıda verilenlerden hangisi getirilirse doğru olur?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III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</w:t>
            </w:r>
            <w:r w:rsidRPr="00854EEF">
              <w:rPr>
                <w:rFonts w:ascii="Times New Roman" w:hAnsi="Times New Roman"/>
                <w:b/>
                <w:sz w:val="24"/>
                <w:szCs w:val="24"/>
              </w:rPr>
              <w:t>+                 +                      -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4EE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     </w:t>
            </w:r>
            <w:r w:rsidRPr="00854EEF">
              <w:rPr>
                <w:rFonts w:ascii="Times New Roman" w:hAnsi="Times New Roman"/>
                <w:b/>
                <w:sz w:val="24"/>
                <w:szCs w:val="24"/>
              </w:rPr>
              <w:t>-                  -                      -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</w:t>
            </w:r>
            <w:r w:rsidRPr="00854EEF">
              <w:rPr>
                <w:rFonts w:ascii="Times New Roman" w:hAnsi="Times New Roman"/>
                <w:b/>
                <w:sz w:val="24"/>
                <w:szCs w:val="24"/>
              </w:rPr>
              <w:t>-                  +                     +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54EEF">
              <w:rPr>
                <w:rFonts w:ascii="Times New Roman" w:hAnsi="Times New Roman"/>
                <w:b/>
                <w:sz w:val="24"/>
                <w:szCs w:val="24"/>
              </w:rPr>
              <w:t xml:space="preserve">              +                 +                     +</w:t>
            </w:r>
          </w:p>
          <w:p w:rsidR="00957E85" w:rsidRPr="00854EEF" w:rsidRDefault="00957E85" w:rsidP="00854EEF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16.</w:t>
            </w:r>
          </w:p>
          <w:p w:rsidR="00957E85" w:rsidRPr="00854EEF" w:rsidRDefault="00957E85" w:rsidP="00854EEF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Metin Kutusu 2" o:spid="_x0000_s1031" type="#_x0000_t202" style="position:absolute;left:0;text-align:left;margin-left:3.35pt;margin-top:6.65pt;width:241.9pt;height:112.9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" fillcolor="#fbcaa2" strokecolor="#f68c36">
                  <v:fill color2="#fdefe3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Mehmet Emin çok acıkmıştı.</w:t>
                        </w:r>
                      </w:p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Zeliha arabayı çok güzel kullandı.</w:t>
                        </w:r>
                      </w:p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Beyza, çok hızlı hapşurdu.</w:t>
                        </w:r>
                      </w:p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Yusuf aniden öksürmeye başladı.</w:t>
                        </w:r>
                      </w:p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Fırat’ın uykusu geldi.</w:t>
                        </w:r>
                      </w:p>
                      <w:p w:rsidR="00957E85" w:rsidRDefault="00957E85" w:rsidP="00FF17DA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Caner o kadar hızlı koştu ki hızlı hızlı nefes alıp vermeye başladı.</w:t>
                        </w:r>
                      </w:p>
                    </w:txbxContent>
                  </v:textbox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Yukarıda gerçekleşen olaylardan kaç tanesini omurilik soğanı gerçekleştirmiştir?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2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3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4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20.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9" o:spid="_x0000_i1035" type="#_x0000_t75" style="width:206.25pt;height:117pt;visibility:visible">
                  <v:imagedata r:id="rId22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 xml:space="preserve">Eray, yukarıdaki düzenekte cisimleri X,Y,Z noktalarına çıkarıyor.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Eray’ın yaptığı işler arasındaki ilişki hangi seçenekte doğru verilmiştir?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Z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Y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X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B)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Y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X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Z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Z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X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Y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D)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X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=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Z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854EEF">
              <w:rPr>
                <w:rFonts w:ascii="Times New Roman" w:hAnsi="Times New Roman"/>
                <w:sz w:val="10"/>
                <w:szCs w:val="10"/>
              </w:rPr>
              <w:t>Y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21.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15" o:spid="_x0000_i1036" type="#_x0000_t75" style="width:162.75pt;height:162pt;visibility:visible">
                  <v:imagedata r:id="rId23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Özdeş yaylarla oluşturulan şekildeki sistem dengededir.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yaylardaki uzama miktarları X</w:t>
            </w:r>
            <w:r w:rsidRPr="00854EEF">
              <w:rPr>
                <w:rFonts w:ascii="Times New Roman" w:hAnsi="Times New Roman"/>
                <w:b/>
                <w:sz w:val="14"/>
                <w:szCs w:val="14"/>
              </w:rPr>
              <w:t>1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, X</w:t>
            </w:r>
            <w:r w:rsidRPr="00854EEF">
              <w:rPr>
                <w:rFonts w:ascii="Times New Roman" w:hAnsi="Times New Roman"/>
                <w:b/>
                <w:sz w:val="14"/>
                <w:szCs w:val="14"/>
              </w:rPr>
              <w:t xml:space="preserve">2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ve X</w:t>
            </w:r>
            <w:r w:rsidRPr="00854EEF">
              <w:rPr>
                <w:rFonts w:ascii="Times New Roman" w:hAnsi="Times New Roman"/>
                <w:b/>
                <w:sz w:val="14"/>
                <w:szCs w:val="14"/>
              </w:rPr>
              <w:t xml:space="preserve">3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aşağıdakilerden hangisindeki gibi olabilir?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854EEF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1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  <w:r w:rsidRPr="00854EEF">
              <w:rPr>
                <w:rFonts w:ascii="Times New Roman" w:hAnsi="Times New Roman"/>
                <w:b/>
                <w:sz w:val="14"/>
                <w:szCs w:val="14"/>
              </w:rPr>
              <w:t xml:space="preserve"> 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854EEF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2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854EEF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3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10                            10                            10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6                              4                             10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12                            12                             6</w:t>
            </w:r>
          </w:p>
          <w:p w:rsidR="00957E85" w:rsidRPr="00854EEF" w:rsidRDefault="00957E85" w:rsidP="00854EE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4                              4                              8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22.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20" o:spid="_x0000_i1037" type="#_x0000_t75" style="width:181.5pt;height:138.75pt;visibility:visible">
                  <v:imagedata r:id="rId24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Eşit uzunluktaki K, L ve M yaylarına 30 N’luk ağırlıklar asıldığında K, 7 cm ; L, 10 cm ; M 15 cm uzamaktadır.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yayların esneme miktarları arasındaki ilişki hangi seçenekteki gibidir?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K &gt; M&gt; L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M &gt; K &gt; L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M &gt; L &gt; K    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L &gt; M &gt; K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4" w:type="dxa"/>
          </w:tcPr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4.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Yandaki şekilde X,Y,Z,T yaylarına asılan ağırlıklar ve yayların uzama miktarları verilmiştir.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Buna göre yayların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kalından inceye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doğru sıralanışı hangi seçenekte doğru verilmiştir?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(Yaylar aynı maddeden yapılmıştır ve ilk boyları eşittir.)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Y-Z-T-X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T-X-Z-Y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Y-Z-X-T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X-Z-Y-T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6" o:spid="_x0000_s1032" type="#_x0000_t75" style="position:absolute;margin-left:-5.05pt;margin-top:1pt;width:139.9pt;height:156.65pt;z-index:251648000;visibility:visible;mso-position-horizontal-relative:margin;mso-position-vertical-relative:margin">
                  <v:imagedata r:id="rId25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5.               </w:t>
            </w:r>
            <w:r>
              <w:rPr>
                <w:noProof/>
                <w:lang w:eastAsia="tr-TR"/>
              </w:rPr>
              <w:pict>
                <v:shape id="Resim 12" o:spid="_x0000_s1033" type="#_x0000_t75" style="position:absolute;margin-left:-4.95pt;margin-top:165.35pt;width:193.3pt;height:232.1pt;z-index:251649024;visibility:visible;mso-position-horizontal-relative:margin;mso-position-vertical-relative:margin">
                  <v:imagedata r:id="rId26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Yanda numaralarla gösterilmiş merkezi sinir sistemi organları ve bu organların görevleri verilmiştir.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yuvarlak içine alınan numaralardan kaç tanesi doğru işaretlenmiştir?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A)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1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B)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2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C)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3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D)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13" o:spid="_x0000_i1038" type="#_x0000_t75" style="width:262.5pt;height:153pt;visibility:visible">
                  <v:imagedata r:id="rId27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Esma hazırladığı kulak modeline yukarıdaki gibi kulağın kısımlarını ve görevlerini yazıyor.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Buna göre Esma için aşağıdakilerden hangisi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söylenemez?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Kulağın kısımlarının isimlerini biliyor.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Kulak kepçesi, salyangoz ve yarım daire kanallarının görevlerini biliyor.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Kulak zarı ile çekiç- örs –üzengi kemiklerinin yerlerini karıştırıyor.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İşitmenin nasıl gerçekleştiğini biliyor.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28" o:spid="_x0000_s1034" type="#_x0000_t75" style="position:absolute;margin-left:-3.5pt;margin-top:5.75pt;width:192.5pt;height:116.15pt;z-index:251652096;visibility:visible;mso-position-horizontal-relative:margin;mso-position-vertical-relative:margin">
                  <v:imagedata r:id="rId28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Yandaki grafikte Efe, Eda, Ali ve Ece’nin yaptıkları işler gösterilmiştir.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bu kişiler için aşağıdakilerden hangisi doğrudur?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Eda, pazar torbalarını 5. kattaki evine merdivenlerden çıkarıyor.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Ece, kucağındaki kutuyu 2m yükseklikteki dolabın üstüne koyuyor.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Ali, sırtındaki çantası ile birlikte 100m uzaklıktaki okuluna yürüyor.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Efe, basket topunu potaya doğru fırlatıyor.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29" o:spid="_x0000_i1039" type="#_x0000_t75" style="width:264pt;height:149.25pt;visibility:visible">
                  <v:imagedata r:id="rId29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 xml:space="preserve">Işıl, yaylarla ilgili şemadaki cümleleri D/Y olarak takip ettiğinde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2.çıkışa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ulaşıyor.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Buna göre Işıl için aşağıdakilerden hangisi ya da hangileri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söylenemez?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I-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Bir yayı sıkıştıran ya da geren kuvvet ile yayın uzama miktarının doğru orantılı olduğunu biliyor.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II-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Yayı geren ya da sıkıştıran kuvvetin artmasıyla yayın uyguladığı kuvvetinde arttığını bilmiyor.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III-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Yayın uzama miktarının bağlı olduğu faktörleri biliyor.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A) Yalnız II         B) II-III          C) I-III         D) I-II-III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13.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764"/>
              <w:gridCol w:w="1551"/>
              <w:gridCol w:w="1848"/>
            </w:tblGrid>
            <w:tr w:rsidR="00957E85" w:rsidRPr="00854EEF" w:rsidTr="00854EEF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İç salgı bezleri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Salgıladığı hormon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Hormonun görevi</w:t>
                  </w:r>
                </w:p>
              </w:tc>
            </w:tr>
            <w:tr w:rsidR="00957E85" w:rsidRPr="00854EEF" w:rsidTr="00854EEF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Tiroit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Metabolizma hızını ayarlar.</w:t>
                  </w:r>
                </w:p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İnsülin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III</w:t>
                  </w:r>
                </w:p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Yukarıdaki tabloda numaralandırılmış yerlere hangi seçenekte verilenler getirilirse tablo doğru tamamlanır?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  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Adrenalin        Glukagon        kan şekerini düşürür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  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Tiroksin           Pankreas         kan şekerini yükseltir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  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Tiroksin           Pankreas         kan şekerini düşürür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  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Adrenalin         Glukagon        kan şekerini yükseltir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17.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52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858"/>
              <w:gridCol w:w="786"/>
              <w:gridCol w:w="791"/>
              <w:gridCol w:w="1857"/>
            </w:tblGrid>
            <w:tr w:rsidR="00957E85" w:rsidRPr="00854EEF" w:rsidTr="00854EEF">
              <w:trPr>
                <w:trHeight w:val="160"/>
              </w:trPr>
              <w:tc>
                <w:tcPr>
                  <w:tcW w:w="2644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Kalıtsal refleks</w:t>
                  </w:r>
                </w:p>
              </w:tc>
              <w:tc>
                <w:tcPr>
                  <w:tcW w:w="2648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Şartlı refleks</w:t>
                  </w:r>
                </w:p>
              </w:tc>
            </w:tr>
            <w:tr w:rsidR="00957E85" w:rsidRPr="00854EEF" w:rsidTr="00854EEF">
              <w:trPr>
                <w:trHeight w:val="321"/>
              </w:trPr>
              <w:tc>
                <w:tcPr>
                  <w:tcW w:w="2644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Fazla ışıkta göz bebeğinin küçülmesi</w:t>
                  </w:r>
                </w:p>
              </w:tc>
              <w:tc>
                <w:tcPr>
                  <w:tcW w:w="2648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Diz kapağı refleksi</w:t>
                  </w:r>
                </w:p>
              </w:tc>
            </w:tr>
            <w:tr w:rsidR="00957E85" w:rsidRPr="00854EEF" w:rsidTr="00854EEF">
              <w:trPr>
                <w:trHeight w:val="160"/>
              </w:trPr>
              <w:tc>
                <w:tcPr>
                  <w:tcW w:w="1858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8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57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224"/>
              </w:trPr>
              <w:tc>
                <w:tcPr>
                  <w:tcW w:w="1858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Limon</w:t>
                  </w:r>
                </w:p>
              </w:tc>
              <w:tc>
                <w:tcPr>
                  <w:tcW w:w="78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91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57" w:type="dxa"/>
                  <w:vMerge w:val="restart"/>
                  <w:tcBorders>
                    <w:top w:val="single" w:sz="4" w:space="0" w:color="auto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8"/>
              </w:trPr>
              <w:tc>
                <w:tcPr>
                  <w:tcW w:w="2644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görünce ağzın sulanması</w:t>
                  </w:r>
                </w:p>
              </w:tc>
              <w:tc>
                <w:tcPr>
                  <w:tcW w:w="79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Dans etmek</w:t>
                  </w:r>
                </w:p>
              </w:tc>
              <w:tc>
                <w:tcPr>
                  <w:tcW w:w="185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313"/>
              </w:trPr>
              <w:tc>
                <w:tcPr>
                  <w:tcW w:w="5292" w:type="dxa"/>
                  <w:gridSpan w:val="4"/>
                  <w:tcBorders>
                    <w:top w:val="single" w:sz="24" w:space="0" w:color="7030A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957E85" w:rsidRPr="00854EEF" w:rsidRDefault="00957E85" w:rsidP="00854EE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 xml:space="preserve">Yukarıdaki tabloda bazı refleks hareketleri verilmiştir.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aşağıdaki eşleştirmelerden hangisi doğrudur?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A)                                                B)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854EEF" w:rsidTr="00854EEF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tbl>
            <w:tblPr>
              <w:tblpPr w:leftFromText="141" w:rightFromText="141" w:vertAnchor="text" w:horzAnchor="page" w:tblpX="3065" w:tblpY="-142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854EEF" w:rsidTr="00854EEF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</w:t>
                  </w: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tbl>
            <w:tblPr>
              <w:tblpPr w:leftFromText="141" w:rightFromText="141" w:vertAnchor="text" w:horzAnchor="page" w:tblpX="3088" w:tblpY="25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854EEF" w:rsidTr="00854EEF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C)                                                    D)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854EEF" w:rsidTr="00854EEF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854EEF" w:rsidTr="00854EEF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854EEF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854EEF" w:rsidRDefault="00957E85" w:rsidP="00854EEF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7" o:spid="_x0000_s1035" type="#_x0000_t75" style="position:absolute;margin-left:-1.65pt;margin-top:326.95pt;width:191.7pt;height:161.85pt;z-index:251654144;visibility:visible;mso-position-horizontal-relative:margin;mso-position-vertical-relative:margin">
                  <v:imagedata r:id="rId30" o:title=""/>
                  <w10:wrap type="square" anchorx="margin" anchory="margin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18.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Besin maddesinin içerdiği yağ oranı arttıkça verdiği enerji miktarı artarken içerdiği su miktarı fazlalaştıkça verdiği enerji miktarı azalır. 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Buna göre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en fazla yağ içeren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ve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en fazla su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içeren besinler hangileridir?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C-F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C-G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B-D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A-E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854EEF">
              <w:rPr>
                <w:noProof/>
                <w:lang w:eastAsia="tr-TR"/>
              </w:rPr>
              <w:pict>
                <v:shape id="Resim 11" o:spid="_x0000_i1040" type="#_x0000_t75" style="width:216.75pt;height:108.75pt;visibility:visible">
                  <v:imagedata r:id="rId31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7/C sınıfından Barış, iş konusunun anlatmak için yukarıdaki düzeneği hazırlıyor. Cismi farklı noktalar arasında taşıyor.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Buna göre aşağıdakilerden hangisini söylerse </w:t>
            </w:r>
            <w:r w:rsidRPr="00854EEF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yanlış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yapar?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A-B arasında yapılan iş A-C arasında yapılan işin yarısıdır.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D-C arasında yapılan iş O-C arasında yapılan işe eşittir.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Cismin kütlesi 3m olsaydı yapılan işlerde 3 katına çıkardı.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O noktasından C noktasına çıkarken yaptığı iş en büyüktür.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23" o:spid="_x0000_s1036" type="#_x0000_t75" style="position:absolute;margin-left:113.55pt;margin-top:6.3pt;width:157.8pt;height:143.7pt;z-index:251656192;visibility:visible;mso-position-horizontal-relative:margin;mso-position-vertical-relative:margin">
                  <v:imagedata r:id="rId32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23.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 xml:space="preserve"> İlk boyu 15cm olan şekildeki yaya 8N’luk ağırlık asıldığında boyu 31cm oluyor.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yay 6N’luk ağırlık asılsaydı yayın uzama miktarı</w:t>
            </w:r>
            <w:bookmarkStart w:id="0" w:name="_GoBack"/>
            <w:bookmarkEnd w:id="0"/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kaç cm olurdu?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12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17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19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25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Resim 25" o:spid="_x0000_s1037" type="#_x0000_t75" style="position:absolute;margin-left:5.3pt;margin-top:165.65pt;width:258.35pt;height:170.45pt;z-index:251657216;visibility:visible;mso-position-horizontal-relative:margin;mso-position-vertical-relative:margin">
                  <v:imagedata r:id="rId33" o:title=""/>
                  <w10:wrap type="square" anchorx="margin" anchory="margin"/>
                </v:shape>
              </w:pic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24.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Performans ödevi için yukarıdaki deri modelini hazırlayan Melisa, modelini arkadaşlarına gösterirken derinin kısımlarının görevlerini de söylüyor.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Buna göre Melisa’nın söylediği aşağıdaki deri görevlerinden hangisini derinin farklı bir kısmı gerçekleştirmektedir?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Deriye rengini verir.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Sıcak ve soğuğun algılanmasını sağlar.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Boşaltıma yardımcı olur.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Vücut ısısının korunmasını sağlar.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25.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noProof/>
                <w:lang w:eastAsia="tr-TR"/>
              </w:rPr>
              <w:pict>
                <v:shape id="Resim 3" o:spid="_x0000_i1041" type="#_x0000_t75" style="width:221.25pt;height:168pt;visibility:visible">
                  <v:imagedata r:id="rId34" o:title=""/>
                </v:shape>
              </w:pic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Merve öğretmen o gün fen ve teknoloji dersine su arıtma cihazı getiriyor ve bu cihazla ilgili yukarıdaki cümleyi kuruyor.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>Merve Öğretmen’in cümlesini öğrencileri aşağıdakilerden hangisi ile tamamlarsa doğru olur?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böbrekler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B)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kalp             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 xml:space="preserve">dalak </w:t>
            </w: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            D)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deri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Başarılar dileriz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Sinem YANIK                                Filiz CANKURT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4EEF">
              <w:rPr>
                <w:rFonts w:ascii="Times New Roman" w:hAnsi="Times New Roman"/>
                <w:sz w:val="20"/>
                <w:szCs w:val="20"/>
              </w:rPr>
              <w:t>Fen ve Tek. Öğrt.                             Fen ve Tek. Öğrt.</w:t>
            </w:r>
          </w:p>
          <w:p w:rsidR="00957E85" w:rsidRPr="00854EEF" w:rsidRDefault="00957E85" w:rsidP="00854EE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54EEF">
              <w:rPr>
                <w:rFonts w:ascii="Times New Roman" w:hAnsi="Times New Roman"/>
                <w:b/>
                <w:sz w:val="20"/>
                <w:szCs w:val="20"/>
              </w:rPr>
              <w:t xml:space="preserve">NOT: </w:t>
            </w:r>
            <w:r w:rsidRPr="00854EEF">
              <w:rPr>
                <w:rFonts w:ascii="Times New Roman" w:hAnsi="Times New Roman"/>
                <w:sz w:val="20"/>
                <w:szCs w:val="20"/>
              </w:rPr>
              <w:t>Her soru 4 puandır.</w:t>
            </w:r>
          </w:p>
        </w:tc>
      </w:tr>
    </w:tbl>
    <w:p w:rsidR="00957E85" w:rsidRDefault="00957E85" w:rsidP="00AF69F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57E85" w:rsidRDefault="00957E85" w:rsidP="00AF69F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57E85" w:rsidRDefault="00957E85" w:rsidP="004830F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F69F2">
        <w:rPr>
          <w:rFonts w:ascii="Times New Roman" w:hAnsi="Times New Roman"/>
          <w:b/>
          <w:sz w:val="20"/>
          <w:szCs w:val="20"/>
        </w:rPr>
        <w:t>201</w:t>
      </w:r>
      <w:r>
        <w:rPr>
          <w:rFonts w:ascii="Times New Roman" w:hAnsi="Times New Roman"/>
          <w:b/>
          <w:sz w:val="20"/>
          <w:szCs w:val="20"/>
        </w:rPr>
        <w:t>..</w:t>
      </w:r>
      <w:r w:rsidRPr="00AF69F2">
        <w:rPr>
          <w:rFonts w:ascii="Times New Roman" w:hAnsi="Times New Roman"/>
          <w:b/>
          <w:sz w:val="20"/>
          <w:szCs w:val="20"/>
        </w:rPr>
        <w:t>/201</w:t>
      </w:r>
      <w:r>
        <w:rPr>
          <w:rFonts w:ascii="Times New Roman" w:hAnsi="Times New Roman"/>
          <w:b/>
          <w:sz w:val="20"/>
          <w:szCs w:val="20"/>
        </w:rPr>
        <w:t>..</w:t>
      </w:r>
      <w:r w:rsidRPr="00AF69F2">
        <w:rPr>
          <w:rFonts w:ascii="Times New Roman" w:hAnsi="Times New Roman"/>
          <w:b/>
          <w:sz w:val="20"/>
          <w:szCs w:val="20"/>
        </w:rPr>
        <w:t xml:space="preserve"> EĞİTİM ÖĞRETİM YILI </w:t>
      </w:r>
      <w:r>
        <w:rPr>
          <w:rFonts w:ascii="Times New Roman" w:hAnsi="Times New Roman"/>
          <w:b/>
          <w:sz w:val="20"/>
          <w:szCs w:val="20"/>
        </w:rPr>
        <w:t>….</w:t>
      </w:r>
      <w:r w:rsidRPr="00AF69F2">
        <w:rPr>
          <w:rFonts w:ascii="Times New Roman" w:hAnsi="Times New Roman"/>
          <w:b/>
          <w:sz w:val="20"/>
          <w:szCs w:val="20"/>
        </w:rPr>
        <w:t xml:space="preserve"> ORTAOKULU FEN VE TEKNOLOJİ DERSİ</w:t>
      </w:r>
      <w:r>
        <w:rPr>
          <w:rFonts w:ascii="Times New Roman" w:hAnsi="Times New Roman"/>
          <w:b/>
          <w:sz w:val="20"/>
          <w:szCs w:val="20"/>
        </w:rPr>
        <w:t xml:space="preserve"> 7.SINIF 1.DÖNEM 2.YAZILI (ORTAK SINAV)</w:t>
      </w:r>
    </w:p>
    <w:p w:rsidR="00957E85" w:rsidRDefault="00957E85" w:rsidP="004830F7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Adı Soyadı: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No: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Sınıfı: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59"/>
        <w:gridCol w:w="5529"/>
      </w:tblGrid>
      <w:tr w:rsidR="00957E85" w:rsidRPr="00DC0F15" w:rsidTr="00091646">
        <w:tc>
          <w:tcPr>
            <w:tcW w:w="5464" w:type="dxa"/>
          </w:tcPr>
          <w:p w:rsidR="00957E85" w:rsidRPr="00DC0F15" w:rsidRDefault="00957E85" w:rsidP="00091646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1. Yandaki deney düzeneğine göre besin içeriklerinin zamanla değişimi hangi grafikteki düzenekte doğru gösterilmiştir?</w:t>
            </w:r>
          </w:p>
          <w:p w:rsidR="00957E85" w:rsidRPr="00DC0F15" w:rsidRDefault="00957E85" w:rsidP="00091646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pStyle w:val="ListParagraph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A)                                               B)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330" w:dyaOrig="2520">
                <v:shape id="_x0000_i1042" type="#_x0000_t75" style="width:118.5pt;height:90.75pt" o:ole="">
                  <v:imagedata r:id="rId5" o:title=""/>
                </v:shape>
                <o:OLEObject Type="Embed" ProgID="Paint.Picture" ShapeID="_x0000_i1042" DrawAspect="Content" ObjectID="_1466172434" r:id="rId35"/>
              </w:obje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</w:t>
            </w:r>
            <w:r w:rsidRPr="00DC0F15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510" w:dyaOrig="2475">
                <v:shape id="_x0000_i1043" type="#_x0000_t75" style="width:121.5pt;height:90pt" o:ole="">
                  <v:imagedata r:id="rId7" o:title="" cropleft="3529f"/>
                </v:shape>
                <o:OLEObject Type="Embed" ProgID="Paint.Picture" ShapeID="_x0000_i1043" DrawAspect="Content" ObjectID="_1466172435" r:id="rId36"/>
              </w:obje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                              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D)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420" w:dyaOrig="2355">
                <v:shape id="_x0000_i1044" type="#_x0000_t75" style="width:117.75pt;height:95.25pt" o:ole="">
                  <v:imagedata r:id="rId9" o:title=""/>
                </v:shape>
                <o:OLEObject Type="Embed" ProgID="Paint.Picture" ShapeID="_x0000_i1044" DrawAspect="Content" ObjectID="_1466172436" r:id="rId37"/>
              </w:obje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</w:t>
            </w:r>
            <w:r w:rsidRPr="00DC0F15">
              <w:rPr>
                <w:rFonts w:ascii="Times New Roman" w:eastAsia="Times New Roman" w:hAnsi="Times New Roman"/>
                <w:b/>
                <w:sz w:val="20"/>
                <w:szCs w:val="20"/>
              </w:rPr>
              <w:object w:dxaOrig="3030" w:dyaOrig="2475">
                <v:shape id="_x0000_i1045" type="#_x0000_t75" style="width:123pt;height:95.25pt" o:ole="">
                  <v:imagedata r:id="rId11" o:title=""/>
                </v:shape>
                <o:OLEObject Type="Embed" ProgID="Paint.Picture" ShapeID="_x0000_i1045" DrawAspect="Content" ObjectID="_1466172437" r:id="rId38"/>
              </w:obje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46" type="#_x0000_t75" style="width:261.75pt;height:84pt;visibility:visible">
                  <v:imagedata r:id="rId13" o:title=""/>
                </v:shape>
              </w:pict>
            </w:r>
            <w:r>
              <w:rPr>
                <w:noProof/>
                <w:lang w:eastAsia="tr-TR"/>
              </w:rPr>
              <w:pict>
                <v:shape id="_x0000_s1038" type="#_x0000_t75" style="position:absolute;margin-left:-5.35pt;margin-top:1pt;width:139.35pt;height:85.2pt;z-index:251658240;visibility:visible;mso-position-horizontal-relative:margin;mso-position-vertical-relative:margin">
                  <v:imagedata r:id="rId14" o:title=""/>
                  <w10:wrap type="square" anchorx="margin" anchory="margin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Yukarıdaki deneyi hazırlayan Aleyna’nın deneyinde belirlediği değişkenler hangi seçenekte doğru verilmiştir?</w:t>
            </w:r>
          </w:p>
          <w:tbl>
            <w:tblPr>
              <w:tblW w:w="5103" w:type="dxa"/>
              <w:tblInd w:w="1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28"/>
              <w:gridCol w:w="1269"/>
              <w:gridCol w:w="1413"/>
              <w:gridCol w:w="1993"/>
            </w:tblGrid>
            <w:tr w:rsidR="00957E85" w:rsidRPr="00DC0F15" w:rsidTr="00091646">
              <w:tc>
                <w:tcPr>
                  <w:tcW w:w="428" w:type="dxa"/>
                  <w:tcBorders>
                    <w:top w:val="single" w:sz="4" w:space="0" w:color="auto"/>
                    <w:left w:val="single" w:sz="4" w:space="0" w:color="auto"/>
                    <w:bottom w:val="single" w:sz="24" w:space="0" w:color="BC00BC"/>
                    <w:right w:val="single" w:sz="24" w:space="0" w:color="BC00BC"/>
                  </w:tcBorders>
                  <w:shd w:val="clear" w:color="auto" w:fill="FFFFFF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Bağımlı Değişken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Bağımsız Değişken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Sabit Tutulan Değişken</w:t>
                  </w:r>
                </w:p>
              </w:tc>
            </w:tr>
            <w:tr w:rsidR="00957E85" w:rsidRPr="00DC0F15" w:rsidTr="00091646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color w:val="FF0000"/>
                      <w:sz w:val="20"/>
                      <w:szCs w:val="20"/>
                    </w:rPr>
                    <w:t>A)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Su, sıcaklık, besin çeşidi</w:t>
                  </w:r>
                </w:p>
              </w:tc>
            </w:tr>
            <w:tr w:rsidR="00957E85" w:rsidRPr="00DC0F15" w:rsidTr="00091646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Su, sıcaklık, besin çeşidi</w:t>
                  </w:r>
                </w:p>
              </w:tc>
            </w:tr>
            <w:tr w:rsidR="00957E85" w:rsidRPr="00DC0F15" w:rsidTr="00091646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C)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Su miktarı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Enzim çeşidi, sıcaklık, besin çeşidi</w:t>
                  </w:r>
                </w:p>
              </w:tc>
            </w:tr>
            <w:tr w:rsidR="00957E85" w:rsidRPr="00DC0F15" w:rsidTr="00091646">
              <w:tc>
                <w:tcPr>
                  <w:tcW w:w="428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D)</w:t>
                  </w:r>
                </w:p>
              </w:tc>
              <w:tc>
                <w:tcPr>
                  <w:tcW w:w="1269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Besin çeşidi</w:t>
                  </w:r>
                </w:p>
              </w:tc>
              <w:tc>
                <w:tcPr>
                  <w:tcW w:w="141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Enzim çeşidi</w:t>
                  </w:r>
                </w:p>
              </w:tc>
              <w:tc>
                <w:tcPr>
                  <w:tcW w:w="1993" w:type="dxa"/>
                  <w:tcBorders>
                    <w:top w:val="single" w:sz="24" w:space="0" w:color="BC00BC"/>
                    <w:left w:val="single" w:sz="24" w:space="0" w:color="BC00BC"/>
                    <w:bottom w:val="single" w:sz="24" w:space="0" w:color="BC00BC"/>
                    <w:right w:val="single" w:sz="24" w:space="0" w:color="BC00BC"/>
                  </w:tcBorders>
                  <w:shd w:val="clear" w:color="auto" w:fill="FFDDFD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Kimyasal sindirim</w:t>
                  </w: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39" type="#_x0000_t75" style="position:absolute;margin-left:154.35pt;margin-top:571.3pt;width:102.75pt;height:137.3pt;z-index:251659264;visibility:visible;mso-position-horizontal-relative:margin;mso-position-vertical-relative:margin">
                  <v:imagedata r:id="rId15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3.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Belindeki ağrıdan dolayı doktora giden Seha, böbreklerinin durumunun resimdeki gibi olduğunu öğreniyor.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Buna göre Seha için doktor aşağıdaki tedavi yöntemlerinden hangisini söylemiştir?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A)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Yüksek enerjili ses dalgaları kullanacağız.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Diyaliz makinesine bağlanacaksınız.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Böbrek nakli yapacağız.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Aşırı tuz tüketiminden uzak durmalısınız.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0" type="#_x0000_t202" style="position:absolute;margin-left:12.55pt;margin-top:10.15pt;width:247.1pt;height:33.4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" strokecolor="#c0504d" strokeweight="2pt">
                  <v:textbox>
                    <w:txbxContent>
                      <w:p w:rsidR="00957E85" w:rsidRPr="003A0742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A0742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Durakta otobüs bekleyen Betül, otobüs durağa yaklaşana kadar otobüsün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,</w:t>
                        </w:r>
                        <w:r w:rsidRPr="003A0742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yazısını okuyamadığını fark ediyor.</w:t>
                        </w:r>
                      </w:p>
                    </w:txbxContent>
                  </v:textbox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7.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Betül’ün göz kusuru aşağıdakilerden hangisinde doğru verilmiştir?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noProof/>
                <w:lang w:eastAsia="tr-TR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                                 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B)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47" type="#_x0000_t75" style="width:129pt;height:88.5pt;visibility:visible">
                  <v:imagedata r:id="rId16" o:title="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t xml:space="preserve">  </w:t>
            </w: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_x0000_i1048" type="#_x0000_t75" style="width:115.5pt;height:85.5pt;visibility:visible">
                  <v:imagedata r:id="rId17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C)                                                 D)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_x0000_i1049" type="#_x0000_t75" style="width:125.25pt;height:83.25pt;visibility:visible">
                  <v:imagedata r:id="rId18" o:title=""/>
                </v:shape>
              </w:pict>
            </w: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t xml:space="preserve">        </w:t>
            </w: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_x0000_i1050" type="#_x0000_t75" style="width:113.25pt;height:88.5pt;visibility:visible">
                  <v:imagedata r:id="rId19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1" type="#_x0000_t202" style="position:absolute;margin-left:23.5pt;margin-top:8.05pt;width:156.1pt;height:98.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" fillcolor="#bfb1d0" strokecolor="#795d9b">
                  <v:fill color2="#ece7f1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957E85" w:rsidRPr="002E1E68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Tuzlu</w:t>
                        </w:r>
                        <w:r w:rsidRPr="002E1E68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yediysen eğer</w:t>
                        </w:r>
                      </w:p>
                      <w:p w:rsidR="00957E85" w:rsidRPr="002E1E68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2E1E68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Önü alır önce ta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dını</w:t>
                        </w:r>
                      </w:p>
                      <w:p w:rsidR="00957E85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Dilin </w:t>
                        </w: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bala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değer </w:t>
                        </w:r>
                      </w:p>
                      <w:p w:rsidR="00957E85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Söyler ön yan bölümleri</w:t>
                        </w:r>
                      </w:p>
                      <w:p w:rsidR="00957E85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Turşu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yersen ekşisinden</w:t>
                        </w:r>
                      </w:p>
                      <w:p w:rsidR="00957E85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Arka yandan alırsın tadını</w:t>
                        </w:r>
                      </w:p>
                      <w:p w:rsidR="00957E85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374135"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</w:rPr>
                          <w:t>Biberi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deneyeyim dersen</w:t>
                        </w:r>
                      </w:p>
                      <w:p w:rsidR="00957E85" w:rsidRPr="002E1E68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Dilin arkasından duyarsın tadını</w:t>
                        </w:r>
                      </w:p>
                      <w:p w:rsidR="00957E85" w:rsidRPr="002E1E68" w:rsidRDefault="00957E85" w:rsidP="004830F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  <w:p w:rsidR="00957E85" w:rsidRDefault="00957E85" w:rsidP="004830F7"/>
                    </w:txbxContent>
                  </v:textbox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Yaren fen ve teknoloji dersinde yukarıdaki yazdığı şiirinde hata yapıyor.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şiirinde altı çizili sözcüklerden hangilerini yer değiştirirse hatasını düzeltilmiş olur?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Bal- Turşu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Biber- Tuzlu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Biber- Turşu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D)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Bal- Tuzlu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napToGrid w:val="0"/>
                <w:color w:val="000000"/>
                <w:w w:val="0"/>
                <w:sz w:val="2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 w:rsidRPr="00DC0F15">
              <w:rPr>
                <w:rFonts w:ascii="Times New Roman" w:hAnsi="Times New Roman"/>
                <w:b/>
                <w:noProof/>
                <w:sz w:val="20"/>
                <w:szCs w:val="20"/>
                <w:lang w:eastAsia="tr-TR"/>
              </w:rPr>
              <w:pict>
                <v:shape id="_x0000_i1051" type="#_x0000_t75" style="width:255.75pt;height:102pt;visibility:visible">
                  <v:imagedata r:id="rId20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Yukarıdaki şemada “?” ile gösterilen yerlere aşağıdakilerden hangisi getirilirse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daha doğru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olur?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A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) İç salgı bezleri ile sinir sisteminin benzer özellikleri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Sinir sistemi ile iç salgı bezlerinin farklı özellikleri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C)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İç salgı bezleri ile sinir sisteminin farklı özellikleri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Sinir sisteminde uyartı iletimi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2" type="#_x0000_t75" style="position:absolute;margin-left:0;margin-top:655.15pt;width:158.95pt;height:70.85pt;z-index:251667456;visibility:visible;mso-position-horizontal-relative:margin;mso-position-vertical-relative:margin">
                  <v:imagedata r:id="rId21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Yandaki şekilde 10 kg’lık cisme uygulanan kuvvetler verilmiştir.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cisim hangi seçenekteki kuvvetlerin etkisiyle iş yapar?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A)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>1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+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2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B)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1 -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2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C) (F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1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+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2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) –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3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D)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>1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+ 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2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 xml:space="preserve">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F</w:t>
            </w:r>
            <w:r w:rsidRPr="00DC0F15">
              <w:rPr>
                <w:rFonts w:ascii="Times New Roman" w:hAnsi="Times New Roman"/>
                <w:b/>
                <w:sz w:val="10"/>
                <w:szCs w:val="20"/>
              </w:rPr>
              <w:t>3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450"/>
              <w:gridCol w:w="3514"/>
              <w:gridCol w:w="567"/>
              <w:gridCol w:w="426"/>
            </w:tblGrid>
            <w:tr w:rsidR="00957E85" w:rsidRPr="00DC0F15" w:rsidTr="00091646">
              <w:tc>
                <w:tcPr>
                  <w:tcW w:w="396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24" w:space="0" w:color="DA0000"/>
                  </w:tcBorders>
                  <w:shd w:val="clear" w:color="auto" w:fill="FFFFFF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DC0F15" w:rsidTr="00091646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Besinlerin sindirimi incebağırsakta tamamlanır.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Kalın bağırsak su emilimini sağlar.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</w:tr>
            <w:tr w:rsidR="00957E85" w:rsidRPr="00DC0F15" w:rsidTr="00091646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III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Midede karbonhidratların sindirimi başlar.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c>
                <w:tcPr>
                  <w:tcW w:w="450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IV</w:t>
                  </w:r>
                </w:p>
              </w:tc>
              <w:tc>
                <w:tcPr>
                  <w:tcW w:w="3514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Pankreas enzimleri olmazsa sindirim tamamlanmaz.</w:t>
                  </w:r>
                </w:p>
              </w:tc>
              <w:tc>
                <w:tcPr>
                  <w:tcW w:w="567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426" w:type="dxa"/>
                  <w:tcBorders>
                    <w:top w:val="single" w:sz="24" w:space="0" w:color="DA0000"/>
                    <w:left w:val="single" w:sz="24" w:space="0" w:color="DA0000"/>
                    <w:bottom w:val="single" w:sz="24" w:space="0" w:color="DA0000"/>
                    <w:right w:val="single" w:sz="24" w:space="0" w:color="DA0000"/>
                  </w:tcBorders>
                  <w:shd w:val="clear" w:color="auto" w:fill="FFD5D5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Yukarıdaki tabloda verilen cümleler doğru ise “D” yanlış ise “Y” harfi işaretlenmiştir.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hangileri uygun sütuna işaretlenmiştir?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   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III-IV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II-III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I-IV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I-III- IV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15.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635"/>
              <w:gridCol w:w="1417"/>
              <w:gridCol w:w="1058"/>
              <w:gridCol w:w="1073"/>
            </w:tblGrid>
            <w:tr w:rsidR="00957E85" w:rsidRPr="00DC0F15" w:rsidTr="00091646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  <w:tl2br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            Besin                   </w:t>
                  </w:r>
                </w:p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           İçerikleri  </w:t>
                  </w:r>
                </w:p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Yapı ve organlar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Karbonhidrat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Yağ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Protein </w:t>
                  </w:r>
                </w:p>
              </w:tc>
            </w:tr>
            <w:tr w:rsidR="00957E85" w:rsidRPr="00DC0F15" w:rsidTr="00091646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Ağız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</w:tr>
            <w:tr w:rsidR="00957E85" w:rsidRPr="00DC0F15" w:rsidTr="00091646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Yutak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II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</w:tr>
            <w:tr w:rsidR="00957E85" w:rsidRPr="00DC0F15" w:rsidTr="00091646">
              <w:tc>
                <w:tcPr>
                  <w:tcW w:w="1729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Mide </w:t>
                  </w:r>
                </w:p>
              </w:tc>
              <w:tc>
                <w:tcPr>
                  <w:tcW w:w="121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III</w:t>
                  </w:r>
                </w:p>
              </w:tc>
              <w:tc>
                <w:tcPr>
                  <w:tcW w:w="113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107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+</w:t>
                  </w: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Yukarıdaki tabloda besinler ve bazı sindirim organları gösterilmektedir.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I,II, III ile gösterilen yerlere aşağıda verilenlerden hangisi getirilirse doğru olur?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III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</w:t>
            </w:r>
            <w:r w:rsidRPr="00DC0F15">
              <w:rPr>
                <w:rFonts w:ascii="Times New Roman" w:hAnsi="Times New Roman"/>
                <w:b/>
                <w:sz w:val="24"/>
                <w:szCs w:val="24"/>
              </w:rPr>
              <w:t>+                 +                      -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     -                  -                      -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</w:t>
            </w:r>
            <w:r w:rsidRPr="00DC0F15">
              <w:rPr>
                <w:rFonts w:ascii="Times New Roman" w:hAnsi="Times New Roman"/>
                <w:b/>
                <w:sz w:val="24"/>
                <w:szCs w:val="24"/>
              </w:rPr>
              <w:t>-                  +                     +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F15">
              <w:rPr>
                <w:rFonts w:ascii="Times New Roman" w:hAnsi="Times New Roman"/>
                <w:b/>
                <w:sz w:val="24"/>
                <w:szCs w:val="24"/>
              </w:rPr>
              <w:t xml:space="preserve">              +                 +                     +</w:t>
            </w:r>
          </w:p>
          <w:p w:rsidR="00957E85" w:rsidRPr="00DC0F15" w:rsidRDefault="00957E85" w:rsidP="00091646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16.</w:t>
            </w:r>
          </w:p>
          <w:p w:rsidR="00957E85" w:rsidRPr="00DC0F15" w:rsidRDefault="00957E85" w:rsidP="00091646">
            <w:pPr>
              <w:pStyle w:val="ListParagraph"/>
              <w:spacing w:after="0" w:line="240" w:lineRule="auto"/>
              <w:ind w:left="55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3" type="#_x0000_t202" style="position:absolute;left:0;text-align:left;margin-left:3.35pt;margin-top:6.65pt;width:241.9pt;height:112.9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" fillcolor="#fbcaa2" strokecolor="#f68c36">
                  <v:fill color2="#fdefe3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Mehmet Emin çok acıkmıştı.</w:t>
                        </w:r>
                      </w:p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Zeliha arabayı çok güzel kullandı.</w:t>
                        </w:r>
                      </w:p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Beyza, çok hızlı hapşurdu.</w:t>
                        </w:r>
                      </w:p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Yusuf aniden öksürmeye başladı.</w:t>
                        </w:r>
                      </w:p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Fırat’ın uykusu geldi.</w:t>
                        </w:r>
                      </w:p>
                      <w:p w:rsidR="00957E85" w:rsidRDefault="00957E85" w:rsidP="004830F7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</w:pPr>
                        <w:r>
                          <w:t>Caner o kadar hızlı koştu ki hızlı hızlı nefes alıp vermeye başladı.</w:t>
                        </w:r>
                      </w:p>
                    </w:txbxContent>
                  </v:textbox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Yukarıda gerçekleşen olaylardan kaç tanesini omurilik soğanı gerçekleştirmiştir?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2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3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4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20.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2" type="#_x0000_t75" style="width:206.25pt;height:117pt;visibility:visible">
                  <v:imagedata r:id="rId22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 xml:space="preserve">Eray, yukarıdaki düzenekte cisimleri X,Y,Z noktalarına çıkarıyor.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Eray’ın yaptığı işler arasındaki ilişki hangi seçenekte doğru verilmiştir?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Z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Y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X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B)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Y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X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Z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Z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X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Y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    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D)</w:t>
            </w:r>
            <w:r w:rsidRPr="00DC0F15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X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=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Z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&gt; W</w:t>
            </w:r>
            <w:r w:rsidRPr="00DC0F15">
              <w:rPr>
                <w:rFonts w:ascii="Times New Roman" w:hAnsi="Times New Roman"/>
                <w:sz w:val="10"/>
                <w:szCs w:val="10"/>
              </w:rPr>
              <w:t>Y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21.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3" type="#_x0000_t75" style="width:162.75pt;height:162pt;visibility:visible">
                  <v:imagedata r:id="rId23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Özdeş yaylarla oluşturulan şekildeki sistem dengededir.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yaylardaki uzama miktarları X</w:t>
            </w:r>
            <w:r w:rsidRPr="00DC0F15">
              <w:rPr>
                <w:rFonts w:ascii="Times New Roman" w:hAnsi="Times New Roman"/>
                <w:b/>
                <w:sz w:val="14"/>
                <w:szCs w:val="14"/>
              </w:rPr>
              <w:t>1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, X</w:t>
            </w:r>
            <w:r w:rsidRPr="00DC0F15">
              <w:rPr>
                <w:rFonts w:ascii="Times New Roman" w:hAnsi="Times New Roman"/>
                <w:b/>
                <w:sz w:val="14"/>
                <w:szCs w:val="14"/>
              </w:rPr>
              <w:t xml:space="preserve">2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ve X</w:t>
            </w:r>
            <w:r w:rsidRPr="00DC0F15">
              <w:rPr>
                <w:rFonts w:ascii="Times New Roman" w:hAnsi="Times New Roman"/>
                <w:b/>
                <w:sz w:val="14"/>
                <w:szCs w:val="14"/>
              </w:rPr>
              <w:t xml:space="preserve">3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aşağıdakilerden hangisindeki gibi olabilir?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DC0F15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1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  <w:r w:rsidRPr="00DC0F15">
              <w:rPr>
                <w:rFonts w:ascii="Times New Roman" w:hAnsi="Times New Roman"/>
                <w:b/>
                <w:sz w:val="14"/>
                <w:szCs w:val="14"/>
              </w:rPr>
              <w:t xml:space="preserve"> 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DC0F15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2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X</w:t>
            </w:r>
            <w:r w:rsidRPr="00DC0F15">
              <w:rPr>
                <w:rFonts w:ascii="Times New Roman" w:hAnsi="Times New Roman"/>
                <w:b/>
                <w:sz w:val="14"/>
                <w:szCs w:val="14"/>
                <w:u w:val="single"/>
              </w:rPr>
              <w:t xml:space="preserve">3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(cm)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10                            10                            10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6                              4                             10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12                            12                             6</w:t>
            </w:r>
          </w:p>
          <w:p w:rsidR="00957E85" w:rsidRPr="00DC0F15" w:rsidRDefault="00957E85" w:rsidP="000916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        4                              4                              8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22.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4" type="#_x0000_t75" style="width:181.5pt;height:138.75pt;visibility:visible">
                  <v:imagedata r:id="rId24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Eşit uzunluktaki K, L ve M yaylarına 30 N’luk ağırlıklar asıldığında K, 7 cm ; L, 10 cm ; M 15 cm uzamaktadır.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yayların esneme miktarları arasındaki ilişki hangi seçenekteki gibidir?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K &gt; M&gt; L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M &gt; K &gt; L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       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M &gt; L &gt; K    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L &gt; M &gt; K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524" w:type="dxa"/>
          </w:tcPr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4.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Yandaki şekilde X,Y,Z,T yaylarına asılan ağırlıklar ve yayların uzama miktarları verilmiştir.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Buna göre yayların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kalından inceye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doğru sıralanışı hangi seçenekte doğru verilmiştir?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(Yaylar aynı maddeden yapılmıştır ve ilk boyları eşittir.)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Y-Z-T-X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T-X-Z-Y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Y-Z-X-T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X-Z-Y-T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4" type="#_x0000_t75" style="position:absolute;margin-left:-5.05pt;margin-top:1pt;width:139.9pt;height:156.65pt;z-index:251660288;visibility:visible;mso-position-horizontal-relative:margin;mso-position-vertical-relative:margin">
                  <v:imagedata r:id="rId25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5.               </w:t>
            </w:r>
            <w:r>
              <w:rPr>
                <w:noProof/>
                <w:lang w:eastAsia="tr-TR"/>
              </w:rPr>
              <w:pict>
                <v:shape id="_x0000_s1045" type="#_x0000_t75" style="position:absolute;margin-left:-4.95pt;margin-top:165.35pt;width:193.3pt;height:232.1pt;z-index:251661312;visibility:visible;mso-position-horizontal-relative:margin;mso-position-vertical-relative:margin">
                  <v:imagedata r:id="rId26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Yanda numaralarla gösterilmiş merkezi sinir sistemi organları ve bu organların görevleri verilmiştir.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yuvarlak içine alınan numaralardan kaç tanesi doğru işaretlenmiştir?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A)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1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B)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2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C)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3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D)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5" type="#_x0000_t75" style="width:262.5pt;height:153pt;visibility:visible">
                  <v:imagedata r:id="rId27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Esma hazırladığı kulak modeline yukarıdaki gibi kulağın kısımlarını ve görevlerini yazıyor.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Buna göre Esma için aşağıdakilerden hangisi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söylenemez?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Kulağın kısımlarını biliyor.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Kulak kepçesi, salyangoz ve yarım daire kanallarının görevlerini biliyor.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Kulak zarı ile çekiç- örs –üzengi kemiklerinin yerlerini karıştırıyor.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İşitmenin nasıl gerçekleştiğini biliyor.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6" type="#_x0000_t75" style="position:absolute;margin-left:-3.5pt;margin-top:5.75pt;width:192.5pt;height:116.15pt;z-index:251664384;visibility:visible;mso-position-horizontal-relative:margin;mso-position-vertical-relative:margin">
                  <v:imagedata r:id="rId28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Yandaki grafikte Efe, Eda, Ali ve Ece’nin yaptıkları işler gösterilmiştir.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bu kişiler için aşağıdakilerden hangisi doğrudur?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Eda, pazar torbalarını 5. kattaki evine merdivenlerden çıkarıyor.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Ece, kucağındaki kutuyu 2m yükseklikteki dolabın üstüne koyuyor.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Ali, sırtındaki çantası ile birlikte 100m uzaklıktaki okuluna yürüyor.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Efe, basket topunu potaya doğru fırlatıyor.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6" type="#_x0000_t75" style="width:264pt;height:149.25pt;visibility:visible">
                  <v:imagedata r:id="rId29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 xml:space="preserve">Işıl, yaylarla ilgili şemadaki cümleleri D/Y olarak takip ettiğinde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2.çıkışa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ulaşıyor.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Buna göre Işıl için aşağıdakilerden hangisi ya da hangileri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söylenemez?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I-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Bir yayı sıkıştıran ya da geren kuvvet ile yayın uzama miktarının doğru orantılı olduğunu biliyor.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II-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Yayı geren ya da sıkıştıran kuvvetin artmasıyla yayın uyguladığı kuvvetinde arttığını bilmiyor.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III-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Yayın uzama miktarının bağlı olduğu faktörleri biliyor.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Yalnız II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B)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II-III          C) I-III         D) I-II-III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13.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764"/>
              <w:gridCol w:w="1551"/>
              <w:gridCol w:w="1848"/>
            </w:tblGrid>
            <w:tr w:rsidR="00957E85" w:rsidRPr="00DC0F15" w:rsidTr="00091646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İç salgı bezleri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Salgıladığı hormon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Hormonun görevi</w:t>
                  </w:r>
                </w:p>
              </w:tc>
            </w:tr>
            <w:tr w:rsidR="00957E85" w:rsidRPr="00DC0F15" w:rsidTr="00091646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Tiroit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Metabolizma hızını ayarlar.</w:t>
                  </w:r>
                </w:p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c>
                <w:tcPr>
                  <w:tcW w:w="1764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</w:t>
                  </w:r>
                </w:p>
              </w:tc>
              <w:tc>
                <w:tcPr>
                  <w:tcW w:w="155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İnsülin</w:t>
                  </w:r>
                </w:p>
              </w:tc>
              <w:tc>
                <w:tcPr>
                  <w:tcW w:w="1848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3EBF9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III</w:t>
                  </w:r>
                </w:p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Yukarıdaki tabloda numaralandırılmış yerlere hangi seçenekte verilenler getirilirse tablo doğru tamamlanır?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III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  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Adrenalin        Glukagon        kan şekerini düşürür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  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Tiroksin           Pankreas         kan şekerini yükseltir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C)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Tiroksin           Pankreas         kan şekerini düşürür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  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Adrenalin         Glukagon        kan şekerini yükseltir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17.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52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858"/>
              <w:gridCol w:w="786"/>
              <w:gridCol w:w="791"/>
              <w:gridCol w:w="1857"/>
            </w:tblGrid>
            <w:tr w:rsidR="00957E85" w:rsidRPr="00DC0F15" w:rsidTr="00091646">
              <w:trPr>
                <w:trHeight w:val="160"/>
              </w:trPr>
              <w:tc>
                <w:tcPr>
                  <w:tcW w:w="2644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Kalıtsal refleks</w:t>
                  </w:r>
                </w:p>
              </w:tc>
              <w:tc>
                <w:tcPr>
                  <w:tcW w:w="2648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Şartlı refleks</w:t>
                  </w:r>
                </w:p>
              </w:tc>
            </w:tr>
            <w:tr w:rsidR="00957E85" w:rsidRPr="00DC0F15" w:rsidTr="00091646">
              <w:trPr>
                <w:trHeight w:val="321"/>
              </w:trPr>
              <w:tc>
                <w:tcPr>
                  <w:tcW w:w="2644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Fazla ışıkta göz bebeğinin küçülmesi</w:t>
                  </w:r>
                </w:p>
              </w:tc>
              <w:tc>
                <w:tcPr>
                  <w:tcW w:w="2648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Diz kapağı refleksi</w:t>
                  </w:r>
                </w:p>
              </w:tc>
            </w:tr>
            <w:tr w:rsidR="00957E85" w:rsidRPr="00DC0F15" w:rsidTr="00091646">
              <w:trPr>
                <w:trHeight w:val="160"/>
              </w:trPr>
              <w:tc>
                <w:tcPr>
                  <w:tcW w:w="1858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78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57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224"/>
              </w:trPr>
              <w:tc>
                <w:tcPr>
                  <w:tcW w:w="1858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Limon</w:t>
                  </w:r>
                </w:p>
              </w:tc>
              <w:tc>
                <w:tcPr>
                  <w:tcW w:w="78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91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57" w:type="dxa"/>
                  <w:vMerge w:val="restart"/>
                  <w:tcBorders>
                    <w:top w:val="single" w:sz="4" w:space="0" w:color="auto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8"/>
              </w:trPr>
              <w:tc>
                <w:tcPr>
                  <w:tcW w:w="2644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görünce ağzın sulanması</w:t>
                  </w:r>
                </w:p>
              </w:tc>
              <w:tc>
                <w:tcPr>
                  <w:tcW w:w="79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Dans etmek</w:t>
                  </w:r>
                </w:p>
              </w:tc>
              <w:tc>
                <w:tcPr>
                  <w:tcW w:w="185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shd w:val="clear" w:color="auto" w:fill="F6F0FA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313"/>
              </w:trPr>
              <w:tc>
                <w:tcPr>
                  <w:tcW w:w="5292" w:type="dxa"/>
                  <w:gridSpan w:val="4"/>
                  <w:tcBorders>
                    <w:top w:val="single" w:sz="24" w:space="0" w:color="7030A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957E85" w:rsidRPr="00DC0F15" w:rsidRDefault="00957E85" w:rsidP="0009164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 xml:space="preserve">Yukarıdaki tabloda bazı refleks hareketleri verilmiştir.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aşağıdaki eşleştirmelerden hangisi doğrudur?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A)                                                B)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DC0F15" w:rsidTr="00091646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tbl>
            <w:tblPr>
              <w:tblpPr w:leftFromText="141" w:rightFromText="141" w:vertAnchor="text" w:horzAnchor="page" w:tblpX="3065" w:tblpY="-142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DC0F15" w:rsidTr="00091646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</w:t>
                  </w: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tbl>
            <w:tblPr>
              <w:tblpPr w:leftFromText="141" w:rightFromText="141" w:vertAnchor="text" w:horzAnchor="page" w:tblpX="3088" w:tblpY="25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DC0F15" w:rsidTr="00091646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                                    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D)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56"/>
              <w:gridCol w:w="316"/>
              <w:gridCol w:w="361"/>
              <w:gridCol w:w="256"/>
            </w:tblGrid>
            <w:tr w:rsidR="00957E85" w:rsidRPr="00DC0F15" w:rsidTr="00091646">
              <w:trPr>
                <w:trHeight w:val="242"/>
              </w:trPr>
              <w:tc>
                <w:tcPr>
                  <w:tcW w:w="572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617" w:type="dxa"/>
                  <w:gridSpan w:val="2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242"/>
              </w:trPr>
              <w:tc>
                <w:tcPr>
                  <w:tcW w:w="256" w:type="dxa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6" w:type="dxa"/>
                  <w:vMerge w:val="restart"/>
                  <w:tcBorders>
                    <w:top w:val="single" w:sz="24" w:space="0" w:color="7030A0"/>
                    <w:left w:val="single" w:sz="24" w:space="0" w:color="7030A0"/>
                    <w:bottom w:val="single" w:sz="4" w:space="0" w:color="auto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57E85" w:rsidRPr="00DC0F15" w:rsidTr="00091646">
              <w:trPr>
                <w:trHeight w:val="76"/>
              </w:trPr>
              <w:tc>
                <w:tcPr>
                  <w:tcW w:w="572" w:type="dxa"/>
                  <w:gridSpan w:val="2"/>
                  <w:tcBorders>
                    <w:top w:val="single" w:sz="4" w:space="0" w:color="auto"/>
                    <w:left w:val="single" w:sz="24" w:space="0" w:color="7030A0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361" w:type="dxa"/>
                  <w:tcBorders>
                    <w:top w:val="single" w:sz="24" w:space="0" w:color="7030A0"/>
                    <w:left w:val="single" w:sz="24" w:space="0" w:color="7030A0"/>
                    <w:bottom w:val="single" w:sz="24" w:space="0" w:color="7030A0"/>
                    <w:right w:val="single" w:sz="4" w:space="0" w:color="auto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DC0F15">
                    <w:rPr>
                      <w:rFonts w:ascii="Times New Roman" w:hAnsi="Times New Roman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25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4" w:space="0" w:color="7030A0"/>
                    <w:right w:val="single" w:sz="24" w:space="0" w:color="7030A0"/>
                  </w:tcBorders>
                  <w:vAlign w:val="bottom"/>
                </w:tcPr>
                <w:p w:rsidR="00957E85" w:rsidRPr="00DC0F15" w:rsidRDefault="00957E85" w:rsidP="00091646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7" type="#_x0000_t75" style="position:absolute;margin-left:-1.65pt;margin-top:326.95pt;width:191.7pt;height:161.85pt;z-index:251666432;visibility:visible;mso-position-horizontal-relative:margin;mso-position-vertical-relative:margin">
                  <v:imagedata r:id="rId30" o:title=""/>
                  <w10:wrap type="square" anchorx="margin" anchory="margin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18.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Besin maddesinin içerdiği yağ oranı arttıkça verdiği enerji miktarı artarken içerdiği su miktarı fazlalaştıkça verdiği enerji miktarı azalır. 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Buna göre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en fazla yağ içeren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ve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en fazla su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içeren besinler hangileridir?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A)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C-F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C-G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B-D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A-E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DC0F15">
              <w:rPr>
                <w:noProof/>
                <w:lang w:eastAsia="tr-TR"/>
              </w:rPr>
              <w:pict>
                <v:shape id="_x0000_i1057" type="#_x0000_t75" style="width:216.75pt;height:108.75pt;visibility:visible">
                  <v:imagedata r:id="rId31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19.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7/C sınıfından Barış, iş konusunun anlatmak için yukarıdaki düzeneği hazırlıyor. Cismi farklı noktalar arasında taşıyor.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Buna göre aşağıdakilerden hangisini söylerse </w:t>
            </w:r>
            <w:r w:rsidRPr="00DC0F15">
              <w:rPr>
                <w:rFonts w:ascii="Times New Roman" w:hAnsi="Times New Roman"/>
                <w:b/>
                <w:sz w:val="20"/>
                <w:szCs w:val="20"/>
                <w:u w:val="single"/>
              </w:rPr>
              <w:t xml:space="preserve">yanlış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yapar?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A-B arasında yapılan iş A-C arasında yapılan işin yarısıdır.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D-C arasında yapılan iş O-C arasında yapılan işe eşittir.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Cismin kütlesi 3m olsaydı yapılan işlerde 3 katına çıkardı.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D)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O noktasından C noktasına çıkarken yaptığı iş en büyüktür.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8" type="#_x0000_t75" style="position:absolute;margin-left:113.55pt;margin-top:6.3pt;width:157.8pt;height:143.7pt;z-index:251668480;visibility:visible;mso-position-horizontal-relative:margin;mso-position-vertical-relative:margin">
                  <v:imagedata r:id="rId32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23.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 xml:space="preserve"> İlk boyu 15cm olan şekildeki yaya 8N’luk ağırlık asıldığında boyu 31cm oluyor.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yay 6N’luk ağırlık asılsaydı uzunluğu kaç cm olurdu?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12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 </w:t>
            </w: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B)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17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19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  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25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  <w:lang w:eastAsia="tr-TR"/>
              </w:rPr>
              <w:pict>
                <v:shape id="_x0000_s1049" type="#_x0000_t75" style="position:absolute;margin-left:5.3pt;margin-top:165.65pt;width:258.35pt;height:170.45pt;z-index:251669504;visibility:visible;mso-position-horizontal-relative:margin;mso-position-vertical-relative:margin">
                  <v:imagedata r:id="rId33" o:title=""/>
                  <w10:wrap type="square" anchorx="margin" anchory="margin"/>
                </v:shape>
              </w:pic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24.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Performans ödevi için yukarıdaki deri modelini hazırlayan Melisa, modelini arkadaşlarına gösterirken derinin kısımlarının görevlerini de söylüyor.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Buna göre Melisa’nın söylediği aşağıdaki deri görevlerinden hangisini derinin farklı bir kısmı gerçekleştirmektedir?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 xml:space="preserve">A)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Deriye rengini verir.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Sıcak ve soğuğun algılanmasını sağlar.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Boşaltıma yardımcı olur.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Vücut ısısının korunmasını sağlar.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25.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noProof/>
                <w:lang w:eastAsia="tr-TR"/>
              </w:rPr>
              <w:pict>
                <v:shape id="_x0000_i1058" type="#_x0000_t75" style="width:221.25pt;height:168pt;visibility:visible">
                  <v:imagedata r:id="rId34" o:title=""/>
                </v:shape>
              </w:pic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Merve öğretmen o gün fen ve teknoloji dersine su arıtma cihazı getiriyor ve bu cihazla ilgili yukarıdaki cümleyi kuruyor.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>Merve Öğretmen’in cümlesini öğrencileri aşağıdakilerden hangisi ile tamamlarsa doğru olur?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A)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böbrekler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B)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kalp             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C)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 xml:space="preserve">dalak </w:t>
            </w: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            D)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deri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Başarılar dileriz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Sinem YANIK                                Filiz CANKURT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0F15">
              <w:rPr>
                <w:rFonts w:ascii="Times New Roman" w:hAnsi="Times New Roman"/>
                <w:sz w:val="20"/>
                <w:szCs w:val="20"/>
              </w:rPr>
              <w:t>Fen ve Tek. Öğrt.                             Fen ve Tek. Öğrt.</w:t>
            </w:r>
          </w:p>
          <w:p w:rsidR="00957E85" w:rsidRPr="00DC0F15" w:rsidRDefault="00957E85" w:rsidP="000916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0F15">
              <w:rPr>
                <w:rFonts w:ascii="Times New Roman" w:hAnsi="Times New Roman"/>
                <w:b/>
                <w:sz w:val="20"/>
                <w:szCs w:val="20"/>
              </w:rPr>
              <w:t xml:space="preserve">NOT: </w:t>
            </w:r>
            <w:r w:rsidRPr="00DC0F15">
              <w:rPr>
                <w:rFonts w:ascii="Times New Roman" w:hAnsi="Times New Roman"/>
                <w:sz w:val="20"/>
                <w:szCs w:val="20"/>
              </w:rPr>
              <w:t>Her soru 4 puandır.</w:t>
            </w:r>
          </w:p>
        </w:tc>
      </w:tr>
    </w:tbl>
    <w:p w:rsidR="00957E85" w:rsidRPr="00AF69F2" w:rsidRDefault="00957E85" w:rsidP="004830F7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57E85" w:rsidRPr="00AF69F2" w:rsidRDefault="00957E85" w:rsidP="00AF69F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sectPr w:rsidR="00957E85" w:rsidRPr="00AF69F2" w:rsidSect="00AF69F2">
      <w:pgSz w:w="11906" w:h="16838"/>
      <w:pgMar w:top="720" w:right="567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270AB"/>
    <w:multiLevelType w:val="hybridMultilevel"/>
    <w:tmpl w:val="8E945968"/>
    <w:lvl w:ilvl="0" w:tplc="4F340A3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FC62AF"/>
    <w:multiLevelType w:val="hybridMultilevel"/>
    <w:tmpl w:val="C7602E40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54C6DAD"/>
    <w:multiLevelType w:val="hybridMultilevel"/>
    <w:tmpl w:val="4858ADF2"/>
    <w:lvl w:ilvl="0" w:tplc="38626F5A">
      <w:start w:val="2"/>
      <w:numFmt w:val="upperLetter"/>
      <w:lvlText w:val="%1)"/>
      <w:lvlJc w:val="left"/>
      <w:pPr>
        <w:ind w:left="76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3">
    <w:nsid w:val="35BF1F6C"/>
    <w:multiLevelType w:val="hybridMultilevel"/>
    <w:tmpl w:val="2AE29772"/>
    <w:lvl w:ilvl="0" w:tplc="AE56A0E6">
      <w:start w:val="1"/>
      <w:numFmt w:val="upperLetter"/>
      <w:lvlText w:val="%1)"/>
      <w:lvlJc w:val="left"/>
      <w:pPr>
        <w:ind w:left="55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4">
    <w:nsid w:val="362613D5"/>
    <w:multiLevelType w:val="hybridMultilevel"/>
    <w:tmpl w:val="947E37B0"/>
    <w:lvl w:ilvl="0" w:tplc="7D62B82A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CE003AE"/>
    <w:multiLevelType w:val="hybridMultilevel"/>
    <w:tmpl w:val="B23E7524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23322BB"/>
    <w:multiLevelType w:val="hybridMultilevel"/>
    <w:tmpl w:val="381CF398"/>
    <w:lvl w:ilvl="0" w:tplc="A7643290">
      <w:start w:val="2"/>
      <w:numFmt w:val="upperLetter"/>
      <w:lvlText w:val="%1)"/>
      <w:lvlJc w:val="left"/>
      <w:pPr>
        <w:ind w:left="66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7">
    <w:nsid w:val="5FC845B7"/>
    <w:multiLevelType w:val="hybridMultilevel"/>
    <w:tmpl w:val="A1002D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554D22"/>
    <w:multiLevelType w:val="hybridMultilevel"/>
    <w:tmpl w:val="72CA274A"/>
    <w:lvl w:ilvl="0" w:tplc="0626529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FC80A3F"/>
    <w:multiLevelType w:val="hybridMultilevel"/>
    <w:tmpl w:val="99827A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8"/>
  </w:num>
  <w:num w:numId="8">
    <w:abstractNumId w:val="4"/>
  </w:num>
  <w:num w:numId="9">
    <w:abstractNumId w:val="2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69F2"/>
    <w:rsid w:val="00013064"/>
    <w:rsid w:val="00053D04"/>
    <w:rsid w:val="00091646"/>
    <w:rsid w:val="000B694D"/>
    <w:rsid w:val="000C6BB1"/>
    <w:rsid w:val="0011492A"/>
    <w:rsid w:val="001250DB"/>
    <w:rsid w:val="0016026A"/>
    <w:rsid w:val="0017476D"/>
    <w:rsid w:val="001A5550"/>
    <w:rsid w:val="001B3753"/>
    <w:rsid w:val="001F5A2D"/>
    <w:rsid w:val="00223989"/>
    <w:rsid w:val="00260062"/>
    <w:rsid w:val="002924CB"/>
    <w:rsid w:val="002E1E68"/>
    <w:rsid w:val="002E27C8"/>
    <w:rsid w:val="003228AC"/>
    <w:rsid w:val="00374135"/>
    <w:rsid w:val="003A0742"/>
    <w:rsid w:val="003A22AE"/>
    <w:rsid w:val="003A63B0"/>
    <w:rsid w:val="00417CA4"/>
    <w:rsid w:val="004214BE"/>
    <w:rsid w:val="00426A9E"/>
    <w:rsid w:val="004830F7"/>
    <w:rsid w:val="004F03B0"/>
    <w:rsid w:val="00504970"/>
    <w:rsid w:val="00535F90"/>
    <w:rsid w:val="00542B2F"/>
    <w:rsid w:val="005F188D"/>
    <w:rsid w:val="00611667"/>
    <w:rsid w:val="00617576"/>
    <w:rsid w:val="00644BC4"/>
    <w:rsid w:val="006A26E9"/>
    <w:rsid w:val="006F368E"/>
    <w:rsid w:val="00705F34"/>
    <w:rsid w:val="00743800"/>
    <w:rsid w:val="007C6E35"/>
    <w:rsid w:val="007E6974"/>
    <w:rsid w:val="00854EEF"/>
    <w:rsid w:val="0087238E"/>
    <w:rsid w:val="008D4D46"/>
    <w:rsid w:val="008E2E9F"/>
    <w:rsid w:val="00957E85"/>
    <w:rsid w:val="009C5E57"/>
    <w:rsid w:val="00A034EF"/>
    <w:rsid w:val="00A22388"/>
    <w:rsid w:val="00A35A2F"/>
    <w:rsid w:val="00AF58FA"/>
    <w:rsid w:val="00AF69F2"/>
    <w:rsid w:val="00B535E8"/>
    <w:rsid w:val="00B82E20"/>
    <w:rsid w:val="00BC0F4E"/>
    <w:rsid w:val="00BD45F6"/>
    <w:rsid w:val="00C0206B"/>
    <w:rsid w:val="00C45A17"/>
    <w:rsid w:val="00C765B8"/>
    <w:rsid w:val="00C85892"/>
    <w:rsid w:val="00CA0772"/>
    <w:rsid w:val="00CD5BA9"/>
    <w:rsid w:val="00CF54A0"/>
    <w:rsid w:val="00D936FA"/>
    <w:rsid w:val="00D973D9"/>
    <w:rsid w:val="00DB43BC"/>
    <w:rsid w:val="00DC0F15"/>
    <w:rsid w:val="00DD3020"/>
    <w:rsid w:val="00DF28EC"/>
    <w:rsid w:val="00E94729"/>
    <w:rsid w:val="00E94D8B"/>
    <w:rsid w:val="00EC448B"/>
    <w:rsid w:val="00EE63F8"/>
    <w:rsid w:val="00F0487A"/>
    <w:rsid w:val="00F21788"/>
    <w:rsid w:val="00F275FA"/>
    <w:rsid w:val="00F648B4"/>
    <w:rsid w:val="00F66786"/>
    <w:rsid w:val="00F96546"/>
    <w:rsid w:val="00FC12E4"/>
    <w:rsid w:val="00FD29F9"/>
    <w:rsid w:val="00FF1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06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F69F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43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38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438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oleObject" Target="embeddings/oleObject7.bin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8</Pages>
  <Words>2795</Words>
  <Characters>15934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</dc:title>
  <dc:subject/>
  <dc:creator>Sinem YANIK</dc:creator>
  <cp:keywords/>
  <dc:description/>
  <cp:lastModifiedBy>fatih</cp:lastModifiedBy>
  <cp:revision>2</cp:revision>
  <dcterms:created xsi:type="dcterms:W3CDTF">2014-07-06T14:21:00Z</dcterms:created>
  <dcterms:modified xsi:type="dcterms:W3CDTF">2014-07-06T14:21:00Z</dcterms:modified>
</cp:coreProperties>
</file>