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F4E" w:rsidRPr="00953A1D" w:rsidRDefault="008A0F4E" w:rsidP="00953A1D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53A1D">
        <w:rPr>
          <w:rFonts w:ascii="Times New Roman" w:hAnsi="Times New Roman"/>
          <w:b/>
          <w:sz w:val="20"/>
          <w:szCs w:val="20"/>
        </w:rPr>
        <w:t>201</w:t>
      </w:r>
      <w:r>
        <w:rPr>
          <w:rFonts w:ascii="Times New Roman" w:hAnsi="Times New Roman"/>
          <w:b/>
          <w:sz w:val="20"/>
          <w:szCs w:val="20"/>
        </w:rPr>
        <w:t>..</w:t>
      </w:r>
      <w:r w:rsidRPr="00953A1D">
        <w:rPr>
          <w:rFonts w:ascii="Times New Roman" w:hAnsi="Times New Roman"/>
          <w:b/>
          <w:sz w:val="20"/>
          <w:szCs w:val="20"/>
        </w:rPr>
        <w:t>/201</w:t>
      </w:r>
      <w:r>
        <w:rPr>
          <w:rFonts w:ascii="Times New Roman" w:hAnsi="Times New Roman"/>
          <w:b/>
          <w:sz w:val="20"/>
          <w:szCs w:val="20"/>
        </w:rPr>
        <w:t>…</w:t>
      </w:r>
      <w:r w:rsidRPr="00953A1D">
        <w:rPr>
          <w:rFonts w:ascii="Times New Roman" w:hAnsi="Times New Roman"/>
          <w:b/>
          <w:sz w:val="20"/>
          <w:szCs w:val="20"/>
        </w:rPr>
        <w:t xml:space="preserve"> EĞİTİM ÖĞRETİM YILI </w:t>
      </w:r>
      <w:r>
        <w:rPr>
          <w:rFonts w:ascii="Times New Roman" w:hAnsi="Times New Roman"/>
          <w:b/>
          <w:sz w:val="20"/>
          <w:szCs w:val="20"/>
        </w:rPr>
        <w:t>…………………..</w:t>
      </w:r>
      <w:r w:rsidRPr="00953A1D">
        <w:rPr>
          <w:rFonts w:ascii="Times New Roman" w:hAnsi="Times New Roman"/>
          <w:b/>
          <w:sz w:val="20"/>
          <w:szCs w:val="20"/>
        </w:rPr>
        <w:t xml:space="preserve"> ORTAOKULU FEN VE TEKNOLOJİ DERSİ 8.SINIF 1.DÖNEM 1.YAZILI</w:t>
      </w:r>
    </w:p>
    <w:p w:rsidR="008A0F4E" w:rsidRDefault="008A0F4E" w:rsidP="00953A1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53A1D">
        <w:rPr>
          <w:rFonts w:ascii="Times New Roman" w:hAnsi="Times New Roman"/>
          <w:b/>
          <w:sz w:val="20"/>
          <w:szCs w:val="20"/>
        </w:rPr>
        <w:t>Adı Soyadı:                                              No:                                      Sınıf: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68"/>
        <w:gridCol w:w="5294"/>
      </w:tblGrid>
      <w:tr w:rsidR="008A0F4E" w:rsidRPr="00682227" w:rsidTr="00682227">
        <w:tc>
          <w:tcPr>
            <w:tcW w:w="534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Aşağıdaki cümlelerde boş bırakılan yerleri tamamlayınız. (4x2p)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82227">
              <w:rPr>
                <w:rFonts w:ascii="Times New Roman" w:hAnsi="Times New Roman"/>
              </w:rPr>
              <w:t>2n =56 kromozomlu bir hücre art arda 5 mitoz 1 mayoz bölünme geçirirse oluşan hücre sayısını ………. , oluşan hücrelerin kromozom sayısı …………… dir.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82227">
              <w:rPr>
                <w:rFonts w:ascii="Times New Roman" w:hAnsi="Times New Roman"/>
              </w:rPr>
              <w:t>Omurgalı bir hayvanın deri hücresinde 54 kromozom bulunuyorsa, sinir hücresinde ……….. kromozom, yumurta hücresinde ……………. kromozom bulunur.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82227">
              <w:rPr>
                <w:rFonts w:ascii="Times New Roman" w:hAnsi="Times New Roman"/>
              </w:rPr>
              <w:t>2n = 32 kromozomlu bir hücre art arda 3 kez mitoz bölünme geçiriyorsa ……….. tane hücre oluşur. Oluşan hücreler ……….. sayıda kromozoma sahiptir.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82227">
              <w:rPr>
                <w:rFonts w:ascii="Times New Roman" w:hAnsi="Times New Roman"/>
              </w:rPr>
              <w:t>2n =16 kromozomlu bir hücre art arda 2 mitoz, 1 mayoz bölünme geçirirse ………. tane hücre oluşurken oluşan hücreler ……….. sayıda kromozom bulundurur.</w:t>
            </w:r>
          </w:p>
          <w:p w:rsidR="008A0F4E" w:rsidRPr="00682227" w:rsidRDefault="008A0F4E" w:rsidP="00682227">
            <w:pPr>
              <w:pStyle w:val="ListParagraph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Aşağıdaki bulmacayı tamamlayınız. (10x1p)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1" o:spid="_x0000_i1031" type="#_x0000_t75" style="width:255pt;height:357pt;visibility:visible">
                  <v:imagedata r:id="rId5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1. bir canlının sahip olduğu genlerinin tamamıdır.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2. Bira mayasında görülen üreme şeklidir.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3. Canlının kopan vücut parçasından yeni bir canlı oluşması olayıdır.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4. X kromozomu üzerinde çekinik bir genle taşınan kanın pıhtılaşmaması hastalığıdır.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5. Bakterilerde görülen eşeysiz üreme şeklidir.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6. Gül dalından yeni bir gül üretilmesi olayıdır.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7.Zigottan bebek haline gelinmesi durumudur.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8. Etkisini her durumda fenotipte gösteren gendir.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9. Elini kesen Melisa’nın elinin iyileşmesi durumudur.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10. Bir özellik için anne ve babadan farklı özellikte genlerin gelmesi durumudur.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Resim 4" o:spid="_x0000_i1032" type="#_x0000_t75" style="width:262.5pt;height:357pt;visibility:visible">
                  <v:imagedata r:id="rId6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>Yukarıdaki şekilde hücre bölünmeleri verilmiştir.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 xml:space="preserve"> Buna göre verilen cümlelerde koyu olan numara yada ifadelerden  doğru olanını işaretleyiniz. (8x1p)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 / 2.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Bölünme sonucunda kromozom sayısı yarıya iner.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1. Bölünme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vücut / üreme ana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hücrelerinde görülür.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2. Bölünme çeşidinde oluşan hücreler ana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hücre ile aynıdır / hücreden farklıdır.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1. Bölünme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mitoz / mayoz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, 2. Bölünme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mitoz / mayozdur.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Parça değişimi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 / 2.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Bölünmede gerçekleşir.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Yıpranan dokuların onarılmasını ve büyümeyi sağlayan bölünme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 / 2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Çok hücrelilerde hayat boyu devam eden hücre bölünmesi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 / 2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682227" w:rsidRDefault="008A0F4E" w:rsidP="0068222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227">
              <w:rPr>
                <w:rFonts w:ascii="Times New Roman" w:hAnsi="Times New Roman"/>
                <w:sz w:val="24"/>
                <w:szCs w:val="24"/>
              </w:rPr>
              <w:t xml:space="preserve">Kalıtsal çeşitliliği sağlamayan hücre bölünmesi çeşidi 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 / 2</w:t>
            </w:r>
            <w:r w:rsidRPr="0068222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Aşağıdaki kutucuklarda verilen soruları cevaplayınız. (4x3p)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13" o:spid="_x0000_i1041" type="#_x0000_t75" style="width:261.75pt;height:675pt;visibility:visible">
                  <v:imagedata r:id="rId7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8" o:spid="_x0000_i1042" type="#_x0000_t75" style="width:255.75pt;height:321.75pt;visibility:visible">
                  <v:imagedata r:id="rId8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9" o:spid="_x0000_i1043" type="#_x0000_t75" style="width:251.25pt;height:244.5pt;visibility:visible">
                  <v:imagedata r:id="rId9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noProof/>
                <w:lang w:eastAsia="tr-TR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4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sz w:val="20"/>
                <w:szCs w:val="20"/>
              </w:rPr>
              <w:t>Tabloda bazı canlıların hücrelerindeki kromozom sayıları verilmiştir.</w:t>
            </w: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 xml:space="preserve"> Kromozom sayılarındaki değişime göre bu hücrelerin geçirdikleri olayları tablodaki boşluğa yazınız. (5x2p)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209"/>
              <w:gridCol w:w="1488"/>
              <w:gridCol w:w="1262"/>
              <w:gridCol w:w="1073"/>
            </w:tblGrid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Canlı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Başlangıçtaki kromozom sayısı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Sonraki kromozom sayısı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Olay</w:t>
                  </w:r>
                </w:p>
              </w:tc>
            </w:tr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Buğday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42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21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İnek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30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60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Mısır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20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20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Maymun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21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42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8A0F4E" w:rsidRPr="00682227" w:rsidTr="00682227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Kedi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38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38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>Aşağıda numaralandırılmış mayoz bölünme evrelerini gerçekleşmesine göre sıralayınız. (3p)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5" o:spid="_x0000_i1044" type="#_x0000_t75" style="width:246pt;height:224.25pt;visibility:visible">
                  <v:imagedata r:id="rId10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  <w:b/>
              </w:rPr>
              <w:t>…………………………………………………………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</w:rPr>
              <w:t>Aşağıdaki şekilde bir hücrenin kromozomları verilmiştir.</w:t>
            </w:r>
            <w:r w:rsidRPr="00682227">
              <w:rPr>
                <w:rFonts w:ascii="Times New Roman" w:hAnsi="Times New Roman"/>
                <w:b/>
              </w:rPr>
              <w:t xml:space="preserve"> Bu hücrenin geçirdiği hücre bölünmelerine göre kromozomlarını çiziniz. (2x2p)  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6" o:spid="_x0000_i1045" type="#_x0000_t75" style="width:243pt;height:195pt;visibility:visible">
                  <v:imagedata r:id="rId11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</w:rPr>
            </w:pPr>
            <w:r w:rsidRPr="00682227">
              <w:rPr>
                <w:rFonts w:ascii="Times New Roman" w:hAnsi="Times New Roman"/>
              </w:rPr>
              <w:t>Aşağıdaki resimlerde verilen canlılarla ilgili olarak;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  <w:b/>
              </w:rPr>
              <w:t>1) eşeysiz üreme gerçekleşir mi?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  <w:b/>
              </w:rPr>
              <w:t>2) eşeysiz üreme gerçekleşiyorsa üreme çeşidini ifade eden harfleri resimlerin altına yazınız.  (10x2p)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24"/>
              <w:gridCol w:w="1952"/>
            </w:tblGrid>
            <w:tr w:rsidR="008A0F4E" w:rsidRPr="00682227" w:rsidTr="00682227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K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Bölünerek üreme</w:t>
                  </w:r>
                </w:p>
              </w:tc>
            </w:tr>
            <w:tr w:rsidR="008A0F4E" w:rsidRPr="00682227" w:rsidTr="00682227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L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Tomurcuklanarak üreme</w:t>
                  </w:r>
                </w:p>
              </w:tc>
            </w:tr>
            <w:tr w:rsidR="008A0F4E" w:rsidRPr="00682227" w:rsidTr="00682227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M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Rejenerasyonla üreme</w:t>
                  </w:r>
                </w:p>
              </w:tc>
            </w:tr>
            <w:tr w:rsidR="008A0F4E" w:rsidRPr="00682227" w:rsidTr="00682227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N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682227" w:rsidRDefault="008A0F4E" w:rsidP="00682227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82227">
                    <w:rPr>
                      <w:rFonts w:ascii="Times New Roman" w:hAnsi="Times New Roman"/>
                      <w:b/>
                    </w:rPr>
                    <w:t>Vejetatif üreme</w:t>
                  </w:r>
                </w:p>
              </w:tc>
            </w:tr>
          </w:tbl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7" o:spid="_x0000_i1046" type="#_x0000_t75" style="width:243pt;height:597pt;visibility:visible">
                  <v:imagedata r:id="rId12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sz w:val="20"/>
                <w:szCs w:val="20"/>
              </w:rPr>
              <w:t>Aşağıda taralı bireylerin renk körü olduğu bir ailenin soy ağacı verilmiştir.</w:t>
            </w:r>
            <w:r w:rsidRPr="00682227">
              <w:rPr>
                <w:rFonts w:ascii="Times New Roman" w:hAnsi="Times New Roman"/>
                <w:b/>
                <w:sz w:val="20"/>
                <w:szCs w:val="20"/>
              </w:rPr>
              <w:t xml:space="preserve"> Bu soy ağacı ile ilgili soruları yanıtlayınız.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noProof/>
                <w:lang w:eastAsia="tr-TR"/>
              </w:rPr>
              <w:pict>
                <v:shape id="Resim 12" o:spid="_x0000_i1047" type="#_x0000_t75" style="width:252.75pt;height:210pt;visibility:visible">
                  <v:imagedata r:id="rId13" o:title=""/>
                </v:shape>
              </w:pic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a) Numaralı bireylerin genotiplerini bulunuz. (6x1p)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1……………………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2………………….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3…………………...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4…………………..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5…………………….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6…………………….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 xml:space="preserve">b) Numaralı bireylerden hangilerinin genotipi </w:t>
            </w:r>
            <w:r w:rsidRPr="0068222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kesin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 xml:space="preserve"> olarak </w:t>
            </w:r>
            <w:r w:rsidRPr="0068222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bilinemez</w:t>
            </w: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. ( 1p)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c) Numaralı bireylerin hangileri arasında kan bağı yoktur? (DNA benzerliği en azdır?) (1p)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d) Numaralı bireylerden hangileri renk körüdür? (2</w:t>
            </w:r>
            <w:bookmarkStart w:id="0" w:name="_GoBack"/>
            <w:bookmarkEnd w:id="0"/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Aşağıdaki soruların doğru cevaplarını işaretleyiniz. (5x 3p)</w:t>
            </w:r>
          </w:p>
          <w:p w:rsidR="008A0F4E" w:rsidRPr="00682227" w:rsidRDefault="008A0F4E" w:rsidP="006822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8222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  <w:p w:rsidR="008A0F4E" w:rsidRPr="00682227" w:rsidRDefault="008A0F4E" w:rsidP="00682227">
            <w:pPr>
              <w:spacing w:after="0" w:line="240" w:lineRule="auto"/>
            </w:pPr>
            <w:r w:rsidRPr="00682227">
              <w:rPr>
                <w:rFonts w:eastAsia="Times New Roman"/>
              </w:rPr>
              <w:object w:dxaOrig="13095" w:dyaOrig="12495">
                <v:shape id="_x0000_i1048" type="#_x0000_t75" style="width:235.5pt;height:187.5pt" o:ole="">
                  <v:imagedata r:id="rId14" o:title=""/>
                </v:shape>
                <o:OLEObject Type="Embed" ProgID="Paint.Picture" ShapeID="_x0000_i1048" DrawAspect="Content" ObjectID="_1466173146" r:id="rId15"/>
              </w:object>
            </w:r>
          </w:p>
          <w:p w:rsidR="008A0F4E" w:rsidRPr="00682227" w:rsidRDefault="008A0F4E" w:rsidP="00682227">
            <w:pPr>
              <w:spacing w:after="0" w:line="240" w:lineRule="auto"/>
            </w:pPr>
          </w:p>
          <w:p w:rsidR="008A0F4E" w:rsidRPr="00682227" w:rsidRDefault="008A0F4E" w:rsidP="00682227">
            <w:pPr>
              <w:spacing w:after="0" w:line="240" w:lineRule="auto"/>
              <w:rPr>
                <w:b/>
              </w:rPr>
            </w:pPr>
            <w:r w:rsidRPr="00682227">
              <w:rPr>
                <w:b/>
              </w:rPr>
              <w:t>4.</w:t>
            </w:r>
          </w:p>
          <w:p w:rsidR="008A0F4E" w:rsidRPr="00682227" w:rsidRDefault="008A0F4E" w:rsidP="00682227">
            <w:pPr>
              <w:spacing w:after="0" w:line="240" w:lineRule="auto"/>
            </w:pPr>
            <w:r w:rsidRPr="00682227">
              <w:rPr>
                <w:rFonts w:eastAsia="Times New Roman"/>
              </w:rPr>
              <w:object w:dxaOrig="12825" w:dyaOrig="10725">
                <v:shape id="_x0000_i1049" type="#_x0000_t75" style="width:249.75pt;height:267.75pt" o:ole="">
                  <v:imagedata r:id="rId16" o:title=""/>
                </v:shape>
                <o:OLEObject Type="Embed" ProgID="Paint.Picture" ShapeID="_x0000_i1049" DrawAspect="Content" ObjectID="_1466173147" r:id="rId17"/>
              </w:object>
            </w:r>
          </w:p>
          <w:p w:rsidR="008A0F4E" w:rsidRPr="00682227" w:rsidRDefault="008A0F4E" w:rsidP="00682227">
            <w:pPr>
              <w:spacing w:after="0" w:line="240" w:lineRule="auto"/>
              <w:rPr>
                <w:b/>
              </w:rPr>
            </w:pPr>
            <w:r w:rsidRPr="00682227">
              <w:rPr>
                <w:b/>
              </w:rPr>
              <w:t>5.</w:t>
            </w:r>
          </w:p>
          <w:p w:rsidR="008A0F4E" w:rsidRPr="00682227" w:rsidRDefault="008A0F4E" w:rsidP="00682227">
            <w:pPr>
              <w:spacing w:after="0" w:line="240" w:lineRule="auto"/>
            </w:pPr>
            <w:r w:rsidRPr="00682227">
              <w:rPr>
                <w:rFonts w:eastAsia="Times New Roman"/>
              </w:rPr>
              <w:object w:dxaOrig="13065" w:dyaOrig="16575">
                <v:shape id="_x0000_i1050" type="#_x0000_t75" style="width:235.5pt;height:306.75pt" o:ole="">
                  <v:imagedata r:id="rId18" o:title=""/>
                </v:shape>
                <o:OLEObject Type="Embed" ProgID="Paint.Picture" ShapeID="_x0000_i1050" DrawAspect="Content" ObjectID="_1466173148" r:id="rId19"/>
              </w:object>
            </w:r>
          </w:p>
          <w:p w:rsidR="008A0F4E" w:rsidRPr="00682227" w:rsidRDefault="008A0F4E" w:rsidP="00682227">
            <w:pPr>
              <w:spacing w:after="0" w:line="240" w:lineRule="auto"/>
            </w:pPr>
          </w:p>
          <w:p w:rsidR="008A0F4E" w:rsidRPr="00682227" w:rsidRDefault="008A0F4E" w:rsidP="0068222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  <w:b/>
              </w:rPr>
              <w:t>Başarılar Dilerim</w:t>
            </w:r>
          </w:p>
          <w:p w:rsidR="008A0F4E" w:rsidRPr="00682227" w:rsidRDefault="008A0F4E" w:rsidP="0068222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A0F4E" w:rsidRPr="00682227" w:rsidRDefault="008A0F4E" w:rsidP="0068222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82227">
              <w:rPr>
                <w:rFonts w:ascii="Times New Roman" w:hAnsi="Times New Roman"/>
                <w:b/>
              </w:rPr>
              <w:t>Sinem YANIK</w:t>
            </w:r>
          </w:p>
          <w:p w:rsidR="008A0F4E" w:rsidRPr="00682227" w:rsidRDefault="008A0F4E" w:rsidP="00682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82227">
              <w:rPr>
                <w:rFonts w:ascii="Times New Roman" w:hAnsi="Times New Roman"/>
                <w:b/>
              </w:rPr>
              <w:t>Fen ve teknoloji öğretmeni</w:t>
            </w:r>
          </w:p>
        </w:tc>
      </w:tr>
    </w:tbl>
    <w:p w:rsidR="008A0F4E" w:rsidRDefault="008A0F4E" w:rsidP="00953A1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8A0F4E" w:rsidRDefault="008A0F4E" w:rsidP="00953A1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8A0F4E" w:rsidRPr="00493BA4" w:rsidRDefault="008A0F4E" w:rsidP="008F680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53A1D">
        <w:rPr>
          <w:rFonts w:ascii="Times New Roman" w:hAnsi="Times New Roman"/>
          <w:b/>
          <w:sz w:val="20"/>
          <w:szCs w:val="20"/>
        </w:rPr>
        <w:t>201</w:t>
      </w:r>
      <w:r>
        <w:rPr>
          <w:rFonts w:ascii="Times New Roman" w:hAnsi="Times New Roman"/>
          <w:b/>
          <w:sz w:val="20"/>
          <w:szCs w:val="20"/>
        </w:rPr>
        <w:t>..</w:t>
      </w:r>
      <w:r w:rsidRPr="00953A1D">
        <w:rPr>
          <w:rFonts w:ascii="Times New Roman" w:hAnsi="Times New Roman"/>
          <w:b/>
          <w:sz w:val="20"/>
          <w:szCs w:val="20"/>
        </w:rPr>
        <w:t>/201</w:t>
      </w:r>
      <w:r>
        <w:rPr>
          <w:rFonts w:ascii="Times New Roman" w:hAnsi="Times New Roman"/>
          <w:b/>
          <w:sz w:val="20"/>
          <w:szCs w:val="20"/>
        </w:rPr>
        <w:t>…</w:t>
      </w:r>
      <w:r w:rsidRPr="00953A1D">
        <w:rPr>
          <w:rFonts w:ascii="Times New Roman" w:hAnsi="Times New Roman"/>
          <w:b/>
          <w:sz w:val="20"/>
          <w:szCs w:val="20"/>
        </w:rPr>
        <w:t xml:space="preserve"> EĞİTİM ÖĞRETİM YILI </w:t>
      </w:r>
      <w:r>
        <w:rPr>
          <w:rFonts w:ascii="Times New Roman" w:hAnsi="Times New Roman"/>
          <w:b/>
          <w:sz w:val="20"/>
          <w:szCs w:val="20"/>
        </w:rPr>
        <w:t>…………………..</w:t>
      </w:r>
      <w:r w:rsidRPr="00953A1D">
        <w:rPr>
          <w:rFonts w:ascii="Times New Roman" w:hAnsi="Times New Roman"/>
          <w:b/>
          <w:sz w:val="20"/>
          <w:szCs w:val="20"/>
        </w:rPr>
        <w:t xml:space="preserve"> ORTAOKULU FEN VE TEKNOLOJİ DERSİ 8.SINIF 1.DÖNEM 1.YAZILI</w:t>
      </w:r>
      <w:r>
        <w:rPr>
          <w:rFonts w:ascii="Times New Roman" w:hAnsi="Times New Roman"/>
          <w:b/>
          <w:color w:val="FF0000"/>
          <w:sz w:val="20"/>
          <w:szCs w:val="20"/>
        </w:rPr>
        <w:t>CEVAP ANAHTARI</w:t>
      </w:r>
    </w:p>
    <w:p w:rsidR="008A0F4E" w:rsidRDefault="008A0F4E" w:rsidP="008F680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53A1D">
        <w:rPr>
          <w:rFonts w:ascii="Times New Roman" w:hAnsi="Times New Roman"/>
          <w:b/>
          <w:sz w:val="20"/>
          <w:szCs w:val="20"/>
        </w:rPr>
        <w:t>Adı Soyadı:                                              No:                                      Sınıf: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68"/>
        <w:gridCol w:w="5294"/>
      </w:tblGrid>
      <w:tr w:rsidR="008A0F4E" w:rsidRPr="00FE5567" w:rsidTr="00783C53">
        <w:tc>
          <w:tcPr>
            <w:tcW w:w="534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Aşağıdaki cümlelerde boş bırakılan yerleri tamamlayınız. (4x2p)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FE5567">
              <w:rPr>
                <w:rFonts w:ascii="Times New Roman" w:hAnsi="Times New Roman"/>
              </w:rPr>
              <w:t>2n =56 kromozomlu bir hücre art arda 5 mitoz 1 mayoz bölünme geçirirse oluşan hücre sayısını …</w:t>
            </w:r>
            <w:r w:rsidRPr="00FE5567">
              <w:rPr>
                <w:rFonts w:ascii="Times New Roman" w:hAnsi="Times New Roman"/>
                <w:color w:val="FF0000"/>
              </w:rPr>
              <w:t>128</w:t>
            </w:r>
            <w:r w:rsidRPr="00FE5567">
              <w:rPr>
                <w:rFonts w:ascii="Times New Roman" w:hAnsi="Times New Roman"/>
              </w:rPr>
              <w:t xml:space="preserve"> , oluşan hücrelerin kromozom sayısı ……</w:t>
            </w:r>
            <w:r w:rsidRPr="00FE5567">
              <w:rPr>
                <w:rFonts w:ascii="Times New Roman" w:hAnsi="Times New Roman"/>
                <w:color w:val="FF0000"/>
              </w:rPr>
              <w:t>28</w:t>
            </w:r>
            <w:r w:rsidRPr="00FE5567">
              <w:rPr>
                <w:rFonts w:ascii="Times New Roman" w:hAnsi="Times New Roman"/>
              </w:rPr>
              <w:t>… dir.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FE5567">
              <w:rPr>
                <w:rFonts w:ascii="Times New Roman" w:hAnsi="Times New Roman"/>
              </w:rPr>
              <w:t>Omurgalı bir hayvanın deri hücresinde 54 kromozom bulunuyorsa, sinir hücresinde …</w:t>
            </w:r>
            <w:r w:rsidRPr="00FE5567">
              <w:rPr>
                <w:rFonts w:ascii="Times New Roman" w:hAnsi="Times New Roman"/>
                <w:color w:val="FF0000"/>
              </w:rPr>
              <w:t>54..</w:t>
            </w:r>
            <w:r w:rsidRPr="00FE5567">
              <w:rPr>
                <w:rFonts w:ascii="Times New Roman" w:hAnsi="Times New Roman"/>
              </w:rPr>
              <w:t>.. kromozom, yumurta hücresinde …</w:t>
            </w:r>
            <w:r w:rsidRPr="00FE5567">
              <w:rPr>
                <w:rFonts w:ascii="Times New Roman" w:hAnsi="Times New Roman"/>
                <w:color w:val="FF0000"/>
              </w:rPr>
              <w:t>27</w:t>
            </w:r>
            <w:r w:rsidRPr="00FE5567">
              <w:rPr>
                <w:rFonts w:ascii="Times New Roman" w:hAnsi="Times New Roman"/>
              </w:rPr>
              <w:t>……. kromozom bulunur.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FE5567">
              <w:rPr>
                <w:rFonts w:ascii="Times New Roman" w:hAnsi="Times New Roman"/>
              </w:rPr>
              <w:t>2n = 32 kromozomlu bir hücre art arda 3 kez mitoz bölünme geçiriyorsa …</w:t>
            </w:r>
            <w:r w:rsidRPr="00FE5567">
              <w:rPr>
                <w:rFonts w:ascii="Times New Roman" w:hAnsi="Times New Roman"/>
                <w:color w:val="FF0000"/>
              </w:rPr>
              <w:t>8</w:t>
            </w:r>
            <w:r w:rsidRPr="00FE5567">
              <w:rPr>
                <w:rFonts w:ascii="Times New Roman" w:hAnsi="Times New Roman"/>
              </w:rPr>
              <w:t>…….. tane hücre oluşur. Oluşan hücreler …</w:t>
            </w:r>
            <w:r w:rsidRPr="00FE5567">
              <w:rPr>
                <w:rFonts w:ascii="Times New Roman" w:hAnsi="Times New Roman"/>
                <w:color w:val="FF0000"/>
              </w:rPr>
              <w:t>32</w:t>
            </w:r>
            <w:r w:rsidRPr="00FE5567">
              <w:rPr>
                <w:rFonts w:ascii="Times New Roman" w:hAnsi="Times New Roman"/>
              </w:rPr>
              <w:t>….. sayıda kromozoma sahiptir.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FE5567">
              <w:rPr>
                <w:rFonts w:ascii="Times New Roman" w:hAnsi="Times New Roman"/>
              </w:rPr>
              <w:t>2n =16 kromozomlu bir hücre art arda 2 mitoz, 1 mayoz bölünme geçirirse ……</w:t>
            </w:r>
            <w:r w:rsidRPr="00FE5567">
              <w:rPr>
                <w:rFonts w:ascii="Times New Roman" w:hAnsi="Times New Roman"/>
                <w:color w:val="FF0000"/>
              </w:rPr>
              <w:t>16</w:t>
            </w:r>
            <w:r w:rsidRPr="00FE5567">
              <w:rPr>
                <w:rFonts w:ascii="Times New Roman" w:hAnsi="Times New Roman"/>
              </w:rPr>
              <w:t>…. tane hücre oluşurken oluşan hücreler …</w:t>
            </w:r>
            <w:r w:rsidRPr="00FE5567">
              <w:rPr>
                <w:rFonts w:ascii="Times New Roman" w:hAnsi="Times New Roman"/>
                <w:color w:val="FF0000"/>
              </w:rPr>
              <w:t>8</w:t>
            </w:r>
            <w:r w:rsidRPr="00FE5567">
              <w:rPr>
                <w:rFonts w:ascii="Times New Roman" w:hAnsi="Times New Roman"/>
              </w:rPr>
              <w:t>…….. sayıda kromozom bulundurur.</w:t>
            </w:r>
          </w:p>
          <w:p w:rsidR="008A0F4E" w:rsidRPr="00FE5567" w:rsidRDefault="008A0F4E" w:rsidP="00783C53">
            <w:pPr>
              <w:pStyle w:val="ListParagraph"/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Aşağıdaki bulmacayı tamamlayınız. (10x1p)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Resim 2" o:spid="_x0000_i1055" type="#_x0000_t75" style="width:255.75pt;height:359.25pt;visibility:visible">
                  <v:imagedata r:id="rId20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1. bir canlının sahip olduğu genlerinin tamamıdır.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2. Bira mayasında görülen üreme şeklidir.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3. Canlının kopan vücut parçasından yeni bir canlı oluşması olayıdır.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4. X kromozomu üzerinde çekinik bir genle taşınan kanın pıhtılaşmaması hastalığıdır.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5. Bakterilerde görülen eşeysiz üreme şeklidir.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6. Gül dalından yeni bir gül üretilmesi olayıdır.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7.Zigottan bebek haline gelinmesi durumudur.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8. Etkisini her durumda fenotipte gösteren gendir.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9. Elini kesen Melisa’nın elinin iyileşmesi durumudur.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10. Bir özellik için anne ve babadan farklı özellikte genlerin gelmesi durumudur.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_x0000_i1056" type="#_x0000_t75" style="width:262.5pt;height:357pt;visibility:visible">
                  <v:imagedata r:id="rId6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>Yukarıdaki şekilde hücre bölünmeleri verilmiştir.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Buna göre verilen cümlelerde koyu olan numara yada ifadelerden doğru olanını işaretleyiniz. (8x1p)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1 /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2.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Bölünme sonucunda kromozom sayısı yarıya iner.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1. Bölünme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vücut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/ üreme ana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hücrelerinde görülür.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2. Bölünme çeşidinde oluşan hücreler ana 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hücre ile aynıdır /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hücreden farklıdır.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1. Bölünme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mitoz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/ mayoz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, 2. Bölünme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mitoz /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mayozdur.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Parça değişimi 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1 /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2.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Bölünmede gerçekleşir.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Yıpranan dokuların onarılmasını ve büyümeyi sağlayan bölünme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1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/ 2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Çok hücrelilerde hayat boyu devam eden hücre bölünmesi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1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/ 2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FE5567" w:rsidRDefault="008A0F4E" w:rsidP="00783C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sz w:val="24"/>
                <w:szCs w:val="24"/>
              </w:rPr>
              <w:t xml:space="preserve">Kalıtsal çeşitliliği sağlamayan hücre bölünmesi çeşidi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highlight w:val="red"/>
              </w:rPr>
              <w:t>1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/ 2</w:t>
            </w:r>
            <w:r w:rsidRPr="00FE5567">
              <w:rPr>
                <w:rFonts w:ascii="Times New Roman" w:hAnsi="Times New Roman"/>
                <w:sz w:val="24"/>
                <w:szCs w:val="24"/>
              </w:rPr>
              <w:t xml:space="preserve"> dir.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Aşağıdaki kutucuklarda verilen soruları cevaplayınız. (4x3p)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Resim 10" o:spid="_x0000_i1065" type="#_x0000_t75" style="width:260.25pt;height:676.5pt;visibility:visible">
                  <v:imagedata r:id="rId21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_x0000_i1066" type="#_x0000_t75" style="width:255.75pt;height:321.75pt;visibility:visible">
                  <v:imagedata r:id="rId8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_x0000_i1067" type="#_x0000_t75" style="width:251.25pt;height:244.5pt;visibility:visible">
                  <v:imagedata r:id="rId9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noProof/>
                <w:lang w:eastAsia="tr-TR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1-B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2-B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3-D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4-B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5-A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4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sz w:val="20"/>
                <w:szCs w:val="20"/>
              </w:rPr>
              <w:t>Tabloda bazı canlıların hücrelerindeki kromozom sayıları verilmiştir.</w:t>
            </w: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 xml:space="preserve"> Kromozom sayılarındaki değişime göre bu hücrelerin geçirdikleri olayları tablodaki boşluğa yazınız. (5x2p)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148"/>
              <w:gridCol w:w="1488"/>
              <w:gridCol w:w="1248"/>
              <w:gridCol w:w="1148"/>
            </w:tblGrid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Canlı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Başlangıçtaki kromozom sayısı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Sonraki kromozom sayısı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Olay</w:t>
                  </w:r>
                </w:p>
              </w:tc>
            </w:tr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Buğday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42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21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FE5567">
                    <w:rPr>
                      <w:rFonts w:ascii="Times New Roman" w:hAnsi="Times New Roman"/>
                      <w:b/>
                      <w:color w:val="FF0000"/>
                    </w:rPr>
                    <w:t>mayoz</w:t>
                  </w:r>
                </w:p>
              </w:tc>
            </w:tr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İnek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30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60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FE5567">
                    <w:rPr>
                      <w:rFonts w:ascii="Times New Roman" w:hAnsi="Times New Roman"/>
                      <w:b/>
                      <w:color w:val="FF0000"/>
                    </w:rPr>
                    <w:t>döllenme</w:t>
                  </w:r>
                </w:p>
              </w:tc>
            </w:tr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Mısır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20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20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FE5567">
                    <w:rPr>
                      <w:rFonts w:ascii="Times New Roman" w:hAnsi="Times New Roman"/>
                      <w:b/>
                      <w:color w:val="FF0000"/>
                    </w:rPr>
                    <w:t>mitoz</w:t>
                  </w:r>
                </w:p>
              </w:tc>
            </w:tr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Maymun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21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42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FE5567">
                    <w:rPr>
                      <w:rFonts w:ascii="Times New Roman" w:hAnsi="Times New Roman"/>
                      <w:b/>
                      <w:color w:val="FF0000"/>
                    </w:rPr>
                    <w:t>döllenme</w:t>
                  </w:r>
                </w:p>
              </w:tc>
            </w:tr>
            <w:tr w:rsidR="008A0F4E" w:rsidRPr="00FE5567" w:rsidTr="00783C53"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Kedi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38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38</w:t>
                  </w:r>
                </w:p>
              </w:tc>
              <w:tc>
                <w:tcPr>
                  <w:tcW w:w="12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1E8F8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FE5567">
                    <w:rPr>
                      <w:rFonts w:ascii="Times New Roman" w:hAnsi="Times New Roman"/>
                      <w:b/>
                      <w:color w:val="FF0000"/>
                    </w:rPr>
                    <w:t>mitoz</w:t>
                  </w:r>
                </w:p>
              </w:tc>
            </w:tr>
          </w:tbl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>Aşağıda numaralandırılmış mayoz bölünme evrelerini gerçekleşmesine göre sıralayınız. (3p)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_x0000_i1068" type="#_x0000_t75" style="width:246pt;height:224.25pt;visibility:visible">
                  <v:imagedata r:id="rId10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  <w:b/>
              </w:rPr>
              <w:t>…………</w:t>
            </w:r>
            <w:r w:rsidRPr="00FE5567">
              <w:rPr>
                <w:rFonts w:ascii="Times New Roman" w:hAnsi="Times New Roman"/>
                <w:b/>
                <w:color w:val="FF0000"/>
              </w:rPr>
              <w:t>4-1-3-2</w:t>
            </w:r>
            <w:r w:rsidRPr="00FE5567">
              <w:rPr>
                <w:rFonts w:ascii="Times New Roman" w:hAnsi="Times New Roman"/>
                <w:b/>
              </w:rPr>
              <w:t>……………………………………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</w:rPr>
              <w:t>Aşağıdaki şekilde bir hücrenin kromozomları verilmiştir.</w:t>
            </w:r>
            <w:r w:rsidRPr="00FE5567">
              <w:rPr>
                <w:rFonts w:ascii="Times New Roman" w:hAnsi="Times New Roman"/>
                <w:b/>
              </w:rPr>
              <w:t xml:space="preserve"> Bu hücrenin geçirdiği hücre bölünmelerine göre kromozomlarını çiziniz. (2x2p)  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Resim 11" o:spid="_x0000_i1069" type="#_x0000_t75" style="width:249pt;height:189.75pt;visibility:visible">
                  <v:imagedata r:id="rId22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</w:rPr>
            </w:pPr>
            <w:r w:rsidRPr="00FE5567">
              <w:rPr>
                <w:rFonts w:ascii="Times New Roman" w:hAnsi="Times New Roman"/>
              </w:rPr>
              <w:t>Aşağıdaki resimlerde verilen canlılarla ilgili olarak;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  <w:b/>
              </w:rPr>
              <w:t>1) eşeysiz üreme gerçekleşir mi?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  <w:b/>
              </w:rPr>
              <w:t>2) eşeysiz üreme gerçekleşiyorsa üreme çeşidini ifade eden harfleri resimlerin altına yazınız.  (10x2p)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24"/>
              <w:gridCol w:w="1952"/>
            </w:tblGrid>
            <w:tr w:rsidR="008A0F4E" w:rsidRPr="00FE5567" w:rsidTr="00783C53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K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Bölünerek üreme</w:t>
                  </w:r>
                </w:p>
              </w:tc>
            </w:tr>
            <w:tr w:rsidR="008A0F4E" w:rsidRPr="00FE5567" w:rsidTr="00783C53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L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Tomurcuklanarak üreme</w:t>
                  </w:r>
                </w:p>
              </w:tc>
            </w:tr>
            <w:tr w:rsidR="008A0F4E" w:rsidRPr="00FE5567" w:rsidTr="00783C53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M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Rejenerasyonla üreme</w:t>
                  </w:r>
                </w:p>
              </w:tc>
            </w:tr>
            <w:tr w:rsidR="008A0F4E" w:rsidRPr="00FE5567" w:rsidTr="00783C53">
              <w:tc>
                <w:tcPr>
                  <w:tcW w:w="322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N</w:t>
                  </w:r>
                </w:p>
              </w:tc>
              <w:tc>
                <w:tcPr>
                  <w:tcW w:w="184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FE1E1"/>
                </w:tcPr>
                <w:p w:rsidR="008A0F4E" w:rsidRPr="00FE5567" w:rsidRDefault="008A0F4E" w:rsidP="00783C53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E5567">
                    <w:rPr>
                      <w:rFonts w:ascii="Times New Roman" w:hAnsi="Times New Roman"/>
                      <w:b/>
                    </w:rPr>
                    <w:t>Vejetatif üreme</w:t>
                  </w:r>
                </w:p>
              </w:tc>
            </w:tr>
          </w:tbl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Resim 3" o:spid="_x0000_i1070" type="#_x0000_t75" style="width:229.5pt;height:609pt;visibility:visible">
                  <v:imagedata r:id="rId23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sz w:val="20"/>
                <w:szCs w:val="20"/>
              </w:rPr>
              <w:t>Aşağıda taralı bireylerin renk körü olduğu bir ailenin soy ağacı verilmiştir.</w:t>
            </w:r>
            <w:r w:rsidRPr="00FE5567">
              <w:rPr>
                <w:rFonts w:ascii="Times New Roman" w:hAnsi="Times New Roman"/>
                <w:b/>
                <w:sz w:val="20"/>
                <w:szCs w:val="20"/>
              </w:rPr>
              <w:t xml:space="preserve"> Bu soy ağacı ile ilgili soruları yanıtlayınız.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noProof/>
                <w:lang w:eastAsia="tr-TR"/>
              </w:rPr>
              <w:pict>
                <v:shape id="_x0000_i1071" type="#_x0000_t75" style="width:252.75pt;height:210pt;visibility:visible">
                  <v:imagedata r:id="rId13" o:title=""/>
                </v:shape>
              </w:pic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a) Numaralı bireylerin genotiplerini bulunuz. (6x1p)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1…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 xml:space="preserve">r 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2………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Y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………….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3………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…………...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4……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……………..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5……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Y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……………….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6………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X</w:t>
            </w: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  <w:vertAlign w:val="superscript"/>
              </w:rPr>
              <w:t>r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…………….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b) Numaralı bireylerden hangilerinin genotipi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kesin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 xml:space="preserve"> olarak </w:t>
            </w:r>
            <w:r w:rsidRPr="00FE556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bilinemez</w:t>
            </w: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. ( 1p)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1-4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c) Numaralı bireylerin hangileri arasında kan bağı yoktur? (DNA benzerliği en azdır?) (1p)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1ve3   /    2ve3   / 1ve4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d) Numaralı bireylerden hangileri renk körüdür? (2p)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2-5-6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Aşağıdaki soruların doğru cevaplarını işaretleyiniz. (5x 3p)</w:t>
            </w:r>
          </w:p>
          <w:p w:rsidR="008A0F4E" w:rsidRPr="00FE5567" w:rsidRDefault="008A0F4E" w:rsidP="00783C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556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  <w:p w:rsidR="008A0F4E" w:rsidRPr="00FE5567" w:rsidRDefault="008A0F4E" w:rsidP="00783C53">
            <w:pPr>
              <w:spacing w:after="0" w:line="240" w:lineRule="auto"/>
            </w:pPr>
            <w:r w:rsidRPr="00FE5567">
              <w:rPr>
                <w:rFonts w:eastAsia="Times New Roman"/>
              </w:rPr>
              <w:object w:dxaOrig="13095" w:dyaOrig="12495">
                <v:shape id="_x0000_i1072" type="#_x0000_t75" style="width:235.5pt;height:187.5pt" o:ole="">
                  <v:imagedata r:id="rId14" o:title=""/>
                </v:shape>
                <o:OLEObject Type="Embed" ProgID="Paint.Picture" ShapeID="_x0000_i1072" DrawAspect="Content" ObjectID="_1466173149" r:id="rId24"/>
              </w:object>
            </w:r>
          </w:p>
          <w:p w:rsidR="008A0F4E" w:rsidRPr="00FE5567" w:rsidRDefault="008A0F4E" w:rsidP="00783C53">
            <w:pPr>
              <w:spacing w:after="0" w:line="240" w:lineRule="auto"/>
            </w:pPr>
          </w:p>
          <w:p w:rsidR="008A0F4E" w:rsidRPr="00FE5567" w:rsidRDefault="008A0F4E" w:rsidP="00783C53">
            <w:pPr>
              <w:spacing w:after="0" w:line="240" w:lineRule="auto"/>
              <w:rPr>
                <w:b/>
              </w:rPr>
            </w:pPr>
            <w:r w:rsidRPr="00FE5567">
              <w:rPr>
                <w:b/>
              </w:rPr>
              <w:t>4.</w:t>
            </w:r>
          </w:p>
          <w:p w:rsidR="008A0F4E" w:rsidRPr="00FE5567" w:rsidRDefault="008A0F4E" w:rsidP="00783C53">
            <w:pPr>
              <w:spacing w:after="0" w:line="240" w:lineRule="auto"/>
            </w:pPr>
            <w:r w:rsidRPr="00FE5567">
              <w:rPr>
                <w:rFonts w:eastAsia="Times New Roman"/>
              </w:rPr>
              <w:object w:dxaOrig="12825" w:dyaOrig="10725">
                <v:shape id="_x0000_i1073" type="#_x0000_t75" style="width:249.75pt;height:267.75pt" o:ole="">
                  <v:imagedata r:id="rId16" o:title=""/>
                </v:shape>
                <o:OLEObject Type="Embed" ProgID="Paint.Picture" ShapeID="_x0000_i1073" DrawAspect="Content" ObjectID="_1466173150" r:id="rId25"/>
              </w:object>
            </w:r>
          </w:p>
          <w:p w:rsidR="008A0F4E" w:rsidRPr="00FE5567" w:rsidRDefault="008A0F4E" w:rsidP="00783C53">
            <w:pPr>
              <w:spacing w:after="0" w:line="240" w:lineRule="auto"/>
              <w:rPr>
                <w:b/>
              </w:rPr>
            </w:pPr>
            <w:r w:rsidRPr="00FE5567">
              <w:rPr>
                <w:b/>
              </w:rPr>
              <w:t>5.</w:t>
            </w:r>
          </w:p>
          <w:p w:rsidR="008A0F4E" w:rsidRPr="00FE5567" w:rsidRDefault="008A0F4E" w:rsidP="00783C53">
            <w:pPr>
              <w:spacing w:after="0" w:line="240" w:lineRule="auto"/>
            </w:pPr>
            <w:r w:rsidRPr="00FE5567">
              <w:rPr>
                <w:rFonts w:eastAsia="Times New Roman"/>
              </w:rPr>
              <w:object w:dxaOrig="13065" w:dyaOrig="16575">
                <v:shape id="_x0000_i1074" type="#_x0000_t75" style="width:235.5pt;height:306.75pt" o:ole="">
                  <v:imagedata r:id="rId18" o:title=""/>
                </v:shape>
                <o:OLEObject Type="Embed" ProgID="Paint.Picture" ShapeID="_x0000_i1074" DrawAspect="Content" ObjectID="_1466173151" r:id="rId26"/>
              </w:object>
            </w:r>
          </w:p>
          <w:p w:rsidR="008A0F4E" w:rsidRPr="00FE5567" w:rsidRDefault="008A0F4E" w:rsidP="00783C53">
            <w:pPr>
              <w:spacing w:after="0" w:line="240" w:lineRule="auto"/>
            </w:pPr>
          </w:p>
          <w:p w:rsidR="008A0F4E" w:rsidRPr="00FE5567" w:rsidRDefault="008A0F4E" w:rsidP="00783C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  <w:b/>
              </w:rPr>
              <w:t>Başarılar Dilerim</w:t>
            </w:r>
          </w:p>
          <w:p w:rsidR="008A0F4E" w:rsidRPr="00FE5567" w:rsidRDefault="008A0F4E" w:rsidP="00783C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A0F4E" w:rsidRPr="00FE5567" w:rsidRDefault="008A0F4E" w:rsidP="00783C5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E5567">
              <w:rPr>
                <w:rFonts w:ascii="Times New Roman" w:hAnsi="Times New Roman"/>
                <w:b/>
              </w:rPr>
              <w:t>Sinem YANIK</w:t>
            </w:r>
          </w:p>
          <w:p w:rsidR="008A0F4E" w:rsidRPr="00FE5567" w:rsidRDefault="008A0F4E" w:rsidP="00783C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E5567">
              <w:rPr>
                <w:rFonts w:ascii="Times New Roman" w:hAnsi="Times New Roman"/>
                <w:b/>
              </w:rPr>
              <w:t>Fen ve teknoloji öğretmeni</w:t>
            </w:r>
          </w:p>
        </w:tc>
      </w:tr>
    </w:tbl>
    <w:p w:rsidR="008A0F4E" w:rsidRPr="00953A1D" w:rsidRDefault="008A0F4E" w:rsidP="00953A1D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sectPr w:rsidR="008A0F4E" w:rsidRPr="00953A1D" w:rsidSect="00C84111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"/>
      </v:shape>
    </w:pict>
  </w:numPicBullet>
  <w:numPicBullet w:numPicBulletId="1">
    <w:pict>
      <v:shape id="_x0000_i1026" type="#_x0000_t75" style="width:11.25pt;height:11.25pt" o:bullet="t">
        <v:imagedata r:id="rId2" o:title=""/>
      </v:shape>
    </w:pict>
  </w:numPicBullet>
  <w:abstractNum w:abstractNumId="0">
    <w:nsid w:val="0ACB2FF1"/>
    <w:multiLevelType w:val="hybridMultilevel"/>
    <w:tmpl w:val="8152C79A"/>
    <w:lvl w:ilvl="0" w:tplc="FAF06A06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1554EC"/>
    <w:multiLevelType w:val="hybridMultilevel"/>
    <w:tmpl w:val="57B4F586"/>
    <w:lvl w:ilvl="0" w:tplc="FAF06A06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582C1F"/>
    <w:multiLevelType w:val="hybridMultilevel"/>
    <w:tmpl w:val="983842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111"/>
    <w:rsid w:val="00067A99"/>
    <w:rsid w:val="00093736"/>
    <w:rsid w:val="0016547C"/>
    <w:rsid w:val="001B22B0"/>
    <w:rsid w:val="001E3E4C"/>
    <w:rsid w:val="00262052"/>
    <w:rsid w:val="004649FB"/>
    <w:rsid w:val="00464B8E"/>
    <w:rsid w:val="004745A1"/>
    <w:rsid w:val="00493BA4"/>
    <w:rsid w:val="0056174A"/>
    <w:rsid w:val="005838AB"/>
    <w:rsid w:val="006741C7"/>
    <w:rsid w:val="00682227"/>
    <w:rsid w:val="006C7B4F"/>
    <w:rsid w:val="00783C53"/>
    <w:rsid w:val="008100EA"/>
    <w:rsid w:val="0085343D"/>
    <w:rsid w:val="008A0F4E"/>
    <w:rsid w:val="008F6805"/>
    <w:rsid w:val="00902A20"/>
    <w:rsid w:val="00902E66"/>
    <w:rsid w:val="00953A1D"/>
    <w:rsid w:val="009D55E7"/>
    <w:rsid w:val="00A0383E"/>
    <w:rsid w:val="00A414A4"/>
    <w:rsid w:val="00BB6E23"/>
    <w:rsid w:val="00BE154A"/>
    <w:rsid w:val="00C84111"/>
    <w:rsid w:val="00DA10C8"/>
    <w:rsid w:val="00DC07CA"/>
    <w:rsid w:val="00E06E1B"/>
    <w:rsid w:val="00E82CE4"/>
    <w:rsid w:val="00EF0B06"/>
    <w:rsid w:val="00F00011"/>
    <w:rsid w:val="00FE5567"/>
    <w:rsid w:val="00FF1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54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53A1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53A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9D5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55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13" Type="http://schemas.openxmlformats.org/officeDocument/2006/relationships/image" Target="media/image11.jpeg"/><Relationship Id="rId18" Type="http://schemas.openxmlformats.org/officeDocument/2006/relationships/image" Target="media/image14.png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5.jpeg"/><Relationship Id="rId12" Type="http://schemas.openxmlformats.org/officeDocument/2006/relationships/image" Target="media/image10.jpeg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4.jpeg"/><Relationship Id="rId11" Type="http://schemas.openxmlformats.org/officeDocument/2006/relationships/image" Target="media/image9.jpeg"/><Relationship Id="rId24" Type="http://schemas.openxmlformats.org/officeDocument/2006/relationships/oleObject" Target="embeddings/oleObject4.bin"/><Relationship Id="rId5" Type="http://schemas.openxmlformats.org/officeDocument/2006/relationships/image" Target="media/image3.jpeg"/><Relationship Id="rId15" Type="http://schemas.openxmlformats.org/officeDocument/2006/relationships/oleObject" Target="embeddings/oleObject1.bin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8.jpeg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7.jpeg"/><Relationship Id="rId14" Type="http://schemas.openxmlformats.org/officeDocument/2006/relationships/image" Target="media/image12.pn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1145</Words>
  <Characters>6531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</dc:title>
  <dc:subject/>
  <dc:creator>Sinem YANIK</dc:creator>
  <cp:keywords/>
  <dc:description/>
  <cp:lastModifiedBy>fatih</cp:lastModifiedBy>
  <cp:revision>2</cp:revision>
  <dcterms:created xsi:type="dcterms:W3CDTF">2014-07-06T14:32:00Z</dcterms:created>
  <dcterms:modified xsi:type="dcterms:W3CDTF">2014-07-06T14:32:00Z</dcterms:modified>
</cp:coreProperties>
</file>