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CA7" w:rsidRDefault="00346CA7" w:rsidP="00BD185F">
      <w:pPr>
        <w:ind w:left="-1417"/>
        <w:rPr>
          <w:noProof/>
          <w:lang w:eastAsia="tr-TR"/>
        </w:rPr>
      </w:pPr>
      <w:r w:rsidRPr="002D2CF8"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i1025" type="#_x0000_t75" style="width:591pt;height:835.5pt;visibility:visible">
            <v:imagedata r:id="rId4" o:title=""/>
          </v:shape>
        </w:pict>
      </w:r>
    </w:p>
    <w:p w:rsidR="00346CA7" w:rsidRDefault="00346CA7" w:rsidP="00BD185F">
      <w:pPr>
        <w:ind w:left="-1417"/>
        <w:rPr>
          <w:noProof/>
          <w:lang w:eastAsia="tr-TR"/>
        </w:rPr>
      </w:pPr>
      <w:r w:rsidRPr="00AA6B19">
        <w:rPr>
          <w:noProof/>
          <w:lang w:eastAsia="tr-TR"/>
        </w:rPr>
        <w:pict>
          <v:shape id="_x0000_i1026" type="#_x0000_t75" style="width:590.25pt;height:837pt;visibility:visible">
            <v:imagedata r:id="rId5" o:title=""/>
          </v:shape>
        </w:pict>
      </w:r>
    </w:p>
    <w:p w:rsidR="00346CA7" w:rsidRDefault="00346CA7" w:rsidP="00BD185F">
      <w:pPr>
        <w:ind w:left="-1417"/>
        <w:rPr>
          <w:noProof/>
          <w:lang w:eastAsia="tr-TR"/>
        </w:rPr>
      </w:pPr>
      <w:r w:rsidRPr="00A41F7F">
        <w:rPr>
          <w:noProof/>
          <w:lang w:eastAsia="tr-TR"/>
        </w:rPr>
        <w:pict>
          <v:shape id="_x0000_i1027" type="#_x0000_t75" style="width:591.75pt;height:841.5pt;visibility:visible">
            <v:imagedata r:id="rId6" o:title=""/>
          </v:shape>
        </w:pict>
      </w:r>
    </w:p>
    <w:p w:rsidR="00346CA7" w:rsidRDefault="00346CA7" w:rsidP="00BD185F">
      <w:pPr>
        <w:ind w:left="-1417"/>
        <w:rPr>
          <w:noProof/>
          <w:lang w:eastAsia="tr-TR"/>
        </w:rPr>
      </w:pPr>
      <w:r w:rsidRPr="00C66E06">
        <w:rPr>
          <w:noProof/>
          <w:lang w:eastAsia="tr-TR"/>
        </w:rPr>
        <w:pict>
          <v:shape id="_x0000_i1028" type="#_x0000_t75" style="width:586.5pt;height:822.75pt;visibility:visible">
            <v:imagedata r:id="rId7" o:title=""/>
          </v:shape>
        </w:pict>
      </w:r>
    </w:p>
    <w:p w:rsidR="00346CA7" w:rsidRDefault="00346CA7" w:rsidP="00BD185F">
      <w:pPr>
        <w:ind w:left="-1417"/>
        <w:rPr>
          <w:noProof/>
          <w:lang w:eastAsia="tr-TR"/>
        </w:rPr>
      </w:pPr>
      <w:r w:rsidRPr="00F03C92">
        <w:rPr>
          <w:noProof/>
          <w:lang w:eastAsia="tr-TR"/>
        </w:rPr>
        <w:pict>
          <v:shape id="_x0000_i1029" type="#_x0000_t75" style="width:590.25pt;height:837pt;visibility:visible">
            <v:imagedata r:id="rId8" o:title=""/>
          </v:shape>
        </w:pict>
      </w:r>
    </w:p>
    <w:p w:rsidR="00346CA7" w:rsidRDefault="00346CA7" w:rsidP="00BD185F">
      <w:pPr>
        <w:ind w:left="-1417"/>
        <w:rPr>
          <w:noProof/>
          <w:lang w:eastAsia="tr-TR"/>
        </w:rPr>
      </w:pPr>
      <w:r w:rsidRPr="004A1605">
        <w:rPr>
          <w:noProof/>
          <w:lang w:eastAsia="tr-TR"/>
        </w:rPr>
        <w:pict>
          <v:shape id="Resim 2" o:spid="_x0000_i1030" type="#_x0000_t75" style="width:590.25pt;height:843.75pt;visibility:visible">
            <v:imagedata r:id="rId9" o:title=""/>
          </v:shape>
        </w:pict>
      </w:r>
    </w:p>
    <w:p w:rsidR="00346CA7" w:rsidRDefault="00346CA7" w:rsidP="00BD185F">
      <w:pPr>
        <w:ind w:left="-1417"/>
        <w:rPr>
          <w:noProof/>
          <w:lang w:eastAsia="tr-TR"/>
        </w:rPr>
      </w:pPr>
      <w:r w:rsidRPr="006E004B">
        <w:rPr>
          <w:noProof/>
          <w:lang w:eastAsia="tr-TR"/>
        </w:rPr>
        <w:pict>
          <v:shape id="_x0000_i1031" type="#_x0000_t75" style="width:589.5pt;height:852pt;visibility:visible">
            <v:imagedata r:id="rId10" o:title=""/>
          </v:shape>
        </w:pict>
      </w:r>
    </w:p>
    <w:p w:rsidR="00346CA7" w:rsidRDefault="00346CA7" w:rsidP="00BD185F">
      <w:pPr>
        <w:ind w:left="-1417"/>
      </w:pPr>
      <w:r w:rsidRPr="009E002D">
        <w:rPr>
          <w:noProof/>
          <w:lang w:eastAsia="tr-TR"/>
        </w:rPr>
        <w:pict>
          <v:shape id="Resim 4" o:spid="_x0000_i1032" type="#_x0000_t75" style="width:589.5pt;height:837pt;visibility:visible">
            <v:imagedata r:id="rId11" o:title=""/>
          </v:shape>
        </w:pict>
      </w:r>
    </w:p>
    <w:sectPr w:rsidR="00346CA7" w:rsidSect="00CA041E">
      <w:pgSz w:w="11906" w:h="16838"/>
      <w:pgMar w:top="142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185F"/>
    <w:rsid w:val="002D204F"/>
    <w:rsid w:val="002D2CF8"/>
    <w:rsid w:val="00346CA7"/>
    <w:rsid w:val="004A1605"/>
    <w:rsid w:val="005C7FD4"/>
    <w:rsid w:val="006634A4"/>
    <w:rsid w:val="006E004B"/>
    <w:rsid w:val="00756C59"/>
    <w:rsid w:val="009E002D"/>
    <w:rsid w:val="00A41F7F"/>
    <w:rsid w:val="00AA6B19"/>
    <w:rsid w:val="00BD185F"/>
    <w:rsid w:val="00BD3F1B"/>
    <w:rsid w:val="00C336D0"/>
    <w:rsid w:val="00C66E06"/>
    <w:rsid w:val="00CA041E"/>
    <w:rsid w:val="00F03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04F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D1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18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8</Pages>
  <Words>2</Words>
  <Characters>14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hasan</dc:creator>
  <cp:keywords/>
  <dc:description/>
  <cp:lastModifiedBy>fatih</cp:lastModifiedBy>
  <cp:revision>2</cp:revision>
  <dcterms:created xsi:type="dcterms:W3CDTF">2013-12-06T07:51:00Z</dcterms:created>
  <dcterms:modified xsi:type="dcterms:W3CDTF">2013-12-06T07:51:00Z</dcterms:modified>
</cp:coreProperties>
</file>