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B6C" w:rsidRDefault="00315B6C" w:rsidP="006D5247">
      <w:pPr>
        <w:ind w:left="-1417" w:right="-1417"/>
        <w:rPr>
          <w:noProof/>
          <w:lang w:eastAsia="tr-TR"/>
        </w:rPr>
      </w:pPr>
      <w:r w:rsidRPr="00D743B6">
        <w:rPr>
          <w:noProof/>
          <w:lang w:eastAsia="tr-T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Resim 1" o:spid="_x0000_i1025" type="#_x0000_t75" style="width:590.25pt;height:822.75pt;visibility:visible">
            <v:imagedata r:id="rId4" o:title=""/>
          </v:shape>
        </w:pict>
      </w:r>
    </w:p>
    <w:p w:rsidR="00315B6C" w:rsidRDefault="00315B6C" w:rsidP="006D5247">
      <w:pPr>
        <w:ind w:left="-1417" w:right="-1417"/>
        <w:rPr>
          <w:noProof/>
          <w:lang w:eastAsia="tr-TR"/>
        </w:rPr>
      </w:pPr>
      <w:r w:rsidRPr="002D1B02">
        <w:rPr>
          <w:noProof/>
          <w:lang w:eastAsia="tr-TR"/>
        </w:rPr>
        <w:pict>
          <v:shape id="Resim 4" o:spid="_x0000_i1026" type="#_x0000_t75" style="width:591pt;height:837.75pt;visibility:visible">
            <v:imagedata r:id="rId5" o:title=""/>
          </v:shape>
        </w:pict>
      </w:r>
    </w:p>
    <w:p w:rsidR="00315B6C" w:rsidRDefault="00315B6C" w:rsidP="006D5247">
      <w:pPr>
        <w:ind w:left="-1417" w:right="-1417"/>
      </w:pPr>
      <w:r w:rsidRPr="00302695">
        <w:rPr>
          <w:noProof/>
          <w:lang w:eastAsia="tr-TR"/>
        </w:rPr>
        <w:pict>
          <v:shape id="_x0000_i1027" type="#_x0000_t75" style="width:590.25pt;height:832.5pt;visibility:visible">
            <v:imagedata r:id="rId6" o:title=""/>
          </v:shape>
        </w:pict>
      </w:r>
    </w:p>
    <w:sectPr w:rsidR="00315B6C" w:rsidSect="006D5247">
      <w:pgSz w:w="11906" w:h="16838"/>
      <w:pgMar w:top="284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D5247"/>
    <w:rsid w:val="00116EF6"/>
    <w:rsid w:val="001E30B3"/>
    <w:rsid w:val="002D1B02"/>
    <w:rsid w:val="00302695"/>
    <w:rsid w:val="00315B6C"/>
    <w:rsid w:val="006D5247"/>
    <w:rsid w:val="008C386C"/>
    <w:rsid w:val="00D532AF"/>
    <w:rsid w:val="00D743B6"/>
    <w:rsid w:val="00E563F3"/>
    <w:rsid w:val="00EB3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386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D52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D52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3</Pages>
  <Words>0</Words>
  <Characters>5</Characters>
  <Application>Microsoft Office Outlook</Application>
  <DocSecurity>0</DocSecurity>
  <Lines>0</Lines>
  <Paragraphs>0</Paragraphs>
  <ScaleCrop>false</ScaleCrop>
  <Company>Hewlett-Packard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hasan</dc:creator>
  <cp:keywords/>
  <dc:description/>
  <cp:lastModifiedBy>fatih</cp:lastModifiedBy>
  <cp:revision>2</cp:revision>
  <dcterms:created xsi:type="dcterms:W3CDTF">2013-12-17T08:06:00Z</dcterms:created>
  <dcterms:modified xsi:type="dcterms:W3CDTF">2013-12-17T08:06:00Z</dcterms:modified>
</cp:coreProperties>
</file>