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CF" w:rsidRPr="00E076D0" w:rsidRDefault="000F45CF" w:rsidP="00E076D0">
      <w:pPr>
        <w:pStyle w:val="NoSpacing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7.SINIF </w:t>
      </w:r>
      <w:r w:rsidRPr="00E076D0">
        <w:rPr>
          <w:b/>
          <w:color w:val="C00000"/>
          <w:sz w:val="24"/>
          <w:szCs w:val="24"/>
        </w:rPr>
        <w:t>VÜCUDUMUZDA SİSTEMLER</w:t>
      </w:r>
      <w:r>
        <w:rPr>
          <w:b/>
          <w:color w:val="C00000"/>
          <w:sz w:val="24"/>
          <w:szCs w:val="24"/>
        </w:rPr>
        <w:t xml:space="preserve"> ÜNİTESİ</w:t>
      </w:r>
      <w:r w:rsidRPr="00E076D0">
        <w:rPr>
          <w:b/>
          <w:color w:val="C00000"/>
          <w:sz w:val="24"/>
          <w:szCs w:val="24"/>
        </w:rPr>
        <w:t xml:space="preserve">  ÇALIŞMA YAPRAĞI-3                   </w:t>
      </w:r>
      <w:r>
        <w:rPr>
          <w:b/>
          <w:color w:val="C00000"/>
          <w:sz w:val="24"/>
          <w:szCs w:val="24"/>
        </w:rPr>
        <w:t xml:space="preserve">                               </w:t>
      </w:r>
      <w:r w:rsidRPr="00E076D0">
        <w:rPr>
          <w:b/>
          <w:color w:val="C00000"/>
          <w:sz w:val="24"/>
          <w:szCs w:val="24"/>
        </w:rPr>
        <w:t>…/10/201</w:t>
      </w:r>
      <w:r>
        <w:rPr>
          <w:b/>
          <w:color w:val="C00000"/>
          <w:sz w:val="24"/>
          <w:szCs w:val="24"/>
        </w:rPr>
        <w:t>..</w:t>
      </w:r>
    </w:p>
    <w:p w:rsidR="000F45CF" w:rsidRPr="002D4A37" w:rsidRDefault="000F45CF" w:rsidP="00E076D0">
      <w:pPr>
        <w:pStyle w:val="NoSpacing"/>
        <w:rPr>
          <w:b/>
          <w:color w:val="1F497D"/>
          <w:sz w:val="24"/>
          <w:szCs w:val="24"/>
        </w:rPr>
      </w:pPr>
      <w:r w:rsidRPr="002D4A37">
        <w:rPr>
          <w:b/>
          <w:color w:val="1F497D"/>
          <w:sz w:val="24"/>
          <w:szCs w:val="24"/>
        </w:rPr>
        <w:t xml:space="preserve">A) Aşağıda boşaltım organları verilmiştir. Üstteki kutulara organların isimlerini, alttaki kutulara boşaltım yaptıkları atık maddeleri </w:t>
      </w:r>
      <w:r w:rsidRPr="002D4A37">
        <w:rPr>
          <w:b/>
          <w:color w:val="9BBB59"/>
          <w:sz w:val="24"/>
          <w:szCs w:val="24"/>
          <w:u w:val="single"/>
        </w:rPr>
        <w:t>numaralarıyla</w:t>
      </w:r>
      <w:r w:rsidRPr="002D4A37">
        <w:rPr>
          <w:b/>
          <w:color w:val="1F497D"/>
          <w:sz w:val="24"/>
          <w:szCs w:val="24"/>
        </w:rPr>
        <w:t xml:space="preserve"> yazınız.</w:t>
      </w:r>
    </w:p>
    <w:p w:rsidR="000F45CF" w:rsidRPr="003A0981" w:rsidRDefault="000F45CF" w:rsidP="00E076D0">
      <w:pPr>
        <w:pStyle w:val="NoSpacing"/>
        <w:rPr>
          <w:sz w:val="20"/>
          <w:szCs w:val="20"/>
        </w:rPr>
      </w:pPr>
      <w:r w:rsidRPr="003A0981">
        <w:rPr>
          <w:sz w:val="20"/>
          <w:szCs w:val="20"/>
        </w:rPr>
        <w:t>Organların isimleri:</w:t>
      </w:r>
    </w:p>
    <w:p w:rsidR="000F45CF" w:rsidRDefault="000F45CF" w:rsidP="00E076D0">
      <w:pPr>
        <w:pStyle w:val="NoSpacing"/>
        <w:rPr>
          <w:b/>
          <w:sz w:val="24"/>
          <w:szCs w:val="24"/>
        </w:rPr>
      </w:pPr>
      <w:r>
        <w:rPr>
          <w:noProof/>
          <w:lang w:eastAsia="tr-TR"/>
        </w:rPr>
        <w:pict>
          <v:roundrect id="Yuvarlatılmış Dikdörtgen 48" o:spid="_x0000_s1026" style="position:absolute;margin-left:378.4pt;margin-top:6.05pt;width:94.5pt;height:20.25pt;z-index:2516428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Ql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" filled="f" strokeweight="1pt"/>
        </w:pict>
      </w:r>
      <w:r>
        <w:rPr>
          <w:noProof/>
          <w:lang w:eastAsia="tr-TR"/>
        </w:rPr>
        <w:pict>
          <v:roundrect id="Yuvarlatılmış Dikdörtgen 47" o:spid="_x0000_s1027" style="position:absolute;margin-left:283.9pt;margin-top:6.05pt;width:94.5pt;height:20.25pt;z-index:251641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+s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u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" filled="f" strokeweight="1pt"/>
        </w:pict>
      </w:r>
      <w:r>
        <w:rPr>
          <w:noProof/>
          <w:lang w:eastAsia="tr-TR"/>
        </w:rPr>
        <w:pict>
          <v:roundrect id="Yuvarlatılmış Dikdörtgen 46" o:spid="_x0000_s1028" style="position:absolute;margin-left:188.65pt;margin-top:6.05pt;width:94.5pt;height:20.25pt;z-index:2516408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" filled="f" strokeweight="1pt"/>
        </w:pict>
      </w:r>
      <w:r>
        <w:rPr>
          <w:noProof/>
          <w:lang w:eastAsia="tr-TR"/>
        </w:rPr>
        <w:pict>
          <v:roundrect id="Yuvarlatılmış Dikdörtgen 45" o:spid="_x0000_s1029" style="position:absolute;margin-left:94.15pt;margin-top:6.05pt;width:94.5pt;height:20.25pt;z-index:2516398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" filled="f" strokeweight="1pt"/>
        </w:pict>
      </w:r>
      <w:r>
        <w:rPr>
          <w:noProof/>
          <w:lang w:eastAsia="tr-TR"/>
        </w:rPr>
        <w:pict>
          <v:roundrect id="Yuvarlatılmış Dikdörtgen 44" o:spid="_x0000_s1030" style="position:absolute;margin-left:-.35pt;margin-top:6.05pt;width:94.5pt;height:20.25pt;z-index:251638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gy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q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" filled="f" strokeweight="1pt"/>
        </w:pict>
      </w:r>
    </w:p>
    <w:p w:rsidR="000F45CF" w:rsidRDefault="000F45CF" w:rsidP="00E076D0">
      <w:pPr>
        <w:pStyle w:val="NoSpacing"/>
        <w:rPr>
          <w:b/>
          <w:sz w:val="24"/>
          <w:szCs w:val="24"/>
        </w:rPr>
      </w:pPr>
      <w:r>
        <w:rPr>
          <w:noProof/>
          <w:lang w:eastAsia="tr-TR"/>
        </w:rPr>
        <w:pict>
          <v:group id="Grup 43" o:spid="_x0000_s1031" style="position:absolute;margin-left:-.35pt;margin-top:12.4pt;width:482.25pt;height:83.25pt;z-index:-251678720" coordsize="61245,1057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8" o:spid="_x0000_s1032" type="#_x0000_t75" style="position:absolute;top:1238;width:13239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OsHCAAAA2wAAAA8AAABkcnMvZG93bnJldi54bWxET11rwjAUfR/4H8IV9jJm6mSyVdMyHOKG&#10;IFgdvl6aa1tMbkoTbf33y8Ngj4fzvcwHa8SNOt84VjCdJCCIS6cbrhQcD+vnNxA+IGs0jknBnTzk&#10;2ehhial2Pe/pVoRKxBD2KSqoQ2hTKX1Zk0U/cS1x5M6usxgi7CqpO+xjuDXyJUnm0mLDsaHGllY1&#10;lZfiahV8luZp9e7uU7Mp+u3rN57WP7uZUo/j4WMBItAQ/sV/7i+tYBbHxi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5TrBwgAAANsAAAAPAAAAAAAAAAAAAAAAAJ8C&#10;AABkcnMvZG93bnJldi54bWxQSwUGAAAAAAQABAD3AAAAjgMAAAAA&#10;">
              <v:imagedata r:id="rId7" o:title=""/>
              <v:path arrowok="t"/>
            </v:shape>
            <v:shape id="Resim 39" o:spid="_x0000_s1033" type="#_x0000_t75" style="position:absolute;left:36290;top:1238;width:10858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RvPEAAAA2wAAAA8AAABkcnMvZG93bnJldi54bWxEj09rAjEUxO9Cv0N4ghep2XaptFujlELF&#10;k+Cfi7fXzevu4uYlJHF3/fZGEHocZuY3zGI1mFZ05ENjWcHLLANBXFrdcKXgePh5fgcRIrLG1jIp&#10;uFKA1fJptMBC25531O1jJRKEQ4EK6hhdIWUoazIYZtYRJ+/PeoMxSV9J7bFPcNPK1yybS4MNp4Ua&#10;HX3XVJ73F6Ng53qzPVL+256m2+Et9+tL59ZKTcbD1yeISEP8Dz/aG60g/4D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RvPEAAAA2wAAAA8AAAAAAAAAAAAAAAAA&#10;nwIAAGRycy9kb3ducmV2LnhtbFBLBQYAAAAABAAEAPcAAACQAwAAAAA=&#10;">
              <v:imagedata r:id="rId8" o:title=""/>
              <v:path arrowok="t"/>
            </v:shape>
            <v:shape id="Resim 40" o:spid="_x0000_s1034" type="#_x0000_t75" style="position:absolute;left:22764;top:190;width:13050;height:9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Y1jAAAAA2wAAAA8AAABkcnMvZG93bnJldi54bWxET01rwkAQvQv9D8sIvZmNpYikWUUsBWlO&#10;xhZ6HLNjEszOptmpJv++eyj0+Hjf+XZ0nbrREFrPBpZJCoq48rbl2sDH6W2xBhUE2WLnmQxMFGC7&#10;eZjlmFl/5yPdSqlVDOGQoYFGpM+0DlVDDkPie+LIXfzgUCIcam0HvMdw1+mnNF1phy3HhgZ72jdU&#10;XcsfZ+BznL7fL14fhDD9ql+lKLA4G/M4H3cvoIRG+Rf/uQ/WwHNcH7/EH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NjWMAAAADbAAAADwAAAAAAAAAAAAAAAACfAgAA&#10;ZHJzL2Rvd25yZXYueG1sUEsFBgAAAAAEAAQA9wAAAIwDAAAAAA==&#10;">
              <v:imagedata r:id="rId9" o:title=""/>
              <v:path arrowok="t"/>
            </v:shape>
            <v:shape id="Resim 6" o:spid="_x0000_s1035" type="#_x0000_t75" style="position:absolute;left:14954;width:7144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2YPBAAAA2wAAAA8AAABkcnMvZG93bnJldi54bWxEj0+LwjAUxO8LfofwhL2tqa6rUo0iFUHw&#10;tP65P5pnU2xeSpPW+u3NwoLHYWZ+w6w2va1ER40vHSsYjxIQxLnTJRcKLuf91wKED8gaK8ek4Eke&#10;NuvBxwpT7R78S90pFCJC2KeowIRQp1L63JBFP3I1cfRurrEYomwKqRt8RLit5CRJZtJiyXHBYE2Z&#10;ofx+aq0C3V6zXXX8ydq8MHPs7pOD+7ZKfQ777RJEoD68w//tg1YwHcPf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C2YPBAAAA2wAAAA8AAAAAAAAAAAAAAAAAnwIA&#10;AGRycy9kb3ducmV2LnhtbFBLBQYAAAAABAAEAPcAAACNAwAAAAA=&#10;">
              <v:imagedata r:id="rId10" o:title=""/>
              <v:path arrowok="t"/>
            </v:shape>
            <v:shape id="Resim 7" o:spid="_x0000_s1036" type="#_x0000_t75" style="position:absolute;left:47720;top:1238;width:13525;height:8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X77EAAAA2wAAAA8AAABkcnMvZG93bnJldi54bWxEj9FqwkAURN8L/sNyC32rm4pISV2lBMS0&#10;QkuiH3CbvSax2bshu67p33cFwcdhZs4wy/VoOhFocK1lBS/TBARxZXXLtYLDfvP8CsJ5ZI2dZVLw&#10;Rw7Wq8nDElNtL1xQKH0tIoRdigoa7/tUSlc1ZNBNbU8cvaMdDPooh1rqAS8Rbjo5S5KFNNhyXGiw&#10;p6yh6rc8GwV5d9pmVZl94E/46ovPeQi7/Fupp8fx/Q2Ep9Hfw7d2rhXMZ3D9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YX77EAAAA2wAAAA8AAAAAAAAAAAAAAAAA&#10;nwIAAGRycy9kb3ducmV2LnhtbFBLBQYAAAAABAAEAPcAAACQAwAAAAA=&#10;">
              <v:imagedata r:id="rId11" o:title=""/>
              <v:path arrowok="t"/>
            </v:shape>
          </v:group>
        </w:pict>
      </w: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Pr="003A0981" w:rsidRDefault="000F45CF" w:rsidP="00E076D0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Vücuttan uzaklaştırdıkları a</w:t>
      </w:r>
      <w:r w:rsidRPr="003A0981">
        <w:rPr>
          <w:sz w:val="20"/>
          <w:szCs w:val="20"/>
        </w:rPr>
        <w:t>tık maddeler:</w:t>
      </w:r>
    </w:p>
    <w:p w:rsidR="000F45CF" w:rsidRDefault="000F45CF" w:rsidP="00E076D0">
      <w:pPr>
        <w:pStyle w:val="NoSpacing"/>
        <w:rPr>
          <w:b/>
          <w:sz w:val="24"/>
          <w:szCs w:val="24"/>
        </w:rPr>
      </w:pPr>
      <w:r>
        <w:rPr>
          <w:noProof/>
          <w:lang w:eastAsia="tr-TR"/>
        </w:rPr>
        <w:pict>
          <v:roundrect id="Yuvarlatılmış Dikdörtgen 53" o:spid="_x0000_s1037" style="position:absolute;margin-left:378.4pt;margin-top:1.35pt;width:94.5pt;height:20.25pt;z-index:2516480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6kug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" filled="f" strokeweight="1pt"/>
        </w:pict>
      </w:r>
      <w:r>
        <w:rPr>
          <w:noProof/>
          <w:lang w:eastAsia="tr-TR"/>
        </w:rPr>
        <w:pict>
          <v:roundrect id="Yuvarlatılmış Dikdörtgen 52" o:spid="_x0000_s1038" style="position:absolute;margin-left:283.9pt;margin-top:1.35pt;width:94.5pt;height:20.25pt;z-index:2516469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PR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" filled="f" strokeweight="1pt"/>
        </w:pict>
      </w:r>
      <w:r>
        <w:rPr>
          <w:noProof/>
          <w:lang w:eastAsia="tr-TR"/>
        </w:rPr>
        <w:pict>
          <v:roundrect id="Yuvarlatılmış Dikdörtgen 51" o:spid="_x0000_s1039" style="position:absolute;margin-left:188.65pt;margin-top:1.35pt;width:94.5pt;height:20.25pt;z-index:2516459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RPtw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" filled="f" strokeweight="1pt"/>
        </w:pict>
      </w:r>
      <w:r>
        <w:rPr>
          <w:noProof/>
          <w:lang w:eastAsia="tr-TR"/>
        </w:rPr>
        <w:pict>
          <v:roundrect id="Yuvarlatılmış Dikdörtgen 50" o:spid="_x0000_s1040" style="position:absolute;margin-left:94.15pt;margin-top:1.35pt;width:94.5pt;height:20.25pt;z-index:2516449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k6uA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" filled="f" strokeweight="1pt"/>
        </w:pict>
      </w:r>
      <w:r>
        <w:rPr>
          <w:noProof/>
          <w:lang w:eastAsia="tr-TR"/>
        </w:rPr>
        <w:pict>
          <v:roundrect id="Yuvarlatılmış Dikdörtgen 49" o:spid="_x0000_s1041" style="position:absolute;margin-left:-.35pt;margin-top:1.35pt;width:94.5pt;height:20.25pt;z-index:2516439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" filled="f" strokeweight="1pt"/>
        </w:pict>
      </w:r>
    </w:p>
    <w:p w:rsidR="000F45CF" w:rsidRDefault="000F45CF" w:rsidP="00E076D0">
      <w:pPr>
        <w:pStyle w:val="NoSpacing"/>
        <w:rPr>
          <w:b/>
          <w:sz w:val="24"/>
          <w:szCs w:val="24"/>
        </w:rPr>
      </w:pPr>
    </w:p>
    <w:tbl>
      <w:tblPr>
        <w:tblpPr w:leftFromText="141" w:rightFromText="141" w:vertAnchor="text" w:horzAnchor="margin" w:tblpY="19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/>
      </w:tblPr>
      <w:tblGrid>
        <w:gridCol w:w="1591"/>
        <w:gridCol w:w="1591"/>
        <w:gridCol w:w="1591"/>
        <w:gridCol w:w="1591"/>
        <w:gridCol w:w="1592"/>
        <w:gridCol w:w="1592"/>
      </w:tblGrid>
      <w:tr w:rsidR="000F45CF" w:rsidRPr="002945CC" w:rsidTr="002945CC">
        <w:trPr>
          <w:trHeight w:val="507"/>
        </w:trPr>
        <w:tc>
          <w:tcPr>
            <w:tcW w:w="1591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0F45CF" w:rsidRPr="002945CC" w:rsidRDefault="000F45CF" w:rsidP="002945CC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2945CC">
              <w:rPr>
                <w:rFonts w:ascii="Arial" w:hAnsi="Arial" w:cs="Arial"/>
                <w:b/>
                <w:bCs/>
                <w:color w:val="FFFFFF"/>
              </w:rPr>
              <w:t>1- SU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0F45CF" w:rsidRPr="002945CC" w:rsidRDefault="000F45CF" w:rsidP="002945CC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2945CC">
              <w:rPr>
                <w:rFonts w:ascii="Arial" w:hAnsi="Arial" w:cs="Arial"/>
                <w:b/>
                <w:bCs/>
                <w:color w:val="FFFFFF"/>
              </w:rPr>
              <w:t>2- İDRAR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0F45CF" w:rsidRPr="002945CC" w:rsidRDefault="000F45CF" w:rsidP="002945CC">
            <w:pPr>
              <w:pStyle w:val="NoSpacing"/>
              <w:rPr>
                <w:rFonts w:ascii="Arial" w:hAnsi="Arial" w:cs="Arial"/>
                <w:b/>
                <w:bCs/>
                <w:color w:val="FFFFFF"/>
              </w:rPr>
            </w:pPr>
            <w:r w:rsidRPr="002945CC">
              <w:rPr>
                <w:rFonts w:ascii="Arial" w:hAnsi="Arial" w:cs="Arial"/>
                <w:b/>
                <w:bCs/>
                <w:color w:val="FFFFFF"/>
              </w:rPr>
              <w:t>3- ÜRE</w:t>
            </w:r>
          </w:p>
        </w:tc>
        <w:tc>
          <w:tcPr>
            <w:tcW w:w="15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0F45CF" w:rsidRPr="002945CC" w:rsidRDefault="000F45CF" w:rsidP="002945CC">
            <w:pPr>
              <w:pStyle w:val="NoSpacing"/>
              <w:rPr>
                <w:rFonts w:ascii="Arial" w:hAnsi="Arial" w:cs="Arial"/>
                <w:b/>
                <w:bCs/>
                <w:color w:val="FFFFFF"/>
              </w:rPr>
            </w:pPr>
            <w:r w:rsidRPr="002945CC">
              <w:rPr>
                <w:rFonts w:ascii="Arial" w:hAnsi="Arial" w:cs="Arial"/>
                <w:b/>
                <w:bCs/>
                <w:color w:val="FFFFFF"/>
              </w:rPr>
              <w:t>4- CO</w:t>
            </w:r>
            <w:r w:rsidRPr="002945CC">
              <w:rPr>
                <w:rFonts w:ascii="Arial" w:hAnsi="Arial" w:cs="Arial"/>
                <w:b/>
                <w:bCs/>
                <w:color w:val="FFFFFF"/>
                <w:vertAlign w:val="subscript"/>
              </w:rPr>
              <w:t>2</w:t>
            </w:r>
          </w:p>
        </w:tc>
        <w:tc>
          <w:tcPr>
            <w:tcW w:w="15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0F45CF" w:rsidRPr="002945CC" w:rsidRDefault="000F45CF" w:rsidP="002945CC">
            <w:pPr>
              <w:pStyle w:val="NoSpacing"/>
              <w:rPr>
                <w:rFonts w:ascii="Arial" w:hAnsi="Arial" w:cs="Arial"/>
                <w:b/>
                <w:bCs/>
                <w:color w:val="FFFFFF"/>
              </w:rPr>
            </w:pPr>
            <w:r w:rsidRPr="002945CC">
              <w:rPr>
                <w:rFonts w:ascii="Arial" w:hAnsi="Arial" w:cs="Arial"/>
                <w:b/>
                <w:bCs/>
                <w:color w:val="FFFFFF"/>
              </w:rPr>
              <w:t>5- BESİN ARTIKLARI</w:t>
            </w:r>
          </w:p>
        </w:tc>
        <w:tc>
          <w:tcPr>
            <w:tcW w:w="15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4F81BD"/>
            <w:vAlign w:val="center"/>
          </w:tcPr>
          <w:p w:rsidR="000F45CF" w:rsidRPr="002945CC" w:rsidRDefault="000F45CF" w:rsidP="002945CC">
            <w:pPr>
              <w:pStyle w:val="NoSpacing"/>
              <w:rPr>
                <w:rFonts w:ascii="Arial" w:hAnsi="Arial" w:cs="Arial"/>
                <w:b/>
                <w:bCs/>
                <w:color w:val="FFFFFF"/>
              </w:rPr>
            </w:pPr>
            <w:r w:rsidRPr="002945CC">
              <w:rPr>
                <w:rFonts w:ascii="Arial" w:hAnsi="Arial" w:cs="Arial"/>
                <w:b/>
                <w:bCs/>
                <w:color w:val="FFFFFF"/>
              </w:rPr>
              <w:t>6- TUZ</w:t>
            </w:r>
          </w:p>
        </w:tc>
      </w:tr>
    </w:tbl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Default="000F45CF"/>
    <w:p w:rsidR="000F45CF" w:rsidRPr="002D4A37" w:rsidRDefault="000F45CF" w:rsidP="00E076D0">
      <w:pPr>
        <w:pStyle w:val="NoSpacing"/>
        <w:rPr>
          <w:b/>
          <w:color w:val="F79646"/>
          <w:sz w:val="24"/>
          <w:szCs w:val="24"/>
        </w:rPr>
      </w:pPr>
      <w:r w:rsidRPr="002D4A37">
        <w:rPr>
          <w:b/>
          <w:color w:val="F79646"/>
          <w:sz w:val="24"/>
          <w:szCs w:val="24"/>
        </w:rPr>
        <w:t>B) Aşağıdaki tabloları doğru yerlere ( + ) ve ( - ) işareti koyarak doldurunuz.</w:t>
      </w:r>
    </w:p>
    <w:p w:rsidR="000F45CF" w:rsidRPr="0058525E" w:rsidRDefault="000F45CF" w:rsidP="00E076D0">
      <w:pPr>
        <w:pStyle w:val="NoSpacing"/>
        <w:rPr>
          <w:i/>
          <w:color w:val="C0504D"/>
          <w:sz w:val="24"/>
          <w:szCs w:val="24"/>
        </w:rPr>
      </w:pPr>
      <w:r w:rsidRPr="0058525E">
        <w:rPr>
          <w:i/>
          <w:color w:val="C0504D"/>
          <w:sz w:val="24"/>
          <w:szCs w:val="24"/>
        </w:rPr>
        <w:t xml:space="preserve">Hangi besinin sindirimi nerede gerçekleşir?                    </w:t>
      </w:r>
      <w:r>
        <w:rPr>
          <w:i/>
          <w:color w:val="C0504D"/>
          <w:sz w:val="24"/>
          <w:szCs w:val="24"/>
        </w:rPr>
        <w:t xml:space="preserve">      </w:t>
      </w:r>
      <w:r w:rsidRPr="0058525E">
        <w:rPr>
          <w:i/>
          <w:color w:val="C0504D"/>
          <w:sz w:val="24"/>
          <w:szCs w:val="24"/>
        </w:rPr>
        <w:t>Mekanik ve kimyasal sindirim nerelerde olur?</w:t>
      </w:r>
    </w:p>
    <w:tbl>
      <w:tblPr>
        <w:tblpPr w:leftFromText="141" w:rightFromText="141" w:vertAnchor="text" w:horzAnchor="margin" w:tblpY="1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5"/>
        <w:gridCol w:w="671"/>
        <w:gridCol w:w="734"/>
        <w:gridCol w:w="1602"/>
      </w:tblGrid>
      <w:tr w:rsidR="000F45CF" w:rsidRPr="002945CC" w:rsidTr="002945CC">
        <w:trPr>
          <w:trHeight w:val="348"/>
        </w:trPr>
        <w:tc>
          <w:tcPr>
            <w:tcW w:w="1495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671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734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60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İ. Bağırsak</w:t>
            </w:r>
          </w:p>
        </w:tc>
      </w:tr>
      <w:tr w:rsidR="000F45CF" w:rsidRPr="002945CC" w:rsidTr="002945CC">
        <w:trPr>
          <w:trHeight w:val="348"/>
        </w:trPr>
        <w:tc>
          <w:tcPr>
            <w:tcW w:w="1495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Karbonhidrat</w:t>
            </w:r>
          </w:p>
        </w:tc>
        <w:tc>
          <w:tcPr>
            <w:tcW w:w="671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48"/>
        </w:trPr>
        <w:tc>
          <w:tcPr>
            <w:tcW w:w="1495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Protein</w:t>
            </w:r>
          </w:p>
        </w:tc>
        <w:tc>
          <w:tcPr>
            <w:tcW w:w="671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68"/>
        </w:trPr>
        <w:tc>
          <w:tcPr>
            <w:tcW w:w="1495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Vitamin</w:t>
            </w:r>
          </w:p>
        </w:tc>
        <w:tc>
          <w:tcPr>
            <w:tcW w:w="671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68"/>
        </w:trPr>
        <w:tc>
          <w:tcPr>
            <w:tcW w:w="1495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Yağ</w:t>
            </w:r>
          </w:p>
        </w:tc>
        <w:tc>
          <w:tcPr>
            <w:tcW w:w="671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68"/>
        </w:trPr>
        <w:tc>
          <w:tcPr>
            <w:tcW w:w="1495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Su</w:t>
            </w:r>
          </w:p>
        </w:tc>
        <w:tc>
          <w:tcPr>
            <w:tcW w:w="671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5952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1843"/>
        <w:gridCol w:w="1842"/>
      </w:tblGrid>
      <w:tr w:rsidR="000F45CF" w:rsidRPr="002945CC" w:rsidTr="002945CC">
        <w:trPr>
          <w:trHeight w:val="339"/>
        </w:trPr>
        <w:tc>
          <w:tcPr>
            <w:tcW w:w="1526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Mekanıik Sindirim</w:t>
            </w:r>
          </w:p>
        </w:tc>
        <w:tc>
          <w:tcPr>
            <w:tcW w:w="184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Kimyasal Sindirim</w:t>
            </w:r>
          </w:p>
        </w:tc>
      </w:tr>
      <w:tr w:rsidR="000F45CF" w:rsidRPr="002945CC" w:rsidTr="002945CC">
        <w:trPr>
          <w:trHeight w:val="339"/>
        </w:trPr>
        <w:tc>
          <w:tcPr>
            <w:tcW w:w="1526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1843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39"/>
        </w:trPr>
        <w:tc>
          <w:tcPr>
            <w:tcW w:w="1526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Yemek borusu</w:t>
            </w:r>
          </w:p>
        </w:tc>
        <w:tc>
          <w:tcPr>
            <w:tcW w:w="1843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59"/>
        </w:trPr>
        <w:tc>
          <w:tcPr>
            <w:tcW w:w="1526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843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59"/>
        </w:trPr>
        <w:tc>
          <w:tcPr>
            <w:tcW w:w="1526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İnce bağırsak</w:t>
            </w:r>
          </w:p>
        </w:tc>
        <w:tc>
          <w:tcPr>
            <w:tcW w:w="1843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0F45CF" w:rsidRPr="002945CC" w:rsidTr="002945CC">
        <w:trPr>
          <w:trHeight w:val="359"/>
        </w:trPr>
        <w:tc>
          <w:tcPr>
            <w:tcW w:w="1526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Anüs</w:t>
            </w:r>
          </w:p>
        </w:tc>
        <w:tc>
          <w:tcPr>
            <w:tcW w:w="1843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0F45CF" w:rsidRPr="002945CC" w:rsidRDefault="000F45CF" w:rsidP="002945CC">
            <w:pPr>
              <w:pStyle w:val="NoSpacing"/>
              <w:rPr>
                <w:b/>
                <w:sz w:val="20"/>
                <w:szCs w:val="20"/>
              </w:rPr>
            </w:pPr>
          </w:p>
        </w:tc>
      </w:tr>
    </w:tbl>
    <w:p w:rsidR="000F45CF" w:rsidRPr="00964988" w:rsidRDefault="000F45CF" w:rsidP="00E076D0">
      <w:pPr>
        <w:pStyle w:val="NoSpacing"/>
        <w:rPr>
          <w:b/>
          <w:sz w:val="24"/>
          <w:szCs w:val="24"/>
        </w:rPr>
      </w:pPr>
    </w:p>
    <w:p w:rsidR="000F45CF" w:rsidRPr="00964988" w:rsidRDefault="000F45CF" w:rsidP="00E076D0">
      <w:pPr>
        <w:pStyle w:val="NoSpacing"/>
        <w:rPr>
          <w:sz w:val="24"/>
          <w:szCs w:val="24"/>
        </w:rPr>
      </w:pPr>
    </w:p>
    <w:p w:rsidR="000F45CF" w:rsidRDefault="000F45CF" w:rsidP="00E076D0">
      <w:pPr>
        <w:pStyle w:val="NoSpacing"/>
        <w:rPr>
          <w:sz w:val="24"/>
          <w:szCs w:val="24"/>
        </w:rPr>
      </w:pPr>
    </w:p>
    <w:p w:rsidR="000F45CF" w:rsidRDefault="000F45CF" w:rsidP="00E076D0">
      <w:pPr>
        <w:jc w:val="center"/>
      </w:pPr>
    </w:p>
    <w:p w:rsidR="000F45CF" w:rsidRDefault="000F45CF" w:rsidP="00E076D0">
      <w:pPr>
        <w:jc w:val="center"/>
      </w:pPr>
    </w:p>
    <w:p w:rsidR="000F45CF" w:rsidRDefault="000F45CF" w:rsidP="00E076D0"/>
    <w:p w:rsidR="000F45CF" w:rsidRDefault="000F45CF" w:rsidP="00E076D0">
      <w:pPr>
        <w:pStyle w:val="NoSpacing"/>
        <w:rPr>
          <w:b/>
          <w:sz w:val="24"/>
          <w:szCs w:val="24"/>
        </w:rPr>
      </w:pPr>
    </w:p>
    <w:p w:rsidR="000F45CF" w:rsidRPr="00405E62" w:rsidRDefault="000F45CF" w:rsidP="00E076D0">
      <w:pPr>
        <w:pStyle w:val="NoSpacing"/>
        <w:rPr>
          <w:b/>
          <w:color w:val="7030A0"/>
          <w:sz w:val="24"/>
          <w:szCs w:val="24"/>
        </w:rPr>
      </w:pPr>
      <w:r w:rsidRPr="00405E62">
        <w:rPr>
          <w:b/>
          <w:color w:val="7030A0"/>
          <w:sz w:val="24"/>
          <w:szCs w:val="24"/>
        </w:rPr>
        <w:t>C) Aşağıda verilen sindirim sistemi ve boşaltım sistemi yapı ve organlarını yazınız.</w:t>
      </w:r>
    </w:p>
    <w:p w:rsidR="000F45CF" w:rsidRDefault="000F45CF" w:rsidP="00E076D0">
      <w:pPr>
        <w:pStyle w:val="NoSpacing"/>
        <w:tabs>
          <w:tab w:val="right" w:pos="9072"/>
        </w:tabs>
        <w:rPr>
          <w:b/>
          <w:sz w:val="24"/>
          <w:szCs w:val="24"/>
        </w:rPr>
      </w:pPr>
      <w:r>
        <w:rPr>
          <w:noProof/>
          <w:lang w:eastAsia="tr-TR"/>
        </w:rPr>
        <w:pict>
          <v:shape id="Resim 1" o:spid="_x0000_s1042" type="#_x0000_t75" style="position:absolute;margin-left:10.15pt;margin-top:14.95pt;width:109.5pt;height:191.05pt;z-index:251649024;visibility:visible">
            <v:imagedata r:id="rId12" o:title=""/>
            <w10:wrap type="square"/>
          </v:shape>
        </w:pict>
      </w:r>
    </w:p>
    <w:p w:rsidR="000F45CF" w:rsidRDefault="000F45CF" w:rsidP="00E076D0">
      <w:pPr>
        <w:pStyle w:val="NoSpacing"/>
        <w:rPr>
          <w:b/>
          <w:sz w:val="24"/>
          <w:szCs w:val="24"/>
        </w:rPr>
      </w:pPr>
      <w:r>
        <w:rPr>
          <w:noProof/>
          <w:lang w:eastAsia="tr-TR"/>
        </w:rPr>
        <w:pict>
          <v:roundrect id="Yuvarlatılmış Dikdörtgen 16" o:spid="_x0000_s1043" style="position:absolute;margin-left:13.5pt;margin-top:123.1pt;width:94.5pt;height:15.7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" filled="f" strokeweight="1pt"/>
        </w:pict>
      </w:r>
      <w:r>
        <w:rPr>
          <w:noProof/>
          <w:lang w:eastAsia="tr-TR"/>
        </w:rPr>
        <w:pict>
          <v:roundrect id="Yuvarlatılmış Dikdörtgen 19" o:spid="_x0000_s1044" style="position:absolute;margin-left:1.5pt;margin-top:171.1pt;width:94.5pt;height:15.75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" filled="f" strokeweight="1pt"/>
        </w:pict>
      </w:r>
      <w:r>
        <w:rPr>
          <w:noProof/>
          <w:lang w:eastAsia="tr-TR"/>
        </w:rPr>
        <w:pict>
          <v:roundrect id="Yuvarlatılmış Dikdörtgen 18" o:spid="_x0000_s1045" style="position:absolute;margin-left:5.25pt;margin-top:155.35pt;width:94.5pt;height:15.7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PtQ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" filled="f" strokeweight="1pt"/>
        </w:pict>
      </w:r>
      <w:r>
        <w:rPr>
          <w:noProof/>
          <w:lang w:eastAsia="tr-TR"/>
        </w:rPr>
        <w:pict>
          <v:roundrect id="Yuvarlatılmış Dikdörtgen 17" o:spid="_x0000_s1046" style="position:absolute;margin-left:21.75pt;margin-top:139.6pt;width:94.5pt;height:15.75pt;z-index:251636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4Gtg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" filled="f" strokeweight="1pt"/>
        </w:pict>
      </w:r>
      <w:r>
        <w:rPr>
          <w:noProof/>
          <w:lang w:eastAsia="tr-TR"/>
        </w:rPr>
        <w:pict>
          <v:line id="Düz Bağlayıcı 6" o:spid="_x0000_s1047" style="position:absolute;z-index:251654144;visibility:visible" from="-58.5pt,159.1pt" to="5.2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" strokeweight="1.75pt"/>
        </w:pict>
      </w:r>
      <w:r>
        <w:rPr>
          <w:noProof/>
          <w:lang w:eastAsia="tr-TR"/>
        </w:rPr>
        <w:pict>
          <v:line id="Düz Bağlayıcı 5" o:spid="_x0000_s1048" style="position:absolute;z-index:251653120;visibility:visible" from="-42pt,144.85pt" to="21.7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" strokeweight="1.75pt"/>
        </w:pict>
      </w:r>
      <w:r>
        <w:rPr>
          <w:noProof/>
          <w:lang w:eastAsia="tr-TR"/>
        </w:rPr>
        <w:pict>
          <v:roundrect id="Yuvarlatılmış Dikdörtgen 15" o:spid="_x0000_s1049" style="position:absolute;margin-left:13.5pt;margin-top:106.6pt;width:94.5pt;height:15.7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" filled="f" strokeweight="1pt"/>
        </w:pict>
      </w:r>
      <w:r>
        <w:rPr>
          <w:noProof/>
          <w:lang w:eastAsia="tr-TR"/>
        </w:rPr>
        <w:pict>
          <v:roundrect id="Yuvarlatılmış Dikdörtgen 14" o:spid="_x0000_s1050" style="position:absolute;margin-left:5.25pt;margin-top:85.6pt;width:94.5pt;height:20.2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oi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" filled="f" strokeweight="1pt"/>
        </w:pict>
      </w:r>
      <w:r>
        <w:rPr>
          <w:noProof/>
          <w:lang w:eastAsia="tr-TR"/>
        </w:rPr>
        <w:pict>
          <v:roundrect id="Yuvarlatılmış Dikdörtgen 13" o:spid="_x0000_s1051" style="position:absolute;margin-left:21.75pt;margin-top:64.6pt;width:94.5pt;height:20.2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mxuQ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" filled="f" strokeweight="1pt"/>
        </w:pict>
      </w:r>
      <w:r>
        <w:rPr>
          <w:noProof/>
          <w:lang w:eastAsia="tr-TR"/>
        </w:rPr>
        <w:pict>
          <v:roundrect id="Yuvarlatılmış Dikdörtgen 12" o:spid="_x0000_s1052" style="position:absolute;margin-left:1.5pt;margin-top:44.35pt;width:94.5pt;height:20.25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TE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" filled="f" strokeweight="1pt"/>
        </w:pict>
      </w:r>
      <w:r>
        <w:rPr>
          <w:noProof/>
          <w:lang w:eastAsia="tr-TR"/>
        </w:rPr>
        <w:pict>
          <v:roundrect id="Yuvarlatılmış Dikdörtgen 11" o:spid="_x0000_s1053" style="position:absolute;margin-left:1.5pt;margin-top:23.35pt;width:94.5pt;height:20.25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Natg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" filled="f" strokeweight="1pt"/>
        </w:pict>
      </w:r>
      <w:r>
        <w:rPr>
          <w:noProof/>
          <w:lang w:eastAsia="tr-TR"/>
        </w:rPr>
        <w:pict>
          <v:line id="Düz Bağlayıcı 7" o:spid="_x0000_s1054" style="position:absolute;z-index:251655168;visibility:visible" from="-62.25pt,178.6pt" to="1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" strokeweight="1.75pt"/>
        </w:pict>
      </w:r>
      <w:r>
        <w:rPr>
          <w:noProof/>
          <w:lang w:eastAsia="tr-TR"/>
        </w:rPr>
        <w:pict>
          <v:line id="Düz Bağlayıcı 10" o:spid="_x0000_s1055" style="position:absolute;z-index:251658240;visibility:visible" from="-66pt,52.6pt" to="-2.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" strokeweight="1.75pt"/>
        </w:pict>
      </w:r>
      <w:r>
        <w:rPr>
          <w:noProof/>
          <w:lang w:eastAsia="tr-TR"/>
        </w:rPr>
        <w:pict>
          <v:line id="Düz Bağlayıcı 4" o:spid="_x0000_s1056" style="position:absolute;z-index:251652096;visibility:visible" from="-63pt,72.1pt" to="21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" strokeweight="1.75pt"/>
        </w:pict>
      </w:r>
      <w:r>
        <w:rPr>
          <w:noProof/>
          <w:lang w:eastAsia="tr-TR"/>
        </w:rPr>
        <w:pict>
          <v:line id="Düz Bağlayıcı 2" o:spid="_x0000_s1057" style="position:absolute;z-index:251650048;visibility:visible" from="-87pt,42.85pt" to="-2.2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" strokeweight="1.75pt"/>
        </w:pict>
      </w:r>
      <w:r>
        <w:rPr>
          <w:noProof/>
          <w:lang w:eastAsia="tr-TR"/>
        </w:rPr>
        <w:pict>
          <v:line id="Düz Bağlayıcı 9" o:spid="_x0000_s1058" style="position:absolute;z-index:251657216;visibility:visible" from="-66pt,129.1pt" to="13.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" strokeweight="1.75pt"/>
        </w:pict>
      </w:r>
      <w:r>
        <w:rPr>
          <w:noProof/>
          <w:lang w:eastAsia="tr-TR"/>
        </w:rPr>
        <w:pict>
          <v:line id="Düz Bağlayıcı 8" o:spid="_x0000_s1059" style="position:absolute;z-index:251656192;visibility:visible" from="-58.5pt,103.6pt" to="5.2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" strokeweight="1.75pt"/>
        </w:pict>
      </w:r>
      <w:r>
        <w:rPr>
          <w:noProof/>
          <w:lang w:eastAsia="tr-TR"/>
        </w:rPr>
        <w:pict>
          <v:line id="Düz Bağlayıcı 3" o:spid="_x0000_s1060" style="position:absolute;z-index:251651072;visibility:visible" from="-50.25pt,117.1pt" to="13.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" strokeweight="1.75pt"/>
        </w:pict>
      </w:r>
    </w:p>
    <w:p w:rsidR="000F45CF" w:rsidRPr="00B55571" w:rsidRDefault="000F45CF" w:rsidP="00E076D0">
      <w:r>
        <w:rPr>
          <w:noProof/>
          <w:lang w:eastAsia="tr-TR"/>
        </w:rPr>
        <w:pict>
          <v:group id="Grup 32" o:spid="_x0000_s1061" style="position:absolute;margin-left:138pt;margin-top:1.2pt;width:217.5pt;height:171pt;z-index:251667456" coordsize="2762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">
            <v:shape id="Resim 21" o:spid="_x0000_s1062" type="#_x0000_t75" style="position:absolute;left:14097;width:13525;height:20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iIfDAAAA2wAAAA8AAABkcnMvZG93bnJldi54bWxEj0FrwkAUhO8F/8PyhN7qxhxCG11FBMGT&#10;YNLUHh/ZZzYk+zZktxr/vVso9DjMzDfMejvZXtxo9K1jBctFAoK4drrlRsFneXh7B+EDssbeMSl4&#10;kIftZvayxly7O5/pVoRGRAj7HBWYEIZcSl8bsugXbiCO3tWNFkOUYyP1iPcIt71MkySTFluOCwYH&#10;2huqu+LHKug+TllyOV9MUfbfVH+dTFdVk1Kv82m3AhFoCv/hv/ZRK0iX8Psl/g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WIh8MAAADbAAAADwAAAAAAAAAAAAAAAACf&#10;AgAAZHJzL2Rvd25yZXYueG1sUEsFBgAAAAAEAAQA9wAAAI8DAAAAAA==&#10;">
              <v:imagedata r:id="rId13" o:title=""/>
              <v:path arrowok="t"/>
            </v:shape>
            <v:line id="Düz Bağlayıcı 22" o:spid="_x0000_s1063" style="position:absolute;visibility:visible" from="12001,5619" to="1666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buf8UAAADbAAAADwAAAGRycy9kb3ducmV2LnhtbESPQWvCQBSE7wX/w/KE3uqmQVSiq5RC&#10;rQcR1Pbg7ZF9zcZm34bsaqK/3hUEj8PMfMPMFp2txJkaXzpW8D5IQBDnTpdcKPjZf71NQPiArLFy&#10;TAou5GEx773MMNOu5S2dd6EQEcI+QwUmhDqT0ueGLPqBq4mj9+caiyHKppC6wTbCbSXTJBlJiyXH&#10;BYM1fRrK/3cnq2Az9tvD+Pu0bpdm5Je/w+Pw6o5Kvfa7jymIQF14hh/tlVaQ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buf8UAAADbAAAADwAAAAAAAAAA&#10;AAAAAAChAgAAZHJzL2Rvd25yZXYueG1sUEsFBgAAAAAEAAQA+QAAAJMDAAAAAA==&#10;" strokeweight="1.75pt"/>
            <v:line id="Düz Bağlayıcı 23" o:spid="_x0000_s1064" style="position:absolute;visibility:visible" from="12477,11715" to="17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L5MYAAADbAAAADwAAAGRycy9kb3ducmV2LnhtbESPT2vCQBTE7wW/w/IEb3XjH7SkbkQK&#10;VQ+loG0PvT2yz2xi9m3Irib66buFQo/DzPyGWa17W4srtb50rGAyTkAQ506XXCj4/Hh9fALhA7LG&#10;2jEpuJGHdTZ4WGGqXccHuh5DISKEfYoKTAhNKqXPDVn0Y9cQR+/kWoshyraQusUuwm0tp0mykBZL&#10;jgsGG3oxlJ+PF6vgfekP38vd5a3bmoXffs2r+d1VSo2G/eYZRKA+/If/2nutYDqD3y/xB8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KS+TGAAAA2wAAAA8AAAAAAAAA&#10;AAAAAAAAoQIAAGRycy9kb3ducmV2LnhtbFBLBQYAAAAABAAEAPkAAACUAwAAAAA=&#10;" strokeweight="1.75pt"/>
            <v:line id="Düz Bağlayıcı 24" o:spid="_x0000_s1065" style="position:absolute;visibility:visible" from="15430,17716" to="2009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TkMUAAADbAAAADwAAAGRycy9kb3ducmV2LnhtbESPQWvCQBSE7wX/w/KE3uqmElSiq5RC&#10;rQcR1Pbg7ZF9zcZm34bsaqK/3hUEj8PMfMPMFp2txJkaXzpW8D5IQBDnTpdcKPjZf71NQPiArLFy&#10;TAou5GEx773MMNOu5S2dd6EQEcI+QwUmhDqT0ueGLPqBq4mj9+caiyHKppC6wTbCbSWHSTKSFkuO&#10;CwZr+jSU/+9OVsFm7LeH8fdp3S7NyC9/02N6dUelXvvdxxREoC48w4/2SisY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TkMUAAADbAAAADwAAAAAAAAAA&#10;AAAAAAChAgAAZHJzL2Rvd25yZXYueG1sUEsFBgAAAAAEAAQA+QAAAJMDAAAAAA==&#10;" strokeweight="1.75pt"/>
            <v:line id="Düz Bağlayıcı 25" o:spid="_x0000_s1066" style="position:absolute;visibility:visible" from="13620,20097" to="2133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2C8UAAADbAAAADwAAAGRycy9kb3ducmV2LnhtbESPT2sCMRTE7wW/Q3iCt5pVrMrWKFKo&#10;9lAE/x16e2yem9XNy7KJ7raf3hQEj8PM/IaZLVpbihvVvnCsYNBPQBBnThecKzjsP1+nIHxA1lg6&#10;JgW/5GEx77zMMNWu4S3ddiEXEcI+RQUmhCqV0meGLPq+q4ijd3K1xRBlnUtdYxPhtpTDJBlLiwXH&#10;BYMVfRjKLrurVbCZ+O3PZH39blZm7FfH0Xn0585K9brt8h1EoDY8w4/2l1YwfIP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2C8UAAADbAAAADwAAAAAAAAAA&#10;AAAAAAChAgAAZHJzL2Rvd25yZXYueG1sUEsFBgAAAAAEAAQA+QAAAJMDAAAAAA==&#10;" strokeweight="1.75pt"/>
            <v:roundrect id="Yuvarlatılmış Dikdörtgen 26" o:spid="_x0000_s1067" style="position:absolute;top:4476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9YM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zJ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9YMMAAADbAAAADwAAAAAAAAAAAAAAAACYAgAAZHJzL2Rv&#10;d25yZXYueG1sUEsFBgAAAAAEAAQA9QAAAIgDAAAAAA==&#10;" filled="f" strokeweight="1pt"/>
            <v:roundrect id="Yuvarlatılmış Dikdörtgen 27" o:spid="_x0000_s1068" style="position:absolute;left:476;top:10191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Y+8UA&#10;AADbAAAADwAAAGRycy9kb3ducmV2LnhtbESPQWvCQBSE74X+h+UJ3pqNCm1Js0opiPHgQdNSentk&#10;n0lo9m3YXZP4792C0OMwM98w+WYynRjI+daygkWSgiCurG65VvBZbp9eQfiArLGzTAqu5GGzfnzI&#10;MdN25CMNp1CLCGGfoYImhD6T0lcNGfSJ7Ymjd7bOYIjS1VI7HCPcdHKZps/SYMtxocGePhqqfk8X&#10;o2BfX77a/nDWh9IUBf2s3G777ZSaz6b3NxCBpvAfvrcLrWD5A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dj7xQAAANsAAAAPAAAAAAAAAAAAAAAAAJgCAABkcnMv&#10;ZG93bnJldi54bWxQSwUGAAAAAAQABAD1AAAAigMAAAAA&#10;" filled="f" strokeweight="1pt"/>
            <v:roundrect id="Yuvarlatılmış Dikdörtgen 28" o:spid="_x0000_s1069" style="position:absolute;left:3429;top:16573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weight="1pt"/>
            <v:roundrect id="Yuvarlatılmış Dikdörtgen 29" o:spid="_x0000_s1070" style="position:absolute;left:1619;top:19145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weight="1pt"/>
          </v:group>
        </w:pict>
      </w:r>
    </w:p>
    <w:p w:rsidR="000F45CF" w:rsidRPr="00B55571" w:rsidRDefault="000F45CF" w:rsidP="00E076D0"/>
    <w:p w:rsidR="000F45CF" w:rsidRPr="00B55571" w:rsidRDefault="000F45CF" w:rsidP="00E076D0"/>
    <w:p w:rsidR="000F45CF" w:rsidRPr="00B55571" w:rsidRDefault="000F45CF" w:rsidP="00E076D0"/>
    <w:p w:rsidR="000F45CF" w:rsidRPr="00B55571" w:rsidRDefault="000F45CF" w:rsidP="00E076D0"/>
    <w:p w:rsidR="000F45CF" w:rsidRPr="00B55571" w:rsidRDefault="000F45CF" w:rsidP="00E076D0"/>
    <w:p w:rsidR="000F45CF" w:rsidRPr="00B55571" w:rsidRDefault="000F45CF" w:rsidP="00E076D0"/>
    <w:p w:rsidR="000F45CF" w:rsidRDefault="000F45CF" w:rsidP="00E076D0">
      <w:pPr>
        <w:pStyle w:val="NoSpacing"/>
      </w:pPr>
    </w:p>
    <w:p w:rsidR="000F45CF" w:rsidRPr="00405E62" w:rsidRDefault="000F45CF" w:rsidP="00E076D0">
      <w:pPr>
        <w:pStyle w:val="NoSpacing"/>
        <w:rPr>
          <w:b/>
          <w:color w:val="FF0000"/>
          <w:sz w:val="24"/>
          <w:szCs w:val="24"/>
        </w:rPr>
      </w:pPr>
      <w:r w:rsidRPr="00405E62">
        <w:rPr>
          <w:b/>
          <w:color w:val="FF0000"/>
          <w:sz w:val="24"/>
          <w:szCs w:val="24"/>
        </w:rPr>
        <w:t xml:space="preserve">D) Aşağıdaki tabloda verilen olayları kontrol eden merkezleri ( BEYİN, BEYİNCİK, OMURİLİK SOĞANI, OMURİLİK) yazınız.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2552"/>
        <w:gridCol w:w="2552"/>
        <w:gridCol w:w="2552"/>
      </w:tblGrid>
      <w:tr w:rsidR="000F45CF" w:rsidRPr="002945CC" w:rsidTr="002945CC">
        <w:trPr>
          <w:trHeight w:val="336"/>
        </w:trPr>
        <w:tc>
          <w:tcPr>
            <w:tcW w:w="2552" w:type="dxa"/>
          </w:tcPr>
          <w:p w:rsidR="000F45CF" w:rsidRPr="002945CC" w:rsidRDefault="000F45CF" w:rsidP="002945CC">
            <w:pPr>
              <w:pStyle w:val="NoSpacing"/>
              <w:jc w:val="center"/>
              <w:rPr>
                <w:b/>
              </w:rPr>
            </w:pPr>
            <w:r w:rsidRPr="002945CC">
              <w:rPr>
                <w:b/>
              </w:rPr>
              <w:t>OLAY</w:t>
            </w:r>
          </w:p>
        </w:tc>
        <w:tc>
          <w:tcPr>
            <w:tcW w:w="2552" w:type="dxa"/>
          </w:tcPr>
          <w:p w:rsidR="000F45CF" w:rsidRPr="002945CC" w:rsidRDefault="000F45CF" w:rsidP="002945CC">
            <w:pPr>
              <w:pStyle w:val="NoSpacing"/>
              <w:jc w:val="center"/>
              <w:rPr>
                <w:b/>
              </w:rPr>
            </w:pPr>
            <w:r w:rsidRPr="002945CC">
              <w:rPr>
                <w:b/>
              </w:rPr>
              <w:t>MERKEZ</w:t>
            </w:r>
          </w:p>
        </w:tc>
        <w:tc>
          <w:tcPr>
            <w:tcW w:w="2552" w:type="dxa"/>
          </w:tcPr>
          <w:p w:rsidR="000F45CF" w:rsidRPr="002945CC" w:rsidRDefault="000F45CF" w:rsidP="002945CC">
            <w:pPr>
              <w:pStyle w:val="NoSpacing"/>
              <w:jc w:val="center"/>
              <w:rPr>
                <w:b/>
              </w:rPr>
            </w:pPr>
            <w:r w:rsidRPr="002945CC">
              <w:rPr>
                <w:b/>
              </w:rPr>
              <w:t>OLAY</w:t>
            </w:r>
          </w:p>
        </w:tc>
        <w:tc>
          <w:tcPr>
            <w:tcW w:w="2552" w:type="dxa"/>
          </w:tcPr>
          <w:p w:rsidR="000F45CF" w:rsidRPr="002945CC" w:rsidRDefault="000F45CF" w:rsidP="002945CC">
            <w:pPr>
              <w:pStyle w:val="NoSpacing"/>
              <w:jc w:val="center"/>
              <w:rPr>
                <w:b/>
              </w:rPr>
            </w:pPr>
            <w:r w:rsidRPr="002945CC">
              <w:rPr>
                <w:b/>
              </w:rPr>
              <w:t>MERKEZ</w:t>
            </w:r>
          </w:p>
        </w:tc>
      </w:tr>
      <w:tr w:rsidR="000F45CF" w:rsidRPr="002945CC" w:rsidTr="002945CC">
        <w:trPr>
          <w:trHeight w:val="336"/>
        </w:trPr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Acıkma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Refleks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</w:tr>
      <w:tr w:rsidR="000F45CF" w:rsidRPr="002945CC" w:rsidTr="002945CC">
        <w:trPr>
          <w:trHeight w:val="336"/>
        </w:trPr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Hapşırma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Sistemlerin denetimi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</w:tr>
      <w:tr w:rsidR="000F45CF" w:rsidRPr="002945CC" w:rsidTr="002945CC">
        <w:trPr>
          <w:trHeight w:val="336"/>
        </w:trPr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Denge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Dans etme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</w:tr>
      <w:tr w:rsidR="000F45CF" w:rsidRPr="002945CC" w:rsidTr="002945CC">
        <w:trPr>
          <w:trHeight w:val="357"/>
        </w:trPr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Öğrenme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  <w:r w:rsidRPr="002945CC">
              <w:t>Kasların çalışması</w:t>
            </w:r>
          </w:p>
        </w:tc>
        <w:tc>
          <w:tcPr>
            <w:tcW w:w="2552" w:type="dxa"/>
          </w:tcPr>
          <w:p w:rsidR="000F45CF" w:rsidRPr="002945CC" w:rsidRDefault="000F45CF" w:rsidP="009941D1">
            <w:pPr>
              <w:pStyle w:val="NoSpacing"/>
            </w:pPr>
          </w:p>
        </w:tc>
      </w:tr>
    </w:tbl>
    <w:p w:rsidR="000F45CF" w:rsidRDefault="000F45CF" w:rsidP="00E076D0">
      <w:pPr>
        <w:spacing w:after="24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</w:p>
    <w:p w:rsidR="000F45CF" w:rsidRPr="00405E62" w:rsidRDefault="000F45CF" w:rsidP="00E076D0">
      <w:pPr>
        <w:spacing w:after="240"/>
        <w:rPr>
          <w:rFonts w:cs="Calibri"/>
          <w:b/>
          <w:color w:val="00B050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</w:t>
      </w:r>
      <w:r w:rsidRPr="00405E62">
        <w:rPr>
          <w:rFonts w:cs="Calibri"/>
          <w:b/>
          <w:color w:val="00B050"/>
          <w:sz w:val="24"/>
          <w:szCs w:val="24"/>
        </w:rPr>
        <w:t xml:space="preserve">D) Aşağıda bazı hastalıklar ve ilgili organlar verilmiştir. Verilen bilgileri eşleştiriniz. </w:t>
      </w:r>
    </w:p>
    <w:tbl>
      <w:tblPr>
        <w:tblpPr w:leftFromText="141" w:rightFromText="141" w:vertAnchor="text" w:horzAnchor="page" w:tblpX="505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7"/>
        <w:gridCol w:w="851"/>
        <w:gridCol w:w="976"/>
        <w:gridCol w:w="857"/>
        <w:gridCol w:w="856"/>
        <w:gridCol w:w="1070"/>
      </w:tblGrid>
      <w:tr w:rsidR="000F45CF" w:rsidRPr="002945CC" w:rsidTr="00545EAA">
        <w:tc>
          <w:tcPr>
            <w:tcW w:w="1417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 xml:space="preserve">Hastalıklar:  </w:t>
            </w:r>
          </w:p>
        </w:tc>
        <w:tc>
          <w:tcPr>
            <w:tcW w:w="851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 xml:space="preserve">Şeker   </w:t>
            </w:r>
          </w:p>
        </w:tc>
        <w:tc>
          <w:tcPr>
            <w:tcW w:w="976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 xml:space="preserve">Sinüzit   </w:t>
            </w:r>
          </w:p>
        </w:tc>
        <w:tc>
          <w:tcPr>
            <w:tcW w:w="857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 xml:space="preserve">Miyop   </w:t>
            </w:r>
          </w:p>
        </w:tc>
        <w:tc>
          <w:tcPr>
            <w:tcW w:w="856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 xml:space="preserve">Guatr  </w:t>
            </w:r>
          </w:p>
        </w:tc>
        <w:tc>
          <w:tcPr>
            <w:tcW w:w="1070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>Katarakt</w:t>
            </w:r>
          </w:p>
        </w:tc>
      </w:tr>
      <w:tr w:rsidR="000F45CF" w:rsidRPr="002945CC" w:rsidTr="00545EAA">
        <w:tc>
          <w:tcPr>
            <w:tcW w:w="1417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  <w:r w:rsidRPr="00E076D0">
              <w:rPr>
                <w:rFonts w:cs="Calibri"/>
                <w:b/>
                <w:sz w:val="24"/>
                <w:szCs w:val="24"/>
              </w:rPr>
              <w:t>Organlar</w:t>
            </w:r>
          </w:p>
        </w:tc>
        <w:tc>
          <w:tcPr>
            <w:tcW w:w="851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976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0F45CF" w:rsidRPr="00E076D0" w:rsidRDefault="000F45CF" w:rsidP="009941D1">
            <w:pPr>
              <w:tabs>
                <w:tab w:val="center" w:pos="-180"/>
              </w:tabs>
              <w:rPr>
                <w:rFonts w:cs="Calibri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997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2"/>
        <w:gridCol w:w="360"/>
        <w:gridCol w:w="994"/>
        <w:gridCol w:w="322"/>
        <w:gridCol w:w="1127"/>
      </w:tblGrid>
      <w:tr w:rsidR="000F45CF" w:rsidRPr="002945CC" w:rsidTr="009941D1">
        <w:trPr>
          <w:cantSplit/>
        </w:trPr>
        <w:tc>
          <w:tcPr>
            <w:tcW w:w="1152" w:type="dxa"/>
            <w:vMerge w:val="restart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 xml:space="preserve">Organlar </w:t>
            </w:r>
          </w:p>
        </w:tc>
        <w:tc>
          <w:tcPr>
            <w:tcW w:w="360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994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Göz</w:t>
            </w:r>
          </w:p>
        </w:tc>
        <w:tc>
          <w:tcPr>
            <w:tcW w:w="316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1127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Burun</w:t>
            </w:r>
          </w:p>
        </w:tc>
      </w:tr>
      <w:tr w:rsidR="000F45CF" w:rsidRPr="002945CC" w:rsidTr="00545EAA">
        <w:trPr>
          <w:cantSplit/>
          <w:trHeight w:val="640"/>
        </w:trPr>
        <w:tc>
          <w:tcPr>
            <w:tcW w:w="1152" w:type="dxa"/>
            <w:vMerge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</w:p>
        </w:tc>
        <w:tc>
          <w:tcPr>
            <w:tcW w:w="360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994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Pankreas</w:t>
            </w:r>
          </w:p>
        </w:tc>
        <w:tc>
          <w:tcPr>
            <w:tcW w:w="316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1127" w:type="dxa"/>
          </w:tcPr>
          <w:p w:rsidR="000F45CF" w:rsidRPr="002945CC" w:rsidRDefault="000F45CF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2945CC">
              <w:rPr>
                <w:b/>
                <w:i/>
                <w:sz w:val="20"/>
                <w:szCs w:val="20"/>
              </w:rPr>
              <w:t>Tiroit bezi</w:t>
            </w:r>
          </w:p>
        </w:tc>
      </w:tr>
    </w:tbl>
    <w:p w:rsidR="000F45CF" w:rsidRDefault="000F45CF" w:rsidP="00E076D0">
      <w:pPr>
        <w:pStyle w:val="NoSpacing"/>
        <w:rPr>
          <w:rFonts w:cs="Calibri"/>
          <w:b/>
          <w:bCs/>
          <w:sz w:val="24"/>
          <w:szCs w:val="24"/>
        </w:rPr>
      </w:pPr>
    </w:p>
    <w:p w:rsidR="000F45CF" w:rsidRPr="00405E62" w:rsidRDefault="000F45CF" w:rsidP="00E076D0">
      <w:pPr>
        <w:pStyle w:val="NoSpacing"/>
        <w:rPr>
          <w:rFonts w:cs="Calibri"/>
          <w:b/>
          <w:color w:val="0070C0"/>
          <w:sz w:val="24"/>
          <w:szCs w:val="24"/>
        </w:rPr>
      </w:pPr>
      <w:r w:rsidRPr="00405E62">
        <w:rPr>
          <w:rFonts w:cs="Calibri"/>
          <w:b/>
          <w:bCs/>
          <w:color w:val="0070C0"/>
          <w:sz w:val="24"/>
          <w:szCs w:val="24"/>
        </w:rPr>
        <w:t>E) Şemalardaki gözün ve dilin bölümlerini gösterilen yere yazınız.</w:t>
      </w:r>
    </w:p>
    <w:p w:rsidR="000F45CF" w:rsidRDefault="000F45CF" w:rsidP="00E076D0">
      <w:r>
        <w:rPr>
          <w:noProof/>
          <w:lang w:eastAsia="tr-TR"/>
        </w:rPr>
        <w:pict>
          <v:shape id="Resim 70" o:spid="_x0000_s1071" type="#_x0000_t75" style="position:absolute;margin-left:352.1pt;margin-top:4.35pt;width:147.05pt;height:124.8pt;z-index:-251639808;visibility:visible">
            <v:imagedata r:id="rId14" o:title=""/>
            <w10:wrap type="square"/>
          </v:shape>
        </w:pict>
      </w:r>
      <w:r>
        <w:rPr>
          <w:noProof/>
          <w:lang w:eastAsia="tr-TR"/>
        </w:rPr>
        <w:pict>
          <v:shape id="Resim 69" o:spid="_x0000_s1072" type="#_x0000_t75" style="position:absolute;margin-left:.5pt;margin-top:12pt;width:262.2pt;height:103.4pt;z-index:251675648;visibility:visible">
            <v:imagedata r:id="rId15" o:title=""/>
            <w10:wrap type="square"/>
          </v:shape>
        </w:pict>
      </w:r>
    </w:p>
    <w:p w:rsidR="000F45CF" w:rsidRDefault="000F45CF" w:rsidP="00E076D0"/>
    <w:p w:rsidR="000F45CF" w:rsidRDefault="000F45CF"/>
    <w:p w:rsidR="000F45CF" w:rsidRPr="00546169" w:rsidRDefault="000F45CF" w:rsidP="00546169"/>
    <w:p w:rsidR="000F45CF" w:rsidRPr="00546169" w:rsidRDefault="000F45CF" w:rsidP="00545EAA">
      <w:pPr>
        <w:jc w:val="center"/>
      </w:pPr>
    </w:p>
    <w:p w:rsidR="000F45CF" w:rsidRPr="00405E62" w:rsidRDefault="000F45CF" w:rsidP="00546169">
      <w:pPr>
        <w:rPr>
          <w:rFonts w:cs="Calibri"/>
          <w:b/>
          <w:color w:val="92D050"/>
          <w:sz w:val="24"/>
          <w:szCs w:val="24"/>
        </w:rPr>
      </w:pPr>
      <w:r>
        <w:rPr>
          <w:noProof/>
          <w:lang w:eastAsia="tr-TR"/>
        </w:rPr>
        <w:pict>
          <v:shape id="Resim 11" o:spid="_x0000_s1073" type="#_x0000_t75" style="position:absolute;margin-left:.5pt;margin-top:22.7pt;width:484.9pt;height:127.9pt;z-index:251670528;visibility:visible">
            <v:imagedata r:id="rId16" o:title=""/>
          </v:shape>
        </w:pict>
      </w:r>
      <w:r w:rsidRPr="00405E62">
        <w:rPr>
          <w:rFonts w:cs="Calibri"/>
          <w:b/>
          <w:color w:val="92D050"/>
          <w:sz w:val="28"/>
          <w:szCs w:val="28"/>
        </w:rPr>
        <w:t>F)</w:t>
      </w:r>
      <w:r w:rsidRPr="00405E62">
        <w:rPr>
          <w:rFonts w:cs="Calibri"/>
          <w:b/>
          <w:color w:val="92D050"/>
        </w:rPr>
        <w:t xml:space="preserve"> </w:t>
      </w:r>
      <w:r w:rsidRPr="00405E62">
        <w:rPr>
          <w:rFonts w:cs="Calibri"/>
          <w:b/>
          <w:bCs/>
          <w:color w:val="92D050"/>
          <w:sz w:val="24"/>
          <w:szCs w:val="24"/>
        </w:rPr>
        <w:t>Şemadaki kulağın bölümlerinin isimlerini gösterilen yere yazınız.</w:t>
      </w:r>
    </w:p>
    <w:p w:rsidR="000F45CF" w:rsidRDefault="000F45CF" w:rsidP="00546169"/>
    <w:p w:rsidR="000F45CF" w:rsidRPr="004E6790" w:rsidRDefault="000F45CF" w:rsidP="004E6790"/>
    <w:p w:rsidR="000F45CF" w:rsidRPr="004E6790" w:rsidRDefault="000F45CF" w:rsidP="004E6790"/>
    <w:p w:rsidR="000F45CF" w:rsidRPr="004E6790" w:rsidRDefault="000F45CF" w:rsidP="004E6790"/>
    <w:p w:rsidR="000F45CF" w:rsidRPr="004E6790" w:rsidRDefault="000F45CF" w:rsidP="004E6790"/>
    <w:p w:rsidR="000F45CF" w:rsidRPr="00405E62" w:rsidRDefault="000F45CF" w:rsidP="004E6790">
      <w:pPr>
        <w:pStyle w:val="NoSpacing"/>
        <w:rPr>
          <w:b/>
          <w:bCs/>
          <w:color w:val="C00000"/>
          <w:sz w:val="24"/>
          <w:szCs w:val="24"/>
        </w:rPr>
      </w:pPr>
      <w:r w:rsidRPr="00405E62">
        <w:rPr>
          <w:b/>
          <w:color w:val="C00000"/>
          <w:sz w:val="24"/>
          <w:szCs w:val="24"/>
        </w:rPr>
        <w:t xml:space="preserve">G) </w:t>
      </w:r>
      <w:r w:rsidRPr="00405E62">
        <w:rPr>
          <w:b/>
          <w:bCs/>
          <w:color w:val="C00000"/>
          <w:sz w:val="24"/>
          <w:szCs w:val="24"/>
        </w:rPr>
        <w:t xml:space="preserve">Aşağıdaki tabloları doldurunuz. </w:t>
      </w:r>
    </w:p>
    <w:p w:rsidR="000F45CF" w:rsidRDefault="000F45CF" w:rsidP="004E6790">
      <w:pPr>
        <w:pStyle w:val="NoSpacing"/>
        <w:rPr>
          <w:spacing w:val="5"/>
          <w:sz w:val="20"/>
          <w:szCs w:val="20"/>
        </w:rPr>
      </w:pPr>
    </w:p>
    <w:tbl>
      <w:tblPr>
        <w:tblpPr w:leftFromText="141" w:rightFromText="141" w:vertAnchor="text" w:horzAnchor="margin" w:tblpXSpec="right" w:tblpY="155"/>
        <w:tblW w:w="480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0A0"/>
      </w:tblPr>
      <w:tblGrid>
        <w:gridCol w:w="1526"/>
        <w:gridCol w:w="993"/>
        <w:gridCol w:w="850"/>
        <w:gridCol w:w="1431"/>
      </w:tblGrid>
      <w:tr w:rsidR="000F45CF" w:rsidRPr="002945CC" w:rsidTr="002945CC">
        <w:trPr>
          <w:trHeight w:val="328"/>
        </w:trPr>
        <w:tc>
          <w:tcPr>
            <w:tcW w:w="1526" w:type="dxa"/>
            <w:shd w:val="clear" w:color="auto" w:fill="F2DBDB"/>
          </w:tcPr>
          <w:p w:rsidR="000F45CF" w:rsidRPr="002945CC" w:rsidRDefault="000F45CF" w:rsidP="002945C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  <w:r w:rsidRPr="002945CC">
              <w:rPr>
                <w:b/>
              </w:rPr>
              <w:t>Protein</w:t>
            </w:r>
          </w:p>
        </w:tc>
        <w:tc>
          <w:tcPr>
            <w:tcW w:w="850" w:type="dxa"/>
            <w:shd w:val="clear" w:color="auto" w:fill="F2DBDB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  <w:r w:rsidRPr="002945CC">
              <w:rPr>
                <w:b/>
              </w:rPr>
              <w:t>Yağ</w:t>
            </w:r>
          </w:p>
        </w:tc>
        <w:tc>
          <w:tcPr>
            <w:tcW w:w="1431" w:type="dxa"/>
            <w:shd w:val="clear" w:color="auto" w:fill="F2DBDB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  <w:r w:rsidRPr="002945CC">
              <w:rPr>
                <w:b/>
              </w:rPr>
              <w:t>Karbonhidrat</w:t>
            </w:r>
          </w:p>
        </w:tc>
      </w:tr>
      <w:tr w:rsidR="000F45CF" w:rsidRPr="002945CC" w:rsidTr="002945CC">
        <w:trPr>
          <w:trHeight w:val="328"/>
        </w:trPr>
        <w:tc>
          <w:tcPr>
            <w:tcW w:w="1526" w:type="dxa"/>
            <w:shd w:val="clear" w:color="auto" w:fill="C6D9F1"/>
          </w:tcPr>
          <w:p w:rsidR="000F45CF" w:rsidRPr="002945CC" w:rsidRDefault="000F45CF" w:rsidP="002945CC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002945CC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0F45CF" w:rsidRPr="002945CC" w:rsidRDefault="000F45CF" w:rsidP="002945CC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002945CC">
              <w:rPr>
                <w:rFonts w:ascii="Comic Sans MS" w:hAnsi="Comic Sans MS"/>
                <w:b/>
                <w:sz w:val="18"/>
                <w:szCs w:val="18"/>
              </w:rPr>
              <w:t>sindirimin başladığı organ</w:t>
            </w:r>
          </w:p>
        </w:tc>
        <w:tc>
          <w:tcPr>
            <w:tcW w:w="993" w:type="dxa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</w:p>
        </w:tc>
        <w:tc>
          <w:tcPr>
            <w:tcW w:w="1431" w:type="dxa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</w:p>
        </w:tc>
      </w:tr>
      <w:tr w:rsidR="000F45CF" w:rsidRPr="002945CC" w:rsidTr="002945CC">
        <w:trPr>
          <w:trHeight w:val="968"/>
        </w:trPr>
        <w:tc>
          <w:tcPr>
            <w:tcW w:w="1526" w:type="dxa"/>
            <w:shd w:val="clear" w:color="auto" w:fill="C6D9F1"/>
          </w:tcPr>
          <w:p w:rsidR="000F45CF" w:rsidRPr="002945CC" w:rsidRDefault="000F45CF" w:rsidP="002945CC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002945CC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0F45CF" w:rsidRPr="002945CC" w:rsidRDefault="000F45CF" w:rsidP="002945CC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002945CC">
              <w:rPr>
                <w:rFonts w:ascii="Comic Sans MS" w:hAnsi="Comic Sans MS"/>
                <w:b/>
                <w:sz w:val="18"/>
                <w:szCs w:val="18"/>
              </w:rPr>
              <w:t xml:space="preserve">sindirimin bittiği  </w:t>
            </w:r>
          </w:p>
          <w:p w:rsidR="000F45CF" w:rsidRPr="002945CC" w:rsidRDefault="000F45CF" w:rsidP="002945CC">
            <w:pPr>
              <w:spacing w:after="0" w:line="240" w:lineRule="auto"/>
              <w:rPr>
                <w:rFonts w:ascii="Comic Sans MS" w:hAnsi="Comic Sans MS"/>
                <w:b/>
                <w:sz w:val="18"/>
                <w:szCs w:val="18"/>
              </w:rPr>
            </w:pPr>
            <w:r w:rsidRPr="002945CC">
              <w:rPr>
                <w:rFonts w:ascii="Comic Sans MS" w:hAnsi="Comic Sans MS"/>
                <w:b/>
                <w:sz w:val="18"/>
                <w:szCs w:val="18"/>
              </w:rPr>
              <w:t>organ</w:t>
            </w:r>
          </w:p>
        </w:tc>
        <w:tc>
          <w:tcPr>
            <w:tcW w:w="993" w:type="dxa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</w:p>
        </w:tc>
        <w:tc>
          <w:tcPr>
            <w:tcW w:w="850" w:type="dxa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</w:p>
        </w:tc>
        <w:tc>
          <w:tcPr>
            <w:tcW w:w="1431" w:type="dxa"/>
          </w:tcPr>
          <w:p w:rsidR="000F45CF" w:rsidRPr="002945CC" w:rsidRDefault="000F45CF" w:rsidP="002945CC">
            <w:pPr>
              <w:spacing w:after="0" w:line="240" w:lineRule="auto"/>
              <w:rPr>
                <w:b/>
              </w:rPr>
            </w:pPr>
          </w:p>
        </w:tc>
      </w:tr>
    </w:tbl>
    <w:p w:rsidR="000F45CF" w:rsidRPr="00734320" w:rsidRDefault="000F45CF" w:rsidP="004E6790">
      <w:pPr>
        <w:pStyle w:val="NoSpacing"/>
        <w:rPr>
          <w:spacing w:val="5"/>
          <w:sz w:val="20"/>
          <w:szCs w:val="20"/>
        </w:rPr>
      </w:pPr>
    </w:p>
    <w:tbl>
      <w:tblPr>
        <w:tblpPr w:leftFromText="141" w:rightFromText="141" w:vertAnchor="text" w:horzAnchor="margin" w:tblpY="-60"/>
        <w:tblW w:w="0" w:type="auto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12" w:space="0" w:color="993366"/>
          <w:insideV w:val="single" w:sz="12" w:space="0" w:color="993366"/>
        </w:tblBorders>
        <w:tblLayout w:type="fixed"/>
        <w:tblLook w:val="01E0"/>
      </w:tblPr>
      <w:tblGrid>
        <w:gridCol w:w="1125"/>
        <w:gridCol w:w="724"/>
        <w:gridCol w:w="870"/>
        <w:gridCol w:w="869"/>
        <w:gridCol w:w="724"/>
        <w:gridCol w:w="1016"/>
      </w:tblGrid>
      <w:tr w:rsidR="000F45CF" w:rsidRPr="002945CC" w:rsidTr="004E6790">
        <w:trPr>
          <w:trHeight w:val="206"/>
        </w:trPr>
        <w:tc>
          <w:tcPr>
            <w:tcW w:w="1125" w:type="dxa"/>
            <w:vMerge w:val="restart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 xml:space="preserve">  </w:t>
            </w:r>
          </w:p>
          <w:p w:rsidR="000F45CF" w:rsidRPr="002945CC" w:rsidRDefault="000F45CF" w:rsidP="009941D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Organlar</w:t>
            </w:r>
          </w:p>
        </w:tc>
        <w:tc>
          <w:tcPr>
            <w:tcW w:w="4203" w:type="dxa"/>
            <w:gridSpan w:val="5"/>
            <w:tcBorders>
              <w:bottom w:val="single" w:sz="4" w:space="0" w:color="auto"/>
            </w:tcBorders>
            <w:vAlign w:val="center"/>
          </w:tcPr>
          <w:p w:rsidR="000F45CF" w:rsidRPr="002945CC" w:rsidRDefault="000F45CF" w:rsidP="009941D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2945CC">
              <w:rPr>
                <w:b/>
                <w:sz w:val="20"/>
                <w:szCs w:val="20"/>
              </w:rPr>
              <w:t>Hastalıklar</w:t>
            </w:r>
          </w:p>
        </w:tc>
      </w:tr>
      <w:tr w:rsidR="000F45CF" w:rsidRPr="002945CC" w:rsidTr="004E6790">
        <w:trPr>
          <w:trHeight w:val="208"/>
        </w:trPr>
        <w:tc>
          <w:tcPr>
            <w:tcW w:w="1125" w:type="dxa"/>
            <w:vMerge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</w:tcBorders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Şeker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Sinüzit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Cücelik</w:t>
            </w:r>
          </w:p>
        </w:tc>
        <w:tc>
          <w:tcPr>
            <w:tcW w:w="724" w:type="dxa"/>
            <w:tcBorders>
              <w:top w:val="single" w:sz="4" w:space="0" w:color="auto"/>
            </w:tcBorders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Guatr</w:t>
            </w:r>
          </w:p>
        </w:tc>
        <w:tc>
          <w:tcPr>
            <w:tcW w:w="1016" w:type="dxa"/>
            <w:tcBorders>
              <w:top w:val="single" w:sz="4" w:space="0" w:color="auto"/>
            </w:tcBorders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Katarakt</w:t>
            </w:r>
          </w:p>
        </w:tc>
      </w:tr>
      <w:tr w:rsidR="000F45CF" w:rsidRPr="002945CC" w:rsidTr="004E6790">
        <w:trPr>
          <w:trHeight w:val="220"/>
        </w:trPr>
        <w:tc>
          <w:tcPr>
            <w:tcW w:w="1125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Göz</w:t>
            </w: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color w:val="FF0000"/>
                <w:sz w:val="20"/>
                <w:szCs w:val="20"/>
              </w:rPr>
            </w:pP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color w:val="FF0000"/>
                <w:sz w:val="20"/>
                <w:szCs w:val="20"/>
              </w:rPr>
            </w:pPr>
          </w:p>
        </w:tc>
      </w:tr>
      <w:tr w:rsidR="000F45CF" w:rsidRPr="002945CC" w:rsidTr="004E6790">
        <w:trPr>
          <w:trHeight w:val="256"/>
        </w:trPr>
        <w:tc>
          <w:tcPr>
            <w:tcW w:w="1125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Pankreas</w:t>
            </w: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color w:val="FF0000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</w:tr>
      <w:tr w:rsidR="000F45CF" w:rsidRPr="002945CC" w:rsidTr="004E6790">
        <w:trPr>
          <w:trHeight w:val="225"/>
        </w:trPr>
        <w:tc>
          <w:tcPr>
            <w:tcW w:w="1125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Burun</w:t>
            </w: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color w:val="FF0000"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</w:tr>
      <w:tr w:rsidR="000F45CF" w:rsidRPr="002945CC" w:rsidTr="004E6790">
        <w:trPr>
          <w:trHeight w:val="243"/>
        </w:trPr>
        <w:tc>
          <w:tcPr>
            <w:tcW w:w="1125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Tiroit Bezi</w:t>
            </w: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</w:tr>
      <w:tr w:rsidR="000F45CF" w:rsidRPr="002945CC" w:rsidTr="004E6790">
        <w:trPr>
          <w:trHeight w:val="246"/>
        </w:trPr>
        <w:tc>
          <w:tcPr>
            <w:tcW w:w="1125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  <w:r w:rsidRPr="002945CC">
              <w:rPr>
                <w:sz w:val="20"/>
                <w:szCs w:val="20"/>
              </w:rPr>
              <w:t>Hipofiz Bezi</w:t>
            </w: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24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0F45CF" w:rsidRPr="002945CC" w:rsidRDefault="000F45CF" w:rsidP="009941D1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0F45CF" w:rsidRPr="00405E62" w:rsidRDefault="000F45CF" w:rsidP="004E6790">
      <w:pPr>
        <w:rPr>
          <w:b/>
          <w:color w:val="9BBB59"/>
          <w:sz w:val="24"/>
          <w:szCs w:val="24"/>
        </w:rPr>
      </w:pPr>
      <w:r>
        <w:rPr>
          <w:noProof/>
          <w:lang w:eastAsia="tr-TR"/>
        </w:rPr>
        <w:pict>
          <v:shape id="Resim 53" o:spid="_x0000_s1074" type="#_x0000_t75" alt="http://www.odevtr.com/images/000einsteinyy2.jpg" style="position:absolute;margin-left:195.85pt;margin-top:6.25pt;width:52.9pt;height:79.65pt;flip:x;z-index:-251646976;visibility:visible;mso-position-horizontal-relative:text;mso-position-vertical-relative:text">
            <v:imagedata r:id="rId17" r:href="rId18"/>
          </v:shape>
        </w:pict>
      </w:r>
      <w:r>
        <w:rPr>
          <w:noProof/>
          <w:lang w:eastAsia="tr-TR"/>
        </w:rPr>
        <w:pict>
          <v:shape id="Resim 4" o:spid="_x0000_s1075" type="#_x0000_t75" style="position:absolute;margin-left:262.5pt;margin-top:18.5pt;width:246.65pt;height:195.3pt;z-index:-251644928;visibility:visible;mso-position-horizontal-relative:text;mso-position-vertical-relative:text">
            <v:imagedata r:id="rId19" o:title=""/>
          </v:shape>
        </w:pict>
      </w:r>
      <w:r w:rsidRPr="00405E62">
        <w:rPr>
          <w:b/>
          <w:color w:val="9BBB59"/>
          <w:sz w:val="24"/>
          <w:szCs w:val="24"/>
        </w:rPr>
        <w:t xml:space="preserve">I) Aşağıdaki bulmacayı doldurunuz. </w:t>
      </w:r>
    </w:p>
    <w:p w:rsidR="000F45CF" w:rsidRPr="007F37FD" w:rsidRDefault="000F45CF" w:rsidP="00F2599D">
      <w:pPr>
        <w:spacing w:after="0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1.Böbrekte kanın süzülmesini sağlayan yapı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2.Proteinlerin sindiriminin başladığı yer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3.Burunda koku almaçlarının yoğun bulunduğu kısım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4.Böbreküstü bezinden korku heyecan anında salgılanan hormon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5.Gözde görüntünün ters olarak oluştuğu yer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6.Acıkmayı kontrol eden merkezi sinir sistemi organı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7.Kandaki şeker miktarı artınca salgılanan hormon</w:t>
      </w: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</w:p>
    <w:p w:rsidR="000F45CF" w:rsidRPr="007F37FD" w:rsidRDefault="000F45CF" w:rsidP="00F2599D">
      <w:pPr>
        <w:spacing w:after="0" w:line="240" w:lineRule="auto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8.Hem enzim hem hormon salgılayan organımız</w:t>
      </w:r>
    </w:p>
    <w:p w:rsidR="000F45CF" w:rsidRPr="007F37FD" w:rsidRDefault="000F45CF" w:rsidP="00F2599D">
      <w:pPr>
        <w:spacing w:after="0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9.Vücudun denge merkezi</w:t>
      </w:r>
    </w:p>
    <w:p w:rsidR="000F45CF" w:rsidRPr="007F37FD" w:rsidRDefault="000F45CF" w:rsidP="00F2599D">
      <w:pPr>
        <w:spacing w:after="0"/>
        <w:rPr>
          <w:b/>
          <w:sz w:val="18"/>
          <w:szCs w:val="18"/>
        </w:rPr>
      </w:pPr>
      <w:r w:rsidRPr="007F37FD">
        <w:rPr>
          <w:b/>
          <w:sz w:val="18"/>
          <w:szCs w:val="18"/>
        </w:rPr>
        <w:t>10.Kulakta bulunan vücudumuzdaki en küçük kemik</w:t>
      </w:r>
    </w:p>
    <w:p w:rsidR="000F45CF" w:rsidRDefault="000F45CF" w:rsidP="004E6790">
      <w:pPr>
        <w:ind w:right="-922"/>
        <w:rPr>
          <w:rFonts w:ascii="Comic Sans MS" w:hAnsi="Comic Sans MS"/>
          <w:b/>
          <w:sz w:val="20"/>
          <w:szCs w:val="20"/>
        </w:rPr>
      </w:pPr>
    </w:p>
    <w:p w:rsidR="000F45CF" w:rsidRPr="00405E62" w:rsidRDefault="000F45CF" w:rsidP="00405E62">
      <w:pPr>
        <w:ind w:right="-13"/>
        <w:rPr>
          <w:rFonts w:ascii="Comic Sans MS" w:hAnsi="Comic Sans MS"/>
          <w:b/>
          <w:color w:val="7030A0"/>
          <w:sz w:val="20"/>
          <w:szCs w:val="20"/>
        </w:rPr>
      </w:pPr>
      <w:r w:rsidRPr="00405E62">
        <w:rPr>
          <w:rFonts w:ascii="Comic Sans MS" w:hAnsi="Comic Sans MS"/>
          <w:b/>
          <w:color w:val="7030A0"/>
          <w:sz w:val="20"/>
          <w:szCs w:val="20"/>
        </w:rPr>
        <w:t xml:space="preserve">İ) Verilen </w:t>
      </w:r>
      <w:r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 özellikleri </w:t>
      </w:r>
      <w:r w:rsidRPr="00405E62">
        <w:rPr>
          <w:rFonts w:ascii="Comic Sans MS" w:hAnsi="Comic Sans MS"/>
          <w:b/>
          <w:color w:val="7030A0"/>
          <w:sz w:val="20"/>
          <w:szCs w:val="20"/>
        </w:rPr>
        <w:t xml:space="preserve">ile </w:t>
      </w:r>
      <w:r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kusurlarını </w:t>
      </w:r>
      <w:r w:rsidRPr="00405E62">
        <w:rPr>
          <w:rFonts w:ascii="Comic Sans MS" w:hAnsi="Comic Sans MS"/>
          <w:b/>
          <w:color w:val="7030A0"/>
          <w:sz w:val="20"/>
          <w:szCs w:val="20"/>
        </w:rPr>
        <w:t>eşleştiriniz.Beyinin bölümlerini yazınız.(Bir özellik birden fazla göz kusurunda kullanılabilir.) (Numaralarını Yazmanız Yeterlidir)</w:t>
      </w:r>
    </w:p>
    <w:tbl>
      <w:tblPr>
        <w:tblpPr w:leftFromText="141" w:rightFromText="141" w:vertAnchor="page" w:horzAnchor="margin" w:tblpY="1364"/>
        <w:tblW w:w="5753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0A0"/>
      </w:tblPr>
      <w:tblGrid>
        <w:gridCol w:w="3797"/>
        <w:gridCol w:w="1956"/>
      </w:tblGrid>
      <w:tr w:rsidR="000F45CF" w:rsidRPr="002945CC" w:rsidTr="002945CC">
        <w:trPr>
          <w:trHeight w:val="6153"/>
        </w:trPr>
        <w:tc>
          <w:tcPr>
            <w:tcW w:w="3797" w:type="dxa"/>
          </w:tcPr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right="601"/>
              <w:rPr>
                <w:b/>
                <w:bCs/>
              </w:rPr>
            </w:pP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2945CC">
              <w:rPr>
                <w:rFonts w:ascii="Comic Sans MS" w:hAnsi="Comic Sans MS"/>
                <w:bCs/>
                <w:sz w:val="20"/>
                <w:szCs w:val="20"/>
              </w:rPr>
              <w:t>1)Göz kaslarının uyumlu çalışmaması sonucu görülür.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2945CC">
              <w:rPr>
                <w:rFonts w:ascii="Comic Sans MS" w:hAnsi="Comic Sans MS"/>
                <w:b/>
                <w:bCs/>
                <w:sz w:val="20"/>
                <w:szCs w:val="20"/>
              </w:rPr>
              <w:t>2)Uzaktaki cisimleri net görememe durumudur</w:t>
            </w:r>
            <w:r w:rsidRPr="002945CC">
              <w:rPr>
                <w:rFonts w:ascii="Comic Sans MS" w:hAnsi="Comic Sans MS"/>
                <w:bCs/>
                <w:sz w:val="20"/>
                <w:szCs w:val="20"/>
              </w:rPr>
              <w:t xml:space="preserve">. 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2945CC">
              <w:rPr>
                <w:rFonts w:ascii="Comic Sans MS" w:hAnsi="Comic Sans MS"/>
                <w:bCs/>
                <w:sz w:val="20"/>
                <w:szCs w:val="20"/>
              </w:rPr>
              <w:t xml:space="preserve">3)Görüntü, sarı lekenin arkasına düşer. 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2945C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4)Renkleri birbirinden ayırt edememe durumudur. 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2945CC">
              <w:rPr>
                <w:rFonts w:ascii="Comic Sans MS" w:hAnsi="Comic Sans MS"/>
                <w:bCs/>
                <w:sz w:val="20"/>
                <w:szCs w:val="20"/>
              </w:rPr>
              <w:t xml:space="preserve">5)Göz merceğinin saydamlığını yitirmesiyle oluşur. 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2945CC">
              <w:rPr>
                <w:rFonts w:ascii="Comic Sans MS" w:hAnsi="Comic Sans MS"/>
                <w:b/>
                <w:bCs/>
                <w:sz w:val="20"/>
                <w:szCs w:val="20"/>
              </w:rPr>
              <w:t>6)Yakındaki cisimleri net görememe durumudur.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2945CC">
              <w:rPr>
                <w:rFonts w:ascii="Comic Sans MS" w:hAnsi="Comic Sans MS"/>
                <w:bCs/>
                <w:sz w:val="20"/>
                <w:szCs w:val="20"/>
              </w:rPr>
              <w:t>7)Kalın kenarlı mercekle düzeltilir.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2945C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8)Görüntü, sarı lekenin önüne düşer. 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2945CC">
              <w:rPr>
                <w:rFonts w:ascii="Comic Sans MS" w:hAnsi="Comic Sans MS"/>
                <w:bCs/>
                <w:sz w:val="20"/>
                <w:szCs w:val="20"/>
              </w:rPr>
              <w:t>9)Korneanın kavisinin bozulmasından dolayı oluşan göz kusurudur.</w:t>
            </w:r>
          </w:p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2945CC">
              <w:rPr>
                <w:rFonts w:ascii="Comic Sans MS" w:hAnsi="Comic Sans MS"/>
                <w:bCs/>
                <w:sz w:val="20"/>
                <w:szCs w:val="20"/>
              </w:rPr>
              <w:t xml:space="preserve">  </w:t>
            </w:r>
            <w:r w:rsidRPr="002945CC">
              <w:rPr>
                <w:rFonts w:ascii="Comic Sans MS" w:hAnsi="Comic Sans MS"/>
                <w:b/>
                <w:bCs/>
                <w:sz w:val="20"/>
                <w:szCs w:val="20"/>
              </w:rPr>
              <w:t>10)Silindirik mercekle düzeltilir</w:t>
            </w:r>
          </w:p>
        </w:tc>
        <w:tc>
          <w:tcPr>
            <w:tcW w:w="1956" w:type="dxa"/>
          </w:tcPr>
          <w:tbl>
            <w:tblPr>
              <w:tblpPr w:leftFromText="141" w:rightFromText="141" w:vertAnchor="page" w:horzAnchor="margin" w:tblpY="181"/>
              <w:tblOverlap w:val="never"/>
              <w:tblW w:w="0" w:type="auto"/>
              <w:tblInd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711"/>
            </w:tblGrid>
            <w:tr w:rsidR="000F45CF" w:rsidRPr="002945CC" w:rsidTr="002945CC">
              <w:trPr>
                <w:trHeight w:val="263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/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MİYOP</w:t>
                  </w:r>
                </w:p>
              </w:tc>
            </w:tr>
            <w:tr w:rsidR="000F45CF" w:rsidRPr="002945CC" w:rsidTr="002945CC">
              <w:trPr>
                <w:trHeight w:val="544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45CF" w:rsidRPr="002945CC" w:rsidTr="002945CC">
              <w:trPr>
                <w:trHeight w:val="282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/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HİPERMETROP</w:t>
                  </w:r>
                </w:p>
              </w:tc>
            </w:tr>
            <w:tr w:rsidR="000F45CF" w:rsidRPr="002945CC" w:rsidTr="002945CC">
              <w:trPr>
                <w:trHeight w:val="544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45CF" w:rsidRPr="002945CC" w:rsidTr="002945CC">
              <w:trPr>
                <w:trHeight w:val="282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/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ASTİGMAT</w:t>
                  </w:r>
                </w:p>
              </w:tc>
            </w:tr>
            <w:tr w:rsidR="000F45CF" w:rsidRPr="002945CC" w:rsidTr="002945CC">
              <w:trPr>
                <w:trHeight w:val="544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45CF" w:rsidRPr="002945CC" w:rsidTr="002945CC">
              <w:trPr>
                <w:trHeight w:val="282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/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KATARAKT</w:t>
                  </w:r>
                </w:p>
              </w:tc>
            </w:tr>
            <w:tr w:rsidR="000F45CF" w:rsidRPr="002945CC" w:rsidTr="002945CC">
              <w:trPr>
                <w:trHeight w:val="544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45CF" w:rsidRPr="002945CC" w:rsidTr="002945CC">
              <w:trPr>
                <w:trHeight w:val="563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/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RENK </w:t>
                  </w: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KÖRLÜĞÜ</w:t>
                  </w:r>
                </w:p>
              </w:tc>
            </w:tr>
            <w:tr w:rsidR="000F45CF" w:rsidRPr="002945CC" w:rsidTr="002945CC">
              <w:trPr>
                <w:trHeight w:val="544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0F45CF" w:rsidRPr="002945CC" w:rsidTr="002945CC">
              <w:trPr>
                <w:trHeight w:val="282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/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2945CC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ŞAŞILIK</w:t>
                  </w:r>
                </w:p>
              </w:tc>
            </w:tr>
            <w:tr w:rsidR="000F45CF" w:rsidRPr="002945CC" w:rsidTr="002945CC">
              <w:trPr>
                <w:trHeight w:val="563"/>
              </w:trPr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0F45CF" w:rsidRPr="002945CC" w:rsidRDefault="000F45CF" w:rsidP="002945CC">
                  <w:pPr>
                    <w:tabs>
                      <w:tab w:val="left" w:pos="3119"/>
                    </w:tabs>
                    <w:spacing w:after="0" w:line="240" w:lineRule="auto"/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0F45CF" w:rsidRPr="002945CC" w:rsidRDefault="000F45CF" w:rsidP="002945CC">
            <w:pPr>
              <w:tabs>
                <w:tab w:val="left" w:pos="3119"/>
              </w:tabs>
              <w:spacing w:after="0" w:line="240" w:lineRule="auto"/>
              <w:ind w:right="-639"/>
              <w:rPr>
                <w:b/>
                <w:bCs/>
              </w:rPr>
            </w:pPr>
          </w:p>
        </w:tc>
      </w:tr>
    </w:tbl>
    <w:p w:rsidR="000F45CF" w:rsidRDefault="000F45CF" w:rsidP="004E6790">
      <w:pPr>
        <w:ind w:firstLine="708"/>
      </w:pPr>
      <w:r>
        <w:rPr>
          <w:noProof/>
          <w:lang w:eastAsia="tr-TR"/>
        </w:rPr>
        <w:pict>
          <v:group id="_x0000_s1076" style="position:absolute;left:0;text-align:left;margin-left:40.45pt;margin-top:19.65pt;width:201.4pt;height:203.45pt;z-index:251672576;mso-position-horizontal-relative:text;mso-position-vertical-relative:text" coordorigin="8631,1504" coordsize="2235,2542">
            <v:shape id="_x0000_s1077" type="#_x0000_t75" style="position:absolute;left:8631;top:1524;width:1950;height:2472">
              <v:imagedata r:id="rId20" o:title=""/>
            </v:shape>
            <v:line id="_x0000_s1078" style="position:absolute;flip:x" from="9141,2824" to="9605,310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left:10591;top:1504;width:275;height:250" filled="f" stroked="f">
              <v:textbox inset="0,0,0,0">
                <w:txbxContent>
                  <w:p w:rsidR="000F45CF" w:rsidRPr="003835DF" w:rsidRDefault="000F45CF" w:rsidP="00405E62"/>
                </w:txbxContent>
              </v:textbox>
            </v:shape>
            <v:shape id="_x0000_s1080" type="#_x0000_t202" style="position:absolute;left:8986;top:3044;width:295;height:231" filled="f" stroked="f">
              <v:textbox inset="0,0,0,0">
                <w:txbxContent>
                  <w:p w:rsidR="000F45CF" w:rsidRPr="003835DF" w:rsidRDefault="000F45CF" w:rsidP="00405E62"/>
                </w:txbxContent>
              </v:textbox>
            </v:shape>
            <v:line id="_x0000_s1081" style="position:absolute;flip:y" from="10071,1654" to="10535,1894">
              <v:stroke endarrow="block"/>
            </v:line>
            <v:line id="_x0000_s1082" style="position:absolute" from="9981,2824" to="10445,3288">
              <v:stroke endarrow="block"/>
            </v:line>
            <v:shape id="_x0000_s1083" type="#_x0000_t202" style="position:absolute;left:10271;top:3224;width:557;height:372" filled="f" stroked="f">
              <v:textbox>
                <w:txbxContent>
                  <w:p w:rsidR="000F45CF" w:rsidRPr="003835DF" w:rsidRDefault="000F45CF" w:rsidP="00405E62">
                    <w:r>
                      <w:t xml:space="preserve"> </w:t>
                    </w:r>
                  </w:p>
                </w:txbxContent>
              </v:textbox>
            </v:shape>
            <v:line id="_x0000_s1084" style="position:absolute" from="9826,3864" to="10291,3864">
              <v:stroke endarrow="block"/>
            </v:line>
            <v:shape id="_x0000_s1085" type="#_x0000_t202" style="position:absolute;left:10194;top:3674;width:557;height:372" filled="f" stroked="f">
              <v:textbox>
                <w:txbxContent>
                  <w:p w:rsidR="000F45CF" w:rsidRPr="003835DF" w:rsidRDefault="000F45CF" w:rsidP="00405E62"/>
                </w:txbxContent>
              </v:textbox>
            </v:shape>
          </v:group>
        </w:pict>
      </w:r>
    </w:p>
    <w:p w:rsidR="000F45CF" w:rsidRDefault="000F45CF" w:rsidP="004E6790">
      <w:pPr>
        <w:ind w:firstLine="708"/>
      </w:pPr>
    </w:p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Default="000F45CF" w:rsidP="00F2599D"/>
    <w:p w:rsidR="000F45CF" w:rsidRDefault="000F45CF" w:rsidP="00F2599D"/>
    <w:p w:rsidR="000F45CF" w:rsidRDefault="000F45CF" w:rsidP="00F2599D"/>
    <w:p w:rsidR="000F45CF" w:rsidRDefault="000F45CF" w:rsidP="00F2599D"/>
    <w:p w:rsidR="000F45CF" w:rsidRDefault="000F45CF" w:rsidP="00F2599D"/>
    <w:p w:rsidR="000F45CF" w:rsidRDefault="000F45CF" w:rsidP="00F2599D"/>
    <w:p w:rsidR="000F45CF" w:rsidRPr="007F37FD" w:rsidRDefault="000F45CF" w:rsidP="00F2599D">
      <w:pPr>
        <w:rPr>
          <w:b/>
          <w:color w:val="8064A2"/>
        </w:rPr>
      </w:pPr>
      <w:r>
        <w:rPr>
          <w:noProof/>
          <w:lang w:eastAsia="tr-TR"/>
        </w:rPr>
        <w:pict>
          <v:shape id="Resim 67" o:spid="_x0000_s1086" type="#_x0000_t75" alt="hormon2" style="position:absolute;margin-left:-5.9pt;margin-top:22.95pt;width:245.35pt;height:211.3pt;z-index:-251642880;visibility:visible">
            <v:imagedata r:id="rId21" o:title=""/>
          </v:shape>
        </w:pict>
      </w:r>
      <w:r w:rsidRPr="007F37FD">
        <w:rPr>
          <w:b/>
          <w:color w:val="8064A2"/>
        </w:rPr>
        <w:t xml:space="preserve">J) </w:t>
      </w:r>
      <w:r w:rsidRPr="007F37FD">
        <w:rPr>
          <w:rFonts w:ascii="Arial" w:hAnsi="Arial" w:cs="Arial"/>
          <w:b/>
          <w:color w:val="8064A2"/>
        </w:rPr>
        <w:t xml:space="preserve">Şekilde gösterilen iç salgı bezlerimiz nelerdir? </w:t>
      </w:r>
      <w:r>
        <w:rPr>
          <w:rFonts w:ascii="Arial" w:hAnsi="Arial" w:cs="Arial"/>
          <w:b/>
          <w:color w:val="8064A2"/>
        </w:rPr>
        <w:t xml:space="preserve"> Gözün bölümlerini verilen b</w:t>
      </w:r>
      <w:r w:rsidRPr="007F37FD">
        <w:rPr>
          <w:rFonts w:ascii="Arial" w:hAnsi="Arial" w:cs="Arial"/>
          <w:b/>
          <w:color w:val="8064A2"/>
        </w:rPr>
        <w:t>oşluklara yazınız.</w:t>
      </w:r>
    </w:p>
    <w:p w:rsidR="000F45CF" w:rsidRDefault="000F45CF" w:rsidP="00F2599D">
      <w:r>
        <w:rPr>
          <w:noProof/>
          <w:lang w:eastAsia="tr-TR"/>
        </w:rPr>
        <w:pict>
          <v:shape id="Resim 68" o:spid="_x0000_s1087" type="#_x0000_t75" alt="göz-yapı" style="position:absolute;margin-left:259.65pt;margin-top:7.75pt;width:258.45pt;height:209.45pt;z-index:-251641856;visibility:visible">
            <v:imagedata r:id="rId22" o:title=""/>
          </v:shape>
        </w:pict>
      </w:r>
    </w:p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Pr="00F2599D" w:rsidRDefault="000F45CF" w:rsidP="00F2599D"/>
    <w:p w:rsidR="000F45CF" w:rsidRDefault="000F45CF" w:rsidP="00F2599D"/>
    <w:p w:rsidR="000F45CF" w:rsidRDefault="000F45CF" w:rsidP="00F2599D"/>
    <w:p w:rsidR="000F45CF" w:rsidRPr="007F37FD" w:rsidRDefault="000F45CF" w:rsidP="00F2599D">
      <w:pPr>
        <w:rPr>
          <w:color w:val="00B050"/>
          <w:sz w:val="18"/>
          <w:szCs w:val="18"/>
        </w:rPr>
      </w:pPr>
      <w:r>
        <w:rPr>
          <w:noProof/>
          <w:lang w:eastAsia="tr-TR"/>
        </w:rPr>
        <w:pict>
          <v:shape id="Resim 72" o:spid="_x0000_s1088" type="#_x0000_t75" style="position:absolute;margin-left:298pt;margin-top:33.15pt;width:196.75pt;height:129.05pt;z-index:-251638784;visibility:visible">
            <v:imagedata r:id="rId23" o:title=""/>
          </v:shape>
        </w:pict>
      </w:r>
      <w:r w:rsidRPr="007F37FD">
        <w:rPr>
          <w:b/>
          <w:color w:val="00B050"/>
          <w:sz w:val="18"/>
          <w:szCs w:val="18"/>
        </w:rPr>
        <w:t xml:space="preserve">K) </w:t>
      </w:r>
      <w:r w:rsidRPr="007F37FD">
        <w:rPr>
          <w:rFonts w:ascii="Verdana" w:hAnsi="Verdana"/>
          <w:b/>
          <w:bCs/>
          <w:color w:val="00B050"/>
          <w:sz w:val="18"/>
          <w:szCs w:val="18"/>
        </w:rPr>
        <w:t>Aşağıda merkezi sinir sistemi organları ve gerçekleştirdiği olaylardan bazıları verilmiştir. Uygun olanları (+) koyarak eşleştiriniz.</w:t>
      </w:r>
    </w:p>
    <w:tbl>
      <w:tblPr>
        <w:tblW w:w="0" w:type="auto"/>
        <w:tblBorders>
          <w:top w:val="single" w:sz="12" w:space="0" w:color="666699"/>
          <w:left w:val="single" w:sz="12" w:space="0" w:color="666699"/>
          <w:bottom w:val="single" w:sz="12" w:space="0" w:color="666699"/>
          <w:right w:val="single" w:sz="12" w:space="0" w:color="666699"/>
          <w:insideH w:val="single" w:sz="12" w:space="0" w:color="666699"/>
          <w:insideV w:val="single" w:sz="12" w:space="0" w:color="666699"/>
        </w:tblBorders>
        <w:tblLook w:val="01E0"/>
      </w:tblPr>
      <w:tblGrid>
        <w:gridCol w:w="1538"/>
        <w:gridCol w:w="717"/>
        <w:gridCol w:w="987"/>
        <w:gridCol w:w="987"/>
        <w:gridCol w:w="974"/>
      </w:tblGrid>
      <w:tr w:rsidR="000F45CF" w:rsidRPr="002945CC" w:rsidTr="00DA2E65"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Beyin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Omurilik</w:t>
            </w:r>
          </w:p>
        </w:tc>
        <w:tc>
          <w:tcPr>
            <w:tcW w:w="0" w:type="auto"/>
          </w:tcPr>
          <w:p w:rsidR="000F45CF" w:rsidRPr="002945CC" w:rsidRDefault="000F45CF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 xml:space="preserve">Omurilik </w:t>
            </w:r>
          </w:p>
          <w:p w:rsidR="000F45CF" w:rsidRPr="002945CC" w:rsidRDefault="000F45CF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soğanı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Beyincik</w:t>
            </w:r>
          </w:p>
        </w:tc>
      </w:tr>
      <w:tr w:rsidR="000F45CF" w:rsidRPr="002945CC" w:rsidTr="00DA2E65">
        <w:trPr>
          <w:trHeight w:hRule="exact" w:val="340"/>
        </w:trPr>
        <w:tc>
          <w:tcPr>
            <w:tcW w:w="0" w:type="auto"/>
            <w:vAlign w:val="center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Okumak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45CF" w:rsidRPr="002945CC" w:rsidTr="00DA2E65">
        <w:trPr>
          <w:trHeight w:hRule="exact" w:val="340"/>
        </w:trPr>
        <w:tc>
          <w:tcPr>
            <w:tcW w:w="0" w:type="auto"/>
            <w:vAlign w:val="center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Nefes almak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45CF" w:rsidRPr="002945CC" w:rsidTr="00DA2E65">
        <w:trPr>
          <w:trHeight w:hRule="exact" w:val="340"/>
        </w:trPr>
        <w:tc>
          <w:tcPr>
            <w:tcW w:w="0" w:type="auto"/>
            <w:vAlign w:val="center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Araba sürmek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45CF" w:rsidRPr="002945CC" w:rsidTr="00DA2E65">
        <w:trPr>
          <w:trHeight w:hRule="exact" w:val="340"/>
        </w:trPr>
        <w:tc>
          <w:tcPr>
            <w:tcW w:w="0" w:type="auto"/>
            <w:vAlign w:val="center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Öksürmek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45CF" w:rsidRPr="002945CC" w:rsidTr="00DA2E65">
        <w:trPr>
          <w:trHeight w:hRule="exact" w:val="340"/>
        </w:trPr>
        <w:tc>
          <w:tcPr>
            <w:tcW w:w="0" w:type="auto"/>
            <w:vAlign w:val="center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Hayal etmek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45CF" w:rsidRPr="002945CC" w:rsidTr="00DA2E65">
        <w:trPr>
          <w:trHeight w:hRule="exact" w:val="340"/>
        </w:trPr>
        <w:tc>
          <w:tcPr>
            <w:tcW w:w="0" w:type="auto"/>
            <w:vAlign w:val="center"/>
          </w:tcPr>
          <w:p w:rsidR="000F45CF" w:rsidRPr="002945CC" w:rsidRDefault="000F45CF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2945CC">
              <w:rPr>
                <w:rFonts w:ascii="Verdana" w:hAnsi="Verdana"/>
                <w:b/>
                <w:bCs/>
                <w:sz w:val="16"/>
                <w:szCs w:val="16"/>
              </w:rPr>
              <w:t>Top saydırmak</w:t>
            </w: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</w:tcPr>
          <w:p w:rsidR="000F45CF" w:rsidRPr="002945CC" w:rsidRDefault="000F45CF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0F45CF" w:rsidRDefault="000F45CF" w:rsidP="00F2599D"/>
    <w:p w:rsidR="000F45CF" w:rsidRPr="007315E9" w:rsidRDefault="000F45CF" w:rsidP="00FE1687">
      <w:pPr>
        <w:jc w:val="both"/>
        <w:rPr>
          <w:b/>
          <w:color w:val="0070C0"/>
          <w:sz w:val="24"/>
          <w:szCs w:val="24"/>
        </w:rPr>
      </w:pPr>
      <w:r w:rsidRPr="007315E9">
        <w:rPr>
          <w:b/>
          <w:color w:val="0070C0"/>
          <w:sz w:val="24"/>
          <w:szCs w:val="24"/>
        </w:rPr>
        <w:t>L) Aşağıdaki Boşluklara Uygun Kelimeleri Yazınız.Doğru –Yanlış cümlelerini belirleyiniz.</w:t>
      </w:r>
    </w:p>
    <w:p w:rsidR="000F45CF" w:rsidRPr="00F10EE6" w:rsidRDefault="000F45CF" w:rsidP="00FE1687">
      <w:pPr>
        <w:jc w:val="both"/>
        <w:rPr>
          <w:rFonts w:cs="Calibri"/>
          <w:b/>
          <w:color w:val="C0504D"/>
        </w:rPr>
      </w:pPr>
      <w:r w:rsidRPr="00F10EE6">
        <w:rPr>
          <w:rFonts w:cs="Calibri"/>
          <w:b/>
          <w:color w:val="C0504D"/>
        </w:rPr>
        <w:t>üretra,nefron,midede,enerji,böbrek,karaciğer,kimyasal sindirim,mekanik ,diyaliz,böbrek nakli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Karbonhidratlar vücudumuzun ……………</w:t>
      </w:r>
      <w:r>
        <w:rPr>
          <w:rFonts w:cs="Calibri"/>
          <w:b/>
        </w:rPr>
        <w:t>……………………</w:t>
      </w:r>
      <w:r w:rsidRPr="00FE1687">
        <w:rPr>
          <w:rFonts w:cs="Calibri"/>
          <w:b/>
        </w:rPr>
        <w:t xml:space="preserve"> kaynağıdırlar.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Proteinlerin sindirimi …………………</w:t>
      </w:r>
      <w:r>
        <w:rPr>
          <w:rFonts w:cs="Calibri"/>
          <w:b/>
        </w:rPr>
        <w:t>……………………</w:t>
      </w:r>
      <w:r w:rsidRPr="00FE1687">
        <w:rPr>
          <w:rFonts w:cs="Calibri"/>
          <w:b/>
        </w:rPr>
        <w:t xml:space="preserve"> de başlar.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>Safra salgısını ……………….…………..</w:t>
      </w:r>
      <w:r w:rsidRPr="00FE1687">
        <w:rPr>
          <w:rFonts w:cs="Calibri"/>
          <w:b/>
        </w:rPr>
        <w:t>salgılar.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Besinlerin enzimler yoluyla daha küçük parçalara ayrılmasına …………………………………… denir.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Böbrek yetmezliği olan hastalar ……………..</w:t>
      </w:r>
      <w:r>
        <w:rPr>
          <w:rFonts w:cs="Calibri"/>
          <w:b/>
        </w:rPr>
        <w:t>…………..</w:t>
      </w:r>
      <w:r w:rsidRPr="00FE1687">
        <w:rPr>
          <w:rFonts w:cs="Calibri"/>
          <w:b/>
        </w:rPr>
        <w:t xml:space="preserve">makinesine bağlanırlar.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İdrarı, insan vücudundan dışarı ………………</w:t>
      </w:r>
      <w:r>
        <w:rPr>
          <w:rFonts w:cs="Calibri"/>
          <w:b/>
        </w:rPr>
        <w:t>……………….</w:t>
      </w:r>
      <w:r w:rsidRPr="00FE1687">
        <w:rPr>
          <w:rFonts w:cs="Calibri"/>
          <w:b/>
        </w:rPr>
        <w:t>.. atar.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Boşaltım sistemimizde kanımızı temizleme görevi  ………………………………… aittir.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Böbrek hastaları için kalıcı çözüm……………………</w:t>
      </w:r>
      <w:r>
        <w:rPr>
          <w:rFonts w:cs="Calibri"/>
          <w:b/>
        </w:rPr>
        <w:t>……………</w:t>
      </w:r>
      <w:r w:rsidRPr="00FE1687">
        <w:rPr>
          <w:rFonts w:cs="Calibri"/>
          <w:b/>
        </w:rPr>
        <w:t>….dir.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Ağza alınan besinler dişler sayesinde ………</w:t>
      </w:r>
      <w:r>
        <w:rPr>
          <w:rFonts w:cs="Calibri"/>
          <w:b/>
        </w:rPr>
        <w:t>……………………..</w:t>
      </w:r>
      <w:r w:rsidRPr="00FE1687">
        <w:rPr>
          <w:rFonts w:cs="Calibri"/>
          <w:b/>
        </w:rPr>
        <w:t>…. sindirime uğrar.</w:t>
      </w:r>
    </w:p>
    <w:p w:rsidR="000F45CF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Böbreklerin temel birimine ……</w:t>
      </w:r>
      <w:r>
        <w:rPr>
          <w:rFonts w:cs="Calibri"/>
          <w:b/>
        </w:rPr>
        <w:t>……………………</w:t>
      </w:r>
      <w:r w:rsidRPr="00FE1687">
        <w:rPr>
          <w:rFonts w:cs="Calibri"/>
          <w:b/>
        </w:rPr>
        <w:t>…denir.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>
        <w:rPr>
          <w:rFonts w:cs="Calibri"/>
          <w:b/>
        </w:rPr>
        <w:t xml:space="preserve"> </w:t>
      </w:r>
      <w:r w:rsidRPr="00FE1687">
        <w:rPr>
          <w:rFonts w:cs="Calibri"/>
          <w:b/>
        </w:rPr>
        <w:t xml:space="preserve">Dışarıdan gelen uyarıcılara karşı gösterilen ani tepkilere ………………………… denir. 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>
        <w:rPr>
          <w:rFonts w:cs="Calibri"/>
          <w:b/>
        </w:rPr>
        <w:t xml:space="preserve"> </w:t>
      </w:r>
      <w:r w:rsidRPr="00FE1687">
        <w:rPr>
          <w:rFonts w:cs="Calibri"/>
          <w:b/>
        </w:rPr>
        <w:t>Düşünülerek yapılan hareketlerin merkezi ………………………..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 w:rsidRPr="00FE1687">
        <w:rPr>
          <w:rFonts w:cs="Calibri"/>
          <w:b/>
        </w:rPr>
        <w:t xml:space="preserve"> Kanı üreden temizlemek …………………………..  görevidir.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>
        <w:rPr>
          <w:rFonts w:cs="Calibri"/>
          <w:b/>
        </w:rPr>
        <w:t xml:space="preserve"> </w:t>
      </w:r>
      <w:r w:rsidRPr="00FE1687">
        <w:rPr>
          <w:rFonts w:cs="Calibri"/>
          <w:b/>
        </w:rPr>
        <w:t>Proteinlerin kimyasal sindirimi………………………….. başlar.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>
        <w:rPr>
          <w:rFonts w:cs="Calibri"/>
          <w:b/>
        </w:rPr>
        <w:t xml:space="preserve"> </w:t>
      </w:r>
      <w:r w:rsidRPr="00FE1687">
        <w:rPr>
          <w:rFonts w:cs="Calibri"/>
          <w:b/>
        </w:rPr>
        <w:t>Gözde bulunan  …………………. üzerinde görüntü ters oluşur.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 w:rsidRPr="00FE1687">
        <w:rPr>
          <w:rFonts w:cs="Calibri"/>
          <w:b/>
        </w:rPr>
        <w:t xml:space="preserve">……………….……… hormonu kan şekerini düşürür. 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>
        <w:rPr>
          <w:rFonts w:cs="Calibri"/>
          <w:b/>
        </w:rPr>
        <w:t xml:space="preserve"> </w:t>
      </w:r>
      <w:r w:rsidRPr="00FE1687">
        <w:rPr>
          <w:rFonts w:cs="Calibri"/>
          <w:b/>
        </w:rPr>
        <w:t>Kimyasal sindirimin gerçekleşebilmesi için ortamda bulunması gereken protein yapısındaki maddelere ……………………denir.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 w:rsidRPr="00FE1687">
        <w:rPr>
          <w:rFonts w:cs="Calibri"/>
          <w:b/>
        </w:rPr>
        <w:t>Guatr hastalığı ……………… düzensiz çalışması sonucu oluşur.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>
        <w:rPr>
          <w:rFonts w:cs="Calibri"/>
          <w:b/>
        </w:rPr>
        <w:t>İnce bağırsa</w:t>
      </w:r>
      <w:r w:rsidRPr="00FE1687">
        <w:rPr>
          <w:rFonts w:cs="Calibri"/>
          <w:b/>
        </w:rPr>
        <w:t>kta besinlerin emilimi ……………………………. tarafından gerçekleştirilir.</w:t>
      </w:r>
    </w:p>
    <w:p w:rsidR="000F45CF" w:rsidRPr="00FE1687" w:rsidRDefault="000F45CF" w:rsidP="001E1C6D">
      <w:pPr>
        <w:pStyle w:val="ListParagraph"/>
        <w:numPr>
          <w:ilvl w:val="0"/>
          <w:numId w:val="1"/>
        </w:numPr>
        <w:rPr>
          <w:rFonts w:cs="Calibri"/>
          <w:b/>
        </w:rPr>
      </w:pPr>
      <w:r w:rsidRPr="00FE1687">
        <w:rPr>
          <w:rFonts w:cs="Calibri"/>
          <w:b/>
        </w:rPr>
        <w:t xml:space="preserve">Duyu organlarında uyartıları sinirlere aktarmayı sağlayan ……………………………………… bulunur.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  <w:bCs/>
        </w:rPr>
      </w:pPr>
      <w:r w:rsidRPr="00FE1687">
        <w:rPr>
          <w:rFonts w:cs="Calibri"/>
          <w:b/>
        </w:rPr>
        <w:t xml:space="preserve"> (     </w:t>
      </w:r>
      <w:r w:rsidRPr="00FE1687">
        <w:rPr>
          <w:rFonts w:cs="Calibri"/>
          <w:b/>
          <w:bCs/>
        </w:rPr>
        <w:t xml:space="preserve">)   </w:t>
      </w:r>
      <w:r w:rsidRPr="00FE1687">
        <w:rPr>
          <w:rFonts w:cs="Calibri"/>
          <w:b/>
        </w:rPr>
        <w:t>Çiğneme ile yiyeceklerin parçalanması mekanik sindirimdir.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Besinlerin kimyasal sindirimi ağız, mide, ince bağırsakta gerçekleşir.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Mineraller, vitaminler ve su sindirilmezler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Proteinler, karbonhidratlar ve yağlar sindirilmeden kana geçerler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Karaciğer ürettiği safra salgısını incebağırsağa gönderir 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Reflü bir boşaltım hastalığıdır.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>
        <w:rPr>
          <w:noProof/>
          <w:lang w:eastAsia="tr-TR"/>
        </w:rPr>
        <w:pict>
          <v:shape id="Resim 52" o:spid="_x0000_s1089" type="#_x0000_t75" alt="http://www.odevtr.com/images/000einsteinyy2.jpg" style="position:absolute;left:0;text-align:left;margin-left:427.95pt;margin-top:12.3pt;width:62.05pt;height:94.4pt;flip:x;z-index:-251648000;visibility:visible">
            <v:imagedata r:id="rId17" r:href="rId24"/>
          </v:shape>
        </w:pict>
      </w:r>
      <w:r w:rsidRPr="00FE1687">
        <w:rPr>
          <w:rFonts w:cs="Calibri"/>
          <w:b/>
        </w:rPr>
        <w:t xml:space="preserve"> (     )   Yutakda sindirim olmaz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Gastrit boşaltım sistemi hastalığıdır.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Safra sıvısında enzim yoktur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(     )   Karbonhidratların sindirimi midede başlar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>
        <w:rPr>
          <w:rFonts w:cs="Calibri"/>
          <w:b/>
        </w:rPr>
        <w:t xml:space="preserve"> (     )  </w:t>
      </w:r>
      <w:r w:rsidRPr="00FE1687">
        <w:rPr>
          <w:rFonts w:cs="Calibri"/>
          <w:b/>
        </w:rPr>
        <w:t xml:space="preserve"> Böbreklerde kanın süzülmesini sağ</w:t>
      </w:r>
      <w:r>
        <w:rPr>
          <w:rFonts w:cs="Calibri"/>
          <w:b/>
        </w:rPr>
        <w:t>layan yapıya nefron denir.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 xml:space="preserve">(     )   </w:t>
      </w:r>
      <w:r w:rsidRPr="00FE1687">
        <w:rPr>
          <w:rFonts w:cs="Calibri"/>
          <w:b/>
        </w:rPr>
        <w:t xml:space="preserve">Büyüme hormonu salgılayan iç salgı bezi hipofizdir </w:t>
      </w:r>
      <w:r>
        <w:rPr>
          <w:rFonts w:cs="Calibri"/>
          <w:b/>
        </w:rPr>
        <w:t>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>(     )   İdrar üretradan atılır.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 xml:space="preserve">(     )   </w:t>
      </w:r>
      <w:r w:rsidRPr="00FE1687">
        <w:rPr>
          <w:rFonts w:cs="Calibri"/>
          <w:b/>
        </w:rPr>
        <w:t>Böbrek üstü bezlerin salgıladığı hormon adrenalindir</w:t>
      </w:r>
      <w:r>
        <w:rPr>
          <w:rFonts w:cs="Calibri"/>
          <w:b/>
        </w:rPr>
        <w:t xml:space="preserve">.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>
        <w:rPr>
          <w:rFonts w:cs="Calibri"/>
          <w:b/>
        </w:rPr>
        <w:t xml:space="preserve"> (     )  </w:t>
      </w:r>
      <w:r w:rsidRPr="00FE1687">
        <w:rPr>
          <w:rFonts w:cs="Calibri"/>
          <w:b/>
        </w:rPr>
        <w:t xml:space="preserve"> Deri fazla karbondioksiti atar</w:t>
      </w:r>
      <w:r>
        <w:rPr>
          <w:rFonts w:cs="Calibri"/>
          <w:b/>
        </w:rPr>
        <w:t>ak boşaltıma yardımcı olur.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>
        <w:rPr>
          <w:rFonts w:cs="Calibri"/>
          <w:b/>
        </w:rPr>
        <w:t xml:space="preserve"> (     )  </w:t>
      </w:r>
      <w:r w:rsidRPr="00FE1687">
        <w:rPr>
          <w:rFonts w:cs="Calibri"/>
          <w:b/>
        </w:rPr>
        <w:t xml:space="preserve"> Böbreklerde kanın süzülmesini sağlayan yapıya nefro</w:t>
      </w:r>
      <w:r>
        <w:rPr>
          <w:rFonts w:cs="Calibri"/>
          <w:b/>
        </w:rPr>
        <w:t>n denir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  <w:bCs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 xml:space="preserve">(     )   </w:t>
      </w:r>
      <w:r w:rsidRPr="00FE1687">
        <w:rPr>
          <w:rFonts w:cs="Calibri"/>
          <w:b/>
          <w:bCs/>
        </w:rPr>
        <w:t>Sağlıklı bir insanın</w:t>
      </w:r>
      <w:r>
        <w:rPr>
          <w:rFonts w:cs="Calibri"/>
          <w:b/>
          <w:bCs/>
        </w:rPr>
        <w:t xml:space="preserve"> idrarında glikoz bulunur.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  <w:bCs/>
        </w:rPr>
      </w:pPr>
      <w:r w:rsidRPr="00FE1687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 xml:space="preserve">(     )   </w:t>
      </w:r>
      <w:r w:rsidRPr="00FE1687">
        <w:rPr>
          <w:rFonts w:cs="Calibri"/>
          <w:b/>
        </w:rPr>
        <w:t>Böbreklerimizin sağlığı için çok az su içmeliyiz.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  <w:bCs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 xml:space="preserve">(     )   </w:t>
      </w:r>
      <w:r w:rsidRPr="00FE1687">
        <w:rPr>
          <w:rFonts w:cs="Calibri"/>
          <w:b/>
        </w:rPr>
        <w:t xml:space="preserve">Omurilik vücudumuzda refleks yönetim merkezidir. </w:t>
      </w:r>
    </w:p>
    <w:p w:rsidR="000F45CF" w:rsidRPr="00FE1687" w:rsidRDefault="000F45CF" w:rsidP="00FE1687">
      <w:pPr>
        <w:numPr>
          <w:ilvl w:val="0"/>
          <w:numId w:val="1"/>
        </w:numPr>
        <w:spacing w:after="0" w:line="240" w:lineRule="atLeast"/>
        <w:jc w:val="both"/>
        <w:rPr>
          <w:rFonts w:cs="Calibri"/>
          <w:b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 xml:space="preserve">(     )   </w:t>
      </w:r>
      <w:r w:rsidRPr="00FE1687">
        <w:rPr>
          <w:rFonts w:cs="Calibri"/>
          <w:b/>
        </w:rPr>
        <w:t>Ağza alınan besinler dişler sayesinde fiziksel sindirime uğrar.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 w:rsidRPr="00FE1687">
        <w:rPr>
          <w:rFonts w:cs="Calibri"/>
          <w:b/>
        </w:rPr>
        <w:t xml:space="preserve"> (</w:t>
      </w:r>
      <w:r>
        <w:rPr>
          <w:rFonts w:cs="Calibri"/>
          <w:b/>
        </w:rPr>
        <w:t xml:space="preserve">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Refleks olayları beyincik tarafından yönetilir.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>
        <w:rPr>
          <w:rFonts w:cs="Calibri"/>
          <w:b/>
        </w:rPr>
        <w:t xml:space="preserve"> (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 xml:space="preserve">Sinir hücreleri kendilerini yenileyebilirler. 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>
        <w:rPr>
          <w:rFonts w:cs="Calibri"/>
          <w:b/>
        </w:rPr>
        <w:t xml:space="preserve"> (       </w:t>
      </w:r>
      <w:r w:rsidRPr="00FE1687">
        <w:rPr>
          <w:rFonts w:cs="Calibri"/>
          <w:b/>
        </w:rPr>
        <w:t>)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 xml:space="preserve"> İdrarın içeriğinde, vücutta fazla gelen su, tuz ve üre bulunur.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>
        <w:rPr>
          <w:rFonts w:cs="Calibri"/>
          <w:b/>
        </w:rPr>
        <w:t xml:space="preserve"> (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Renk körlüğü kalıtsal olmadığından tedavi edilebilir.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>
        <w:rPr>
          <w:rFonts w:cs="Calibri"/>
          <w:b/>
        </w:rPr>
        <w:t xml:space="preserve"> </w:t>
      </w:r>
      <w:r w:rsidRPr="00FE1687">
        <w:rPr>
          <w:rFonts w:cs="Calibri"/>
          <w:b/>
        </w:rPr>
        <w:t>(</w:t>
      </w:r>
      <w:r>
        <w:rPr>
          <w:rFonts w:cs="Calibri"/>
          <w:b/>
        </w:rPr>
        <w:t xml:space="preserve">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Pankreasın İnsülin hormonu salgılayamaması şeker hastalığına sebep olur.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>
        <w:rPr>
          <w:rFonts w:cs="Calibri"/>
          <w:b/>
        </w:rPr>
        <w:t xml:space="preserve"> (       </w:t>
      </w:r>
      <w:r w:rsidRPr="00FE1687">
        <w:rPr>
          <w:rFonts w:cs="Calibri"/>
          <w:b/>
        </w:rPr>
        <w:t>)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 xml:space="preserve"> Dişlerimiz sayesinde bütün besinlerin kimyasal sindirimini gerçekleştiririz.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>
        <w:rPr>
          <w:rFonts w:cs="Calibri"/>
          <w:b/>
        </w:rPr>
        <w:t xml:space="preserve"> (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Vücut metabolizması sonucu oluşan azotlu atık ürünler, amonyak, üre ve ürik asittir.</w:t>
      </w:r>
    </w:p>
    <w:p w:rsidR="000F45CF" w:rsidRPr="00FE1687" w:rsidRDefault="000F45CF" w:rsidP="00FE1687">
      <w:pPr>
        <w:pStyle w:val="NoSpacing1"/>
        <w:numPr>
          <w:ilvl w:val="0"/>
          <w:numId w:val="1"/>
        </w:numPr>
        <w:spacing w:line="240" w:lineRule="atLeast"/>
        <w:rPr>
          <w:rFonts w:cs="Calibri"/>
          <w:b/>
        </w:rPr>
      </w:pPr>
      <w:r>
        <w:rPr>
          <w:rFonts w:cs="Calibri"/>
          <w:b/>
        </w:rPr>
        <w:t xml:space="preserve"> (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Bisiklet sürmek dans etmek gibi alışkanlıkları omurilik soğanı yönetir.</w:t>
      </w:r>
    </w:p>
    <w:p w:rsidR="000F45CF" w:rsidRPr="00FE1687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 w:rsidRPr="00FE1687">
        <w:rPr>
          <w:rFonts w:cs="Calibri"/>
          <w:b/>
        </w:rPr>
        <w:t xml:space="preserve"> (</w:t>
      </w:r>
      <w:r>
        <w:rPr>
          <w:rFonts w:cs="Calibri"/>
          <w:b/>
        </w:rPr>
        <w:t xml:space="preserve">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Yutma, öksürme, hapşırma gibi durumlar omurilik soğanınca gerçekleştirilir.</w:t>
      </w:r>
    </w:p>
    <w:p w:rsidR="000F45CF" w:rsidRDefault="000F45CF" w:rsidP="00FE1687">
      <w:pPr>
        <w:pStyle w:val="ListParagraph"/>
        <w:numPr>
          <w:ilvl w:val="0"/>
          <w:numId w:val="1"/>
        </w:numPr>
        <w:spacing w:after="0" w:line="240" w:lineRule="atLeast"/>
        <w:rPr>
          <w:rFonts w:cs="Calibri"/>
          <w:b/>
        </w:rPr>
      </w:pPr>
      <w:r w:rsidRPr="00FE1687">
        <w:rPr>
          <w:rFonts w:cs="Calibri"/>
          <w:b/>
        </w:rPr>
        <w:t xml:space="preserve"> </w:t>
      </w:r>
      <w:r>
        <w:rPr>
          <w:rFonts w:cs="Calibri"/>
          <w:b/>
        </w:rPr>
        <w:t xml:space="preserve">(       </w:t>
      </w:r>
      <w:r w:rsidRPr="00FE1687">
        <w:rPr>
          <w:rFonts w:cs="Calibri"/>
          <w:b/>
        </w:rPr>
        <w:t xml:space="preserve">) </w:t>
      </w:r>
      <w:r>
        <w:rPr>
          <w:rFonts w:cs="Calibri"/>
          <w:b/>
        </w:rPr>
        <w:t xml:space="preserve">  </w:t>
      </w:r>
      <w:r w:rsidRPr="00FE1687">
        <w:rPr>
          <w:rFonts w:cs="Calibri"/>
          <w:b/>
        </w:rPr>
        <w:t>Korku, heyecan gibi durumlarda insülin hormonu salgılanır ve kalp atışı hızlanır.</w:t>
      </w:r>
    </w:p>
    <w:p w:rsidR="000F45CF" w:rsidRPr="007315E9" w:rsidRDefault="000F45CF" w:rsidP="00093717">
      <w:pPr>
        <w:tabs>
          <w:tab w:val="left" w:pos="991"/>
          <w:tab w:val="center" w:pos="5592"/>
        </w:tabs>
        <w:ind w:firstLine="708"/>
        <w:rPr>
          <w:b/>
          <w:color w:val="7030A0"/>
        </w:rPr>
      </w:pPr>
      <w:r>
        <w:rPr>
          <w:noProof/>
          <w:lang w:eastAsia="tr-TR"/>
        </w:rPr>
        <w:pict>
          <v:shape id="Resim 73" o:spid="_x0000_s1090" type="#_x0000_t75" alt="MCj04281050000[1]" style="position:absolute;left:0;text-align:left;margin-left:194.2pt;margin-top:5.2pt;width:37.75pt;height:30.85pt;z-index:-251637760;visibility:visible">
            <v:imagedata r:id="rId25" o:title=""/>
          </v:shape>
        </w:pict>
      </w:r>
      <w:r w:rsidRPr="00093717">
        <w:rPr>
          <w:rFonts w:ascii="Segoe Print" w:hAnsi="Segoe Print"/>
          <w:b/>
          <w:i/>
          <w:color w:val="C00000"/>
        </w:rPr>
        <w:tab/>
        <w:t>ÜNİTE BİTTİ</w:t>
      </w:r>
      <w:r>
        <w:rPr>
          <w:rFonts w:ascii="Segoe Print" w:hAnsi="Segoe Print"/>
          <w:b/>
          <w:i/>
          <w:color w:val="C00000"/>
        </w:rPr>
        <w:t>İİİİİİ</w:t>
      </w:r>
      <w:r w:rsidRPr="00093717">
        <w:rPr>
          <w:rFonts w:ascii="Segoe Print" w:hAnsi="Segoe Print"/>
          <w:b/>
          <w:i/>
          <w:color w:val="C00000"/>
        </w:rPr>
        <w:t>..!</w:t>
      </w:r>
      <w:r w:rsidRPr="00093717">
        <w:rPr>
          <w:rFonts w:ascii="Segoe Print" w:hAnsi="Segoe Print"/>
          <w:b/>
          <w:i/>
          <w:color w:val="C00000"/>
        </w:rPr>
        <w:tab/>
      </w:r>
      <w:r>
        <w:rPr>
          <w:b/>
          <w:color w:val="7030A0"/>
        </w:rPr>
        <w:t xml:space="preserve">                                                         </w:t>
      </w:r>
      <w:r w:rsidRPr="007315E9">
        <w:rPr>
          <w:b/>
          <w:color w:val="7030A0"/>
        </w:rPr>
        <w:t>Mahmut YILMAZ – Fen ve Teknoloji Öğretmeni</w:t>
      </w:r>
    </w:p>
    <w:sectPr w:rsidR="000F45CF" w:rsidRPr="007315E9" w:rsidSect="004E6790">
      <w:pgSz w:w="11906" w:h="16838"/>
      <w:pgMar w:top="426" w:right="72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5CF" w:rsidRDefault="000F45CF" w:rsidP="00E076D0">
      <w:pPr>
        <w:spacing w:after="0" w:line="240" w:lineRule="auto"/>
      </w:pPr>
      <w:r>
        <w:separator/>
      </w:r>
    </w:p>
  </w:endnote>
  <w:endnote w:type="continuationSeparator" w:id="0">
    <w:p w:rsidR="000F45CF" w:rsidRDefault="000F45CF" w:rsidP="00E0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5CF" w:rsidRDefault="000F45CF" w:rsidP="00E076D0">
      <w:pPr>
        <w:spacing w:after="0" w:line="240" w:lineRule="auto"/>
      </w:pPr>
      <w:r>
        <w:separator/>
      </w:r>
    </w:p>
  </w:footnote>
  <w:footnote w:type="continuationSeparator" w:id="0">
    <w:p w:rsidR="000F45CF" w:rsidRDefault="000F45CF" w:rsidP="00E07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763FA"/>
    <w:multiLevelType w:val="hybridMultilevel"/>
    <w:tmpl w:val="9356B5D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A108D9"/>
    <w:multiLevelType w:val="hybridMultilevel"/>
    <w:tmpl w:val="197ACEE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76D0"/>
    <w:rsid w:val="00093717"/>
    <w:rsid w:val="000F45CF"/>
    <w:rsid w:val="001E1C6D"/>
    <w:rsid w:val="002945CC"/>
    <w:rsid w:val="002D4A37"/>
    <w:rsid w:val="003835DF"/>
    <w:rsid w:val="003A0981"/>
    <w:rsid w:val="00405E62"/>
    <w:rsid w:val="004E6790"/>
    <w:rsid w:val="00545EAA"/>
    <w:rsid w:val="00546169"/>
    <w:rsid w:val="0058525E"/>
    <w:rsid w:val="00614E0A"/>
    <w:rsid w:val="007232E8"/>
    <w:rsid w:val="007315E9"/>
    <w:rsid w:val="00734320"/>
    <w:rsid w:val="00783CF2"/>
    <w:rsid w:val="007F37FD"/>
    <w:rsid w:val="008E3ED1"/>
    <w:rsid w:val="00964988"/>
    <w:rsid w:val="009941D1"/>
    <w:rsid w:val="00A105E5"/>
    <w:rsid w:val="00B55571"/>
    <w:rsid w:val="00B65096"/>
    <w:rsid w:val="00BC5B26"/>
    <w:rsid w:val="00DA2E65"/>
    <w:rsid w:val="00E076D0"/>
    <w:rsid w:val="00E55AF3"/>
    <w:rsid w:val="00F10EE6"/>
    <w:rsid w:val="00F2599D"/>
    <w:rsid w:val="00F74FE8"/>
    <w:rsid w:val="00FE0577"/>
    <w:rsid w:val="00FE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6D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076D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076D0"/>
    <w:rPr>
      <w:rFonts w:cs="Times New Roman"/>
    </w:rPr>
  </w:style>
  <w:style w:type="paragraph" w:styleId="NoSpacing">
    <w:name w:val="No Spacing"/>
    <w:uiPriority w:val="99"/>
    <w:qFormat/>
    <w:rsid w:val="00E076D0"/>
    <w:rPr>
      <w:lang w:eastAsia="en-US"/>
    </w:rPr>
  </w:style>
  <w:style w:type="table" w:styleId="MediumGrid3-Accent1">
    <w:name w:val="Medium Grid 3 Accent 1"/>
    <w:basedOn w:val="TableNormal"/>
    <w:uiPriority w:val="99"/>
    <w:rsid w:val="00E076D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TableGrid">
    <w:name w:val="Table Grid"/>
    <w:basedOn w:val="TableNormal"/>
    <w:uiPriority w:val="99"/>
    <w:rsid w:val="00E076D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0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5E62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99"/>
    <w:rsid w:val="00FE1687"/>
    <w:rPr>
      <w:rFonts w:eastAsia="Times New Roman"/>
    </w:rPr>
  </w:style>
  <w:style w:type="paragraph" w:styleId="ListParagraph">
    <w:name w:val="List Paragraph"/>
    <w:basedOn w:val="Normal"/>
    <w:uiPriority w:val="99"/>
    <w:qFormat/>
    <w:rsid w:val="00FE16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http://www.odevtr.com/images/000einsteinyy2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://www.odevtr.com/images/000einsteinyy2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4</Pages>
  <Words>1051</Words>
  <Characters>5996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</dc:creator>
  <cp:keywords/>
  <dc:description/>
  <cp:lastModifiedBy>fatih</cp:lastModifiedBy>
  <cp:revision>11</cp:revision>
  <cp:lastPrinted>2013-11-02T20:12:00Z</cp:lastPrinted>
  <dcterms:created xsi:type="dcterms:W3CDTF">2013-11-02T18:27:00Z</dcterms:created>
  <dcterms:modified xsi:type="dcterms:W3CDTF">2014-07-06T14:06:00Z</dcterms:modified>
</cp:coreProperties>
</file>