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B25" w:rsidRDefault="00ED1B25" w:rsidP="00311BE2">
      <w:pPr>
        <w:spacing w:after="0"/>
        <w:jc w:val="center"/>
        <w:rPr>
          <w:rFonts w:ascii="Times New Roman" w:hAnsi="Times New Roman"/>
          <w:b/>
        </w:rPr>
      </w:pPr>
      <w:r w:rsidRPr="00311BE2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…</w:t>
      </w:r>
      <w:r w:rsidRPr="00311BE2">
        <w:rPr>
          <w:rFonts w:ascii="Times New Roman" w:hAnsi="Times New Roman"/>
          <w:b/>
        </w:rPr>
        <w:t>/201</w:t>
      </w:r>
      <w:r>
        <w:rPr>
          <w:rFonts w:ascii="Times New Roman" w:hAnsi="Times New Roman"/>
          <w:b/>
        </w:rPr>
        <w:t>…</w:t>
      </w:r>
      <w:r w:rsidRPr="00311BE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EĞİTİM ÖĞRETİM YILI ……………… ORTAOKULU FEN VE TEKNOLOJİ DERSİ 7.SINIFLAR 2.DÖNEM 1.YAZILI</w:t>
      </w:r>
    </w:p>
    <w:p w:rsidR="00ED1B25" w:rsidRDefault="00ED1B25" w:rsidP="00311BE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Adı Soyadı:                                                          No:                                     Sınıf: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5409"/>
      </w:tblGrid>
      <w:tr w:rsidR="00ED1B25" w:rsidRPr="00177F71" w:rsidTr="00177F71">
        <w:tc>
          <w:tcPr>
            <w:tcW w:w="5353" w:type="dxa"/>
          </w:tcPr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</w:rPr>
              <w:t xml:space="preserve">Aşağıdaki durumlar gerçekleştiğinde elektroskobun yapraklarında meydana gelen değişim harflerle verilmiştir. </w:t>
            </w:r>
            <w:r w:rsidRPr="00177F71">
              <w:rPr>
                <w:rFonts w:ascii="Times New Roman" w:hAnsi="Times New Roman"/>
                <w:b/>
              </w:rPr>
              <w:t>Buna göre uygun durumları cisim ve elektroskoba ait uygun yüklerin yanına yazınız. (8p)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026"/>
            </w:tblGrid>
            <w:tr w:rsidR="00ED1B25" w:rsidRPr="00177F71" w:rsidTr="00177F71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4785" w:dyaOrig="289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69.5pt;height:104.25pt" o:ole="">
                        <v:imagedata r:id="rId5" o:title=""/>
                      </v:shape>
                      <o:OLEObject Type="Embed" ProgID="Paint.Picture" ShapeID="_x0000_i1025" DrawAspect="Content" ObjectID="_1466173023" r:id="rId6"/>
                    </w:object>
                  </w:r>
                  <w:r w:rsidRPr="00177F71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A</w:t>
                  </w:r>
                </w:p>
              </w:tc>
            </w:tr>
            <w:tr w:rsidR="00ED1B25" w:rsidRPr="00177F71" w:rsidTr="00177F71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3435" w:dyaOrig="2850">
                      <v:shape id="_x0000_i1026" type="#_x0000_t75" style="width:125.25pt;height:104.25pt" o:ole="">
                        <v:imagedata r:id="rId7" o:title=""/>
                      </v:shape>
                      <o:OLEObject Type="Embed" ProgID="Paint.Picture" ShapeID="_x0000_i1026" DrawAspect="Content" ObjectID="_1466173024" r:id="rId8"/>
                    </w:object>
                  </w:r>
                  <w:r w:rsidRPr="00177F71">
                    <w:t xml:space="preserve">                </w:t>
                  </w:r>
                  <w:r w:rsidRPr="00177F71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B</w:t>
                  </w:r>
                </w:p>
              </w:tc>
            </w:tr>
            <w:tr w:rsidR="00ED1B25" w:rsidRPr="00177F71" w:rsidTr="00177F71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4260" w:dyaOrig="2925">
                      <v:shape id="_x0000_i1027" type="#_x0000_t75" style="width:147pt;height:101.25pt" o:ole="">
                        <v:imagedata r:id="rId9" o:title=""/>
                      </v:shape>
                      <o:OLEObject Type="Embed" ProgID="Paint.Picture" ShapeID="_x0000_i1027" DrawAspect="Content" ObjectID="_1466173025" r:id="rId10"/>
                    </w:object>
                  </w:r>
                  <w:r w:rsidRPr="00177F71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  C</w:t>
                  </w:r>
                </w:p>
              </w:tc>
            </w:tr>
            <w:tr w:rsidR="00ED1B25" w:rsidRPr="00177F71" w:rsidTr="00177F71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3615" w:dyaOrig="3090">
                      <v:shape id="_x0000_i1028" type="#_x0000_t75" style="width:124.5pt;height:106.5pt" o:ole="">
                        <v:imagedata r:id="rId11" o:title=""/>
                      </v:shape>
                      <o:OLEObject Type="Embed" ProgID="Paint.Picture" ShapeID="_x0000_i1028" DrawAspect="Content" ObjectID="_1466173026" r:id="rId12"/>
                    </w:object>
                  </w:r>
                  <w:r w:rsidRPr="00177F71">
                    <w:t xml:space="preserve">          </w:t>
                  </w:r>
                  <w:r w:rsidRPr="00177F71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D</w:t>
                  </w:r>
                </w:p>
              </w:tc>
            </w:tr>
          </w:tbl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tbl>
            <w:tblPr>
              <w:tblW w:w="5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3"/>
              <w:gridCol w:w="1843"/>
              <w:gridCol w:w="2016"/>
            </w:tblGrid>
            <w:tr w:rsidR="00ED1B25" w:rsidRPr="00177F71" w:rsidTr="00177F71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Cismin Yükü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Elektroskobun Yükü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Etkileşimin harfleri</w:t>
                  </w:r>
                </w:p>
              </w:tc>
            </w:tr>
            <w:tr w:rsidR="00ED1B25" w:rsidRPr="00177F71" w:rsidTr="00177F71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-8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+2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ED1B25" w:rsidRPr="00177F71" w:rsidTr="00177F71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+4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-4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ED1B25" w:rsidRPr="00177F71" w:rsidTr="00177F71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-8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-4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ED1B25" w:rsidRPr="00177F71" w:rsidTr="00177F71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+6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+6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</w:tbl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177F71">
              <w:rPr>
                <w:rFonts w:ascii="Times New Roman" w:hAnsi="Times New Roman"/>
                <w:b/>
              </w:rPr>
              <w:t>Aşağıda verilen devrelerde ampermetre ve voltmetrenin bağlanışı doğru ise “D” yanlış ise “Y” harfini işaretleyiniz. (4x2p)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16"/>
              <w:gridCol w:w="696"/>
              <w:gridCol w:w="695"/>
            </w:tblGrid>
            <w:tr w:rsidR="00ED1B25" w:rsidRPr="00177F71" w:rsidTr="00177F71">
              <w:trPr>
                <w:trHeight w:val="246"/>
              </w:trPr>
              <w:tc>
                <w:tcPr>
                  <w:tcW w:w="3616" w:type="dxa"/>
                  <w:tcBorders>
                    <w:top w:val="single" w:sz="4" w:space="0" w:color="auto"/>
                    <w:left w:val="single" w:sz="4" w:space="0" w:color="auto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D</w:t>
                  </w: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Y</w:t>
                  </w:r>
                </w:p>
              </w:tc>
            </w:tr>
            <w:tr w:rsidR="00ED1B25" w:rsidRPr="00177F71" w:rsidTr="00177F71">
              <w:trPr>
                <w:trHeight w:val="1888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3180" w:dyaOrig="3405">
                      <v:shape id="_x0000_i1029" type="#_x0000_t75" style="width:132pt;height:92.25pt" o:ole="">
                        <v:imagedata r:id="rId13" o:title=""/>
                      </v:shape>
                      <o:OLEObject Type="Embed" ProgID="Paint.Picture" ShapeID="_x0000_i1029" DrawAspect="Content" ObjectID="_1466173027" r:id="rId14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ED1B25" w:rsidRPr="00177F71" w:rsidTr="00177F71">
              <w:trPr>
                <w:trHeight w:val="1691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2850" w:dyaOrig="3195">
                      <v:shape id="_x0000_i1030" type="#_x0000_t75" style="width:106.5pt;height:83.25pt" o:ole="">
                        <v:imagedata r:id="rId15" o:title=""/>
                      </v:shape>
                      <o:OLEObject Type="Embed" ProgID="Paint.Picture" ShapeID="_x0000_i1030" DrawAspect="Content" ObjectID="_1466173028" r:id="rId16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ED1B25" w:rsidRPr="00177F71" w:rsidTr="00177F71">
              <w:trPr>
                <w:trHeight w:val="1547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3405" w:dyaOrig="2415">
                      <v:shape id="_x0000_i1031" type="#_x0000_t75" style="width:141pt;height:75pt" o:ole="">
                        <v:imagedata r:id="rId17" o:title=""/>
                      </v:shape>
                      <o:OLEObject Type="Embed" ProgID="Paint.Picture" ShapeID="_x0000_i1031" DrawAspect="Content" ObjectID="_1466173029" r:id="rId18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ED1B25" w:rsidRPr="00177F71" w:rsidTr="00177F71">
              <w:trPr>
                <w:trHeight w:val="2210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eastAsia="Times New Roman"/>
                    </w:rPr>
                    <w:object w:dxaOrig="2490" w:dyaOrig="3810">
                      <v:shape id="_x0000_i1032" type="#_x0000_t75" style="width:113.25pt;height:110.25pt" o:ole="">
                        <v:imagedata r:id="rId19" o:title=""/>
                      </v:shape>
                      <o:OLEObject Type="Embed" ProgID="Paint.Picture" ShapeID="_x0000_i1032" DrawAspect="Content" ObjectID="_1466173030" r:id="rId20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</w:tr>
          </w:tbl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Aşağıda verilen atomların modellerini çizerek cümlelerdeki boşlukları tamamlayınız. (12p)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5" o:spid="_x0000_s1026" type="#_x0000_t202" style="position:absolute;margin-left:140pt;margin-top:2.25pt;width:119.25pt;height:119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" fillcolor="#fbcaa2" strokecolor="#f68c36">
                  <v:fill color2="#fdefe3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ED1B25" w:rsidRPr="004B4076" w:rsidRDefault="00ED1B25" w:rsidP="004B4076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4B4076">
                          <w:rPr>
                            <w:rFonts w:ascii="Times New Roman" w:hAnsi="Times New Roman"/>
                            <w:b/>
                          </w:rPr>
                          <w:t>Sodyum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tr-TR"/>
              </w:rPr>
              <w:pict>
                <v:shape id="Metin Kutusu 1" o:spid="_x0000_s1027" type="#_x0000_t202" style="position:absolute;margin-left:1.25pt;margin-top:1.95pt;width:128.25pt;height:119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" fillcolor="#a5d5e2" strokecolor="#40a7c2">
                  <v:fill color2="#e4f2f6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ED1B25" w:rsidRPr="004B4076" w:rsidRDefault="00ED1B25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4B4076">
                          <w:rPr>
                            <w:rFonts w:ascii="Times New Roman" w:hAnsi="Times New Roman"/>
                            <w:b/>
                          </w:rPr>
                          <w:t>Azot</w:t>
                        </w:r>
                      </w:p>
                    </w:txbxContent>
                  </v:textbox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tr-TR"/>
              </w:rPr>
              <w:pict>
                <v:shape id="Metin Kutusu 7" o:spid="_x0000_s1028" type="#_x0000_t202" style="position:absolute;left:0;text-align:left;margin-left:1.25pt;margin-top:.7pt;width:116.25pt;height:141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ED1B25" w:rsidRPr="004B4076" w:rsidRDefault="00ED1B25" w:rsidP="00F928BF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4B4076">
                          <w:rPr>
                            <w:rFonts w:ascii="Times New Roman" w:hAnsi="Times New Roman"/>
                            <w:b/>
                          </w:rPr>
                          <w:t>Fosfor</w:t>
                        </w:r>
                      </w:p>
                    </w:txbxContent>
                  </v:textbox>
                </v:shape>
              </w:pict>
            </w:r>
            <w:r w:rsidRPr="00177F71">
              <w:rPr>
                <w:rFonts w:ascii="Times New Roman" w:hAnsi="Times New Roman"/>
                <w:b/>
              </w:rPr>
              <w:t>P atomunun katman sayısı, N atomunun katman sayısından ……………..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N atomunun son katmanındaki elektron sayısı, Na atomunun son katmanındaki elektron sayısından ……………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Na atomunun toplam elektron sayısı, P atomunun toplam elektron sayısından …………….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Aşağıdaki modeldeki okla gösterilen kısımların isimlerini yazınız. Ve bu modelle ilgili verilen cümleleri tamamlayınız. (10p)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noProof/>
                <w:lang w:eastAsia="tr-TR"/>
              </w:rPr>
              <w:pict>
                <v:shape id="Resim 9" o:spid="_x0000_i1033" type="#_x0000_t75" style="width:180pt;height:150pt;visibility:visible">
                  <v:imagedata r:id="rId21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77F71">
              <w:rPr>
                <w:rFonts w:ascii="Times New Roman" w:hAnsi="Times New Roman"/>
              </w:rPr>
              <w:t>………… atomun hacmini oluşturur.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77F71">
              <w:rPr>
                <w:rFonts w:ascii="Times New Roman" w:hAnsi="Times New Roman"/>
              </w:rPr>
              <w:t>……………… ve ……………. atomun kütlesini oluşturur.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77F71">
              <w:rPr>
                <w:rFonts w:ascii="Times New Roman" w:hAnsi="Times New Roman"/>
              </w:rPr>
              <w:t>……………… “+” yüklü parçacıktır.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177F71">
              <w:rPr>
                <w:rFonts w:ascii="Times New Roman" w:hAnsi="Times New Roman"/>
              </w:rPr>
              <w:t>…………. ve …………. atomun çekirdeğinde bulunur.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noProof/>
                <w:lang w:eastAsia="tr-TR"/>
              </w:rPr>
              <w:pict>
                <v:shape id="Resim 6" o:spid="_x0000_i1034" type="#_x0000_t75" style="width:240pt;height:215.25pt;visibility:visible">
                  <v:imagedata r:id="rId22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Işıl’ın hazırladığı fotoğrafta gösterilen numaralandırılmış devrelerde pillerin kullanım sürelerini karşılaştırınız.(3p)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…………………………………………………………..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Aşağıdaki test sorularının doğru cevaplarını işaretleyiniz.(9x2p)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 xml:space="preserve">1. Özdeş ampullerden kurulmuş devrede ampullerin parlaklıkları için aşağıdakilerden hangisi </w:t>
            </w:r>
            <w:r w:rsidRPr="00177F71">
              <w:rPr>
                <w:rFonts w:ascii="Times New Roman" w:hAnsi="Times New Roman"/>
                <w:b/>
                <w:u w:val="single"/>
              </w:rPr>
              <w:t>yanlıştır</w:t>
            </w:r>
            <w:r w:rsidRPr="00177F71">
              <w:rPr>
                <w:rFonts w:ascii="Times New Roman" w:hAnsi="Times New Roman"/>
                <w:b/>
              </w:rPr>
              <w:t>?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noProof/>
                <w:lang w:eastAsia="tr-TR"/>
              </w:rPr>
              <w:pict>
                <v:shape id="Resim 15" o:spid="_x0000_i1035" type="#_x0000_t75" style="width:206.25pt;height:113.25pt;visibility:visible">
                  <v:imagedata r:id="rId23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A) 1=2             B) 3&gt;6          C) 2&gt;6        D) 1&gt;4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5.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rFonts w:eastAsia="Times New Roman"/>
              </w:rPr>
              <w:object w:dxaOrig="3375" w:dyaOrig="4635">
                <v:shape id="_x0000_i1036" type="#_x0000_t75" style="width:249.75pt;height:289.5pt" o:ole="">
                  <v:imagedata r:id="rId24" o:title=""/>
                </v:shape>
                <o:OLEObject Type="Embed" ProgID="Paint.Picture" ShapeID="_x0000_i1036" DrawAspect="Content" ObjectID="_1466173031" r:id="rId25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6.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rFonts w:eastAsia="Times New Roman"/>
              </w:rPr>
              <w:object w:dxaOrig="3405" w:dyaOrig="4035">
                <v:shape id="_x0000_i1037" type="#_x0000_t75" style="width:219.75pt;height:218.25pt" o:ole="">
                  <v:imagedata r:id="rId26" o:title=""/>
                </v:shape>
                <o:OLEObject Type="Embed" ProgID="Paint.Picture" ShapeID="_x0000_i1037" DrawAspect="Content" ObjectID="_1466173032" r:id="rId27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7.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noProof/>
                <w:lang w:eastAsia="tr-TR"/>
              </w:rPr>
              <w:pict>
                <v:shape id="Resim 22" o:spid="_x0000_i1038" type="#_x0000_t75" style="width:237pt;height:201.75pt;visibility:visible">
                  <v:imagedata r:id="rId28" o:title=""/>
                </v:shape>
              </w:pict>
            </w:r>
          </w:p>
        </w:tc>
        <w:tc>
          <w:tcPr>
            <w:tcW w:w="5409" w:type="dxa"/>
          </w:tcPr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</w:rPr>
              <w:t>Aşağıdaki nötr X,Y,Z ,T ve P cisimlerine yüklü cisimler yaklaştırılıyor. Bir süre sonra cisimler birbirinden ayrılıyor.</w:t>
            </w:r>
            <w:r w:rsidRPr="00177F71">
              <w:rPr>
                <w:rFonts w:ascii="Times New Roman" w:hAnsi="Times New Roman"/>
                <w:b/>
              </w:rPr>
              <w:t xml:space="preserve"> Buna göre cisimlerin son yüklerini yazınız.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(5p)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noProof/>
                <w:lang w:eastAsia="tr-TR"/>
              </w:rPr>
              <w:pict>
                <v:shape id="Resim 3" o:spid="_x0000_i1039" type="#_x0000_t75" style="width:227.25pt;height:130.5pt;visibility:visible">
                  <v:imagedata r:id="rId29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Özdeş ampuller ve pillerden kullanılan devreler için aşağıdaki soruları yanıtlayınız. (10p)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eastAsia="Times New Roman"/>
              </w:rPr>
              <w:object w:dxaOrig="3240" w:dyaOrig="2640">
                <v:shape id="_x0000_i1040" type="#_x0000_t75" style="width:128.25pt;height:104.25pt" o:ole="">
                  <v:imagedata r:id="rId30" o:title=""/>
                </v:shape>
                <o:OLEObject Type="Embed" ProgID="Paint.Picture" ShapeID="_x0000_i1040" DrawAspect="Content" ObjectID="_1466173033" r:id="rId31"/>
              </w:object>
            </w:r>
            <w:r w:rsidRPr="00177F71">
              <w:t xml:space="preserve">  </w:t>
            </w:r>
            <w:r w:rsidRPr="00177F71">
              <w:rPr>
                <w:rFonts w:eastAsia="Times New Roman"/>
              </w:rPr>
              <w:object w:dxaOrig="3105" w:dyaOrig="2625">
                <v:shape id="_x0000_i1041" type="#_x0000_t75" style="width:129pt;height:107.25pt" o:ole="">
                  <v:imagedata r:id="rId32" o:title=""/>
                </v:shape>
                <o:OLEObject Type="Embed" ProgID="Paint.Picture" ShapeID="_x0000_i1041" DrawAspect="Content" ObjectID="_1466173034" r:id="rId33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eastAsia="Times New Roman"/>
              </w:rPr>
              <w:object w:dxaOrig="3300" w:dyaOrig="3570">
                <v:shape id="_x0000_i1042" type="#_x0000_t75" style="width:140.25pt;height:150pt" o:ole="">
                  <v:imagedata r:id="rId34" o:title=""/>
                </v:shape>
                <o:OLEObject Type="Embed" ProgID="Paint.Picture" ShapeID="_x0000_i1042" DrawAspect="Content" ObjectID="_1466173035" r:id="rId35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a) Ampermetrelerde ölçülen akımları sıralayınız.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……………………………………………………..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b) Devrelerdeki K ampullerinin parlaklıklarına göre devreleri sıralayınız.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………………………………………………………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Aşağıdaki devrelerde hangi ampullerin yandığını devrelerin altındaki boşluklara yazınız. (6p)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  <w:noProof/>
                <w:lang w:eastAsia="tr-TR"/>
              </w:rPr>
              <w:pict>
                <v:shape id="Resim 8" o:spid="_x0000_i1043" type="#_x0000_t75" style="width:244.5pt;height:261.75pt;visibility:visible">
                  <v:imagedata r:id="rId36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Özdeş ampullerden oluşan devreye göre aşağıdaki cümleleri tamamlayınız. (8p)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noProof/>
                <w:lang w:eastAsia="tr-TR"/>
              </w:rPr>
              <w:pict>
                <v:shape id="Resim 2" o:spid="_x0000_i1044" type="#_x0000_t75" style="width:200.25pt;height:148.5pt;visibility:visible">
                  <v:imagedata r:id="rId37" o:title=""/>
                </v:shape>
              </w:pic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1.anahtar kapatılırsa………….ampulü yanar.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1. ve 2.anahtarları kapatılırsa ………ampulü yanar.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2. ve 4. anahtarlar kapatılırsa ………… ampulleri yanar.</w:t>
            </w:r>
          </w:p>
          <w:p w:rsidR="00ED1B25" w:rsidRPr="00177F71" w:rsidRDefault="00ED1B25" w:rsidP="00177F7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 xml:space="preserve">2.ve 3.anahtarlar kapatılırsa ………… ampulleri yanar. 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Elementlerle ilgili aşağıdaki tabloyu tamamlayınız.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(12p)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45"/>
              <w:gridCol w:w="1134"/>
              <w:gridCol w:w="2693"/>
            </w:tblGrid>
            <w:tr w:rsidR="00ED1B25" w:rsidRPr="00177F71" w:rsidTr="00177F71">
              <w:trPr>
                <w:trHeight w:val="506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Atom numarası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Sembolü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Kullanıldığı yer</w:t>
                  </w:r>
                </w:p>
              </w:tc>
            </w:tr>
            <w:tr w:rsidR="00ED1B25" w:rsidRPr="00177F71" w:rsidTr="00177F71">
              <w:trPr>
                <w:trHeight w:val="506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177F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Ca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</w:tc>
            </w:tr>
            <w:tr w:rsidR="00ED1B25" w:rsidRPr="00177F71" w:rsidTr="00177F71">
              <w:trPr>
                <w:trHeight w:val="475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77F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</w:tc>
            </w:tr>
            <w:tr w:rsidR="00ED1B25" w:rsidRPr="00177F71" w:rsidTr="00177F71">
              <w:trPr>
                <w:trHeight w:val="550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Diş macununda kullanılır.</w:t>
                  </w:r>
                </w:p>
              </w:tc>
            </w:tr>
            <w:tr w:rsidR="00ED1B25" w:rsidRPr="00177F71" w:rsidTr="00177F71">
              <w:trPr>
                <w:trHeight w:val="283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177F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</w:tc>
            </w:tr>
            <w:tr w:rsidR="00ED1B25" w:rsidRPr="00177F71" w:rsidTr="00177F71">
              <w:trPr>
                <w:trHeight w:val="268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177F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</w:tc>
            </w:tr>
            <w:tr w:rsidR="00ED1B25" w:rsidRPr="00177F71" w:rsidTr="00177F71">
              <w:trPr>
                <w:trHeight w:val="506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177F71" w:rsidRDefault="00ED1B25" w:rsidP="00177F7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177F71">
                    <w:rPr>
                      <w:rFonts w:ascii="Times New Roman" w:hAnsi="Times New Roman"/>
                      <w:b/>
                    </w:rPr>
                    <w:t>Isıya dayanıklı cam imalatında kullanılır.</w:t>
                  </w:r>
                </w:p>
              </w:tc>
            </w:tr>
          </w:tbl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2.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rFonts w:eastAsia="Times New Roman"/>
              </w:rPr>
              <w:object w:dxaOrig="3390" w:dyaOrig="4920">
                <v:shape id="_x0000_i1045" type="#_x0000_t75" style="width:213.75pt;height:295.5pt" o:ole="">
                  <v:imagedata r:id="rId38" o:title=""/>
                </v:shape>
                <o:OLEObject Type="Embed" ProgID="Paint.Picture" ShapeID="_x0000_i1045" DrawAspect="Content" ObjectID="_1466173036" r:id="rId39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3.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rFonts w:eastAsia="Times New Roman"/>
              </w:rPr>
              <w:object w:dxaOrig="3285" w:dyaOrig="3645">
                <v:shape id="_x0000_i1046" type="#_x0000_t75" style="width:223.5pt;height:266.25pt" o:ole="">
                  <v:imagedata r:id="rId40" o:title=""/>
                </v:shape>
                <o:OLEObject Type="Embed" ProgID="Paint.Picture" ShapeID="_x0000_i1046" DrawAspect="Content" ObjectID="_1466173037" r:id="rId41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4.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noProof/>
                <w:lang w:eastAsia="tr-TR"/>
              </w:rPr>
              <w:pict>
                <v:shape id="Resim 19" o:spid="_x0000_i1047" type="#_x0000_t75" style="width:232.5pt;height:162.75pt;visibility:visible">
                  <v:imagedata r:id="rId42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8.</w:t>
            </w:r>
          </w:p>
          <w:p w:rsidR="00ED1B25" w:rsidRPr="00177F71" w:rsidRDefault="00ED1B25" w:rsidP="00177F71">
            <w:pPr>
              <w:spacing w:after="0" w:line="240" w:lineRule="auto"/>
            </w:pPr>
            <w:r w:rsidRPr="00177F71">
              <w:rPr>
                <w:rFonts w:eastAsia="Times New Roman"/>
              </w:rPr>
              <w:object w:dxaOrig="3330" w:dyaOrig="4710">
                <v:shape id="_x0000_i1048" type="#_x0000_t75" style="width:231.75pt;height:233.25pt" o:ole="">
                  <v:imagedata r:id="rId43" o:title=""/>
                </v:shape>
                <o:OLEObject Type="Embed" ProgID="Paint.Picture" ShapeID="_x0000_i1048" DrawAspect="Content" ObjectID="_1466173038" r:id="rId44"/>
              </w:objec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rFonts w:ascii="Times New Roman" w:hAnsi="Times New Roman"/>
                <w:b/>
              </w:rPr>
              <w:t>9.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7F71">
              <w:rPr>
                <w:noProof/>
                <w:lang w:eastAsia="tr-TR"/>
              </w:rPr>
              <w:pict>
                <v:shape id="Resim 23" o:spid="_x0000_i1049" type="#_x0000_t75" style="width:246pt;height:334.5pt;visibility:visible">
                  <v:imagedata r:id="rId45" o:title=""/>
                </v:shape>
              </w:pict>
            </w:r>
          </w:p>
          <w:p w:rsidR="00ED1B25" w:rsidRPr="00177F71" w:rsidRDefault="00ED1B25" w:rsidP="00177F71">
            <w:pPr>
              <w:spacing w:after="0" w:line="240" w:lineRule="auto"/>
            </w:pPr>
          </w:p>
          <w:p w:rsidR="00ED1B25" w:rsidRPr="00177F71" w:rsidRDefault="00ED1B25" w:rsidP="00177F71">
            <w:pPr>
              <w:spacing w:after="0" w:line="240" w:lineRule="auto"/>
            </w:pPr>
          </w:p>
          <w:p w:rsidR="00ED1B25" w:rsidRPr="00177F71" w:rsidRDefault="00ED1B25" w:rsidP="00177F7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tr-TR"/>
              </w:rPr>
            </w:pPr>
            <w:r w:rsidRPr="00177F71">
              <w:rPr>
                <w:rFonts w:ascii="Times New Roman" w:hAnsi="Times New Roman"/>
                <w:b/>
                <w:noProof/>
                <w:lang w:eastAsia="tr-TR"/>
              </w:rPr>
              <w:t>Başarılar dilerim.</w:t>
            </w:r>
          </w:p>
          <w:p w:rsidR="00ED1B25" w:rsidRPr="00177F71" w:rsidRDefault="00ED1B25" w:rsidP="00177F7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tr-TR"/>
              </w:rPr>
            </w:pPr>
          </w:p>
          <w:p w:rsidR="00ED1B25" w:rsidRPr="00177F71" w:rsidRDefault="00ED1B25" w:rsidP="00177F7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tr-TR"/>
              </w:rPr>
            </w:pPr>
          </w:p>
          <w:p w:rsidR="00ED1B25" w:rsidRPr="00177F71" w:rsidRDefault="00ED1B25" w:rsidP="00177F7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tr-TR"/>
              </w:rPr>
            </w:pPr>
            <w:r w:rsidRPr="00177F71">
              <w:rPr>
                <w:rFonts w:ascii="Times New Roman" w:hAnsi="Times New Roman"/>
                <w:b/>
                <w:noProof/>
                <w:lang w:eastAsia="tr-TR"/>
              </w:rPr>
              <w:t>Sinem YANIK</w:t>
            </w:r>
          </w:p>
          <w:p w:rsidR="00ED1B25" w:rsidRPr="00177F71" w:rsidRDefault="00ED1B25" w:rsidP="00177F7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tr-TR"/>
              </w:rPr>
            </w:pPr>
            <w:r w:rsidRPr="00177F71">
              <w:rPr>
                <w:rFonts w:ascii="Times New Roman" w:hAnsi="Times New Roman"/>
                <w:b/>
                <w:noProof/>
                <w:lang w:eastAsia="tr-TR"/>
              </w:rPr>
              <w:t>Fen ve Teknoloji Öğretmeni</w:t>
            </w:r>
          </w:p>
          <w:p w:rsidR="00ED1B25" w:rsidRPr="00177F71" w:rsidRDefault="00ED1B25" w:rsidP="00177F7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ED1B25" w:rsidRDefault="00ED1B25" w:rsidP="00311BE2">
      <w:pPr>
        <w:spacing w:after="0"/>
        <w:rPr>
          <w:rFonts w:ascii="Times New Roman" w:hAnsi="Times New Roman"/>
          <w:b/>
        </w:rPr>
      </w:pPr>
    </w:p>
    <w:p w:rsidR="00ED1B25" w:rsidRDefault="00ED1B25" w:rsidP="00311BE2">
      <w:pPr>
        <w:spacing w:after="0"/>
        <w:rPr>
          <w:rFonts w:ascii="Times New Roman" w:hAnsi="Times New Roman"/>
          <w:b/>
        </w:rPr>
      </w:pPr>
    </w:p>
    <w:p w:rsidR="00ED1B25" w:rsidRDefault="00ED1B25" w:rsidP="00CA308F">
      <w:pPr>
        <w:spacing w:after="0"/>
        <w:jc w:val="center"/>
        <w:rPr>
          <w:rFonts w:ascii="Times New Roman" w:hAnsi="Times New Roman"/>
          <w:b/>
        </w:rPr>
      </w:pPr>
      <w:r w:rsidRPr="00311BE2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…</w:t>
      </w:r>
      <w:r w:rsidRPr="00311BE2">
        <w:rPr>
          <w:rFonts w:ascii="Times New Roman" w:hAnsi="Times New Roman"/>
          <w:b/>
        </w:rPr>
        <w:t>/201</w:t>
      </w:r>
      <w:r>
        <w:rPr>
          <w:rFonts w:ascii="Times New Roman" w:hAnsi="Times New Roman"/>
          <w:b/>
        </w:rPr>
        <w:t>…</w:t>
      </w:r>
      <w:r w:rsidRPr="00311BE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EĞİTİM ÖĞRETİM YILI …… ORTAOKULU FEN VE TEKNOLOJİ DERSİ 7.SINIFLAR 2.DÖNEM 1.YAZILI</w:t>
      </w:r>
    </w:p>
    <w:p w:rsidR="00ED1B25" w:rsidRDefault="00ED1B25" w:rsidP="00CA308F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Adı Soyadı:                                                          No:                                     Sınıf: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5409"/>
      </w:tblGrid>
      <w:tr w:rsidR="00ED1B25" w:rsidRPr="00607C3F" w:rsidTr="001C58FE">
        <w:tc>
          <w:tcPr>
            <w:tcW w:w="5353" w:type="dxa"/>
          </w:tcPr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</w:rPr>
              <w:t xml:space="preserve">Aşağıdaki durumlar gerçekleştiğinde elektroskobun yapraklarında meydana gelen değişim harflerle verilmiştir. </w:t>
            </w:r>
            <w:r w:rsidRPr="00607C3F">
              <w:rPr>
                <w:rFonts w:ascii="Times New Roman" w:hAnsi="Times New Roman"/>
                <w:b/>
              </w:rPr>
              <w:t>Buna göre uygun durumları cisim ve elektroskoba ait uygun yüklerin yanına yazınız. (8p)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026"/>
            </w:tblGrid>
            <w:tr w:rsidR="00ED1B25" w:rsidRPr="00607C3F" w:rsidTr="001C58FE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4785" w:dyaOrig="2895">
                      <v:shape id="_x0000_i1050" type="#_x0000_t75" style="width:169.5pt;height:104.25pt" o:ole="">
                        <v:imagedata r:id="rId5" o:title=""/>
                      </v:shape>
                      <o:OLEObject Type="Embed" ProgID="Paint.Picture" ShapeID="_x0000_i1050" DrawAspect="Content" ObjectID="_1466173039" r:id="rId46"/>
                    </w:object>
                  </w:r>
                  <w:r w:rsidRPr="00607C3F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A</w:t>
                  </w:r>
                </w:p>
              </w:tc>
            </w:tr>
            <w:tr w:rsidR="00ED1B25" w:rsidRPr="00607C3F" w:rsidTr="001C58FE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3435" w:dyaOrig="2850">
                      <v:shape id="_x0000_i1051" type="#_x0000_t75" style="width:125.25pt;height:104.25pt" o:ole="">
                        <v:imagedata r:id="rId7" o:title=""/>
                      </v:shape>
                      <o:OLEObject Type="Embed" ProgID="Paint.Picture" ShapeID="_x0000_i1051" DrawAspect="Content" ObjectID="_1466173040" r:id="rId47"/>
                    </w:object>
                  </w:r>
                  <w:r w:rsidRPr="00607C3F">
                    <w:t xml:space="preserve">                </w:t>
                  </w:r>
                  <w:r w:rsidRPr="00607C3F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B</w:t>
                  </w:r>
                </w:p>
              </w:tc>
            </w:tr>
            <w:tr w:rsidR="00ED1B25" w:rsidRPr="00607C3F" w:rsidTr="001C58FE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4260" w:dyaOrig="2925">
                      <v:shape id="_x0000_i1052" type="#_x0000_t75" style="width:147pt;height:101.25pt" o:ole="">
                        <v:imagedata r:id="rId9" o:title=""/>
                      </v:shape>
                      <o:OLEObject Type="Embed" ProgID="Paint.Picture" ShapeID="_x0000_i1052" DrawAspect="Content" ObjectID="_1466173041" r:id="rId48"/>
                    </w:object>
                  </w:r>
                  <w:r w:rsidRPr="00607C3F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  C</w:t>
                  </w:r>
                </w:p>
              </w:tc>
            </w:tr>
            <w:tr w:rsidR="00ED1B25" w:rsidRPr="00607C3F" w:rsidTr="001C58FE">
              <w:tc>
                <w:tcPr>
                  <w:tcW w:w="402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3615" w:dyaOrig="3090">
                      <v:shape id="_x0000_i1053" type="#_x0000_t75" style="width:124.5pt;height:106.5pt" o:ole="">
                        <v:imagedata r:id="rId11" o:title=""/>
                      </v:shape>
                      <o:OLEObject Type="Embed" ProgID="Paint.Picture" ShapeID="_x0000_i1053" DrawAspect="Content" ObjectID="_1466173042" r:id="rId49"/>
                    </w:object>
                  </w:r>
                  <w:r w:rsidRPr="00607C3F">
                    <w:t xml:space="preserve">          </w:t>
                  </w:r>
                  <w:r w:rsidRPr="00607C3F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D</w:t>
                  </w:r>
                </w:p>
              </w:tc>
            </w:tr>
          </w:tbl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tbl>
            <w:tblPr>
              <w:tblW w:w="5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53"/>
              <w:gridCol w:w="1843"/>
              <w:gridCol w:w="2016"/>
            </w:tblGrid>
            <w:tr w:rsidR="00ED1B25" w:rsidRPr="00607C3F" w:rsidTr="001C58FE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Cismin Yükü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Elektroskobun Yükü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Etkileşimin harfleri</w:t>
                  </w:r>
                </w:p>
              </w:tc>
            </w:tr>
            <w:tr w:rsidR="00ED1B25" w:rsidRPr="00607C3F" w:rsidTr="001C58FE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-8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+2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B</w:t>
                  </w:r>
                </w:p>
              </w:tc>
            </w:tr>
            <w:tr w:rsidR="00ED1B25" w:rsidRPr="00607C3F" w:rsidTr="001C58FE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+4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-4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D</w:t>
                  </w:r>
                </w:p>
              </w:tc>
            </w:tr>
            <w:tr w:rsidR="00ED1B25" w:rsidRPr="00607C3F" w:rsidTr="001C58FE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-8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-4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C</w:t>
                  </w:r>
                </w:p>
              </w:tc>
            </w:tr>
            <w:tr w:rsidR="00ED1B25" w:rsidRPr="00607C3F" w:rsidTr="001C58FE">
              <w:tc>
                <w:tcPr>
                  <w:tcW w:w="125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+6</w:t>
                  </w:r>
                </w:p>
              </w:tc>
              <w:tc>
                <w:tcPr>
                  <w:tcW w:w="1843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+6</w:t>
                  </w:r>
                </w:p>
              </w:tc>
              <w:tc>
                <w:tcPr>
                  <w:tcW w:w="2016" w:type="dxa"/>
                  <w:tcBorders>
                    <w:top w:val="single" w:sz="18" w:space="0" w:color="6600FF"/>
                    <w:left w:val="single" w:sz="18" w:space="0" w:color="6600FF"/>
                    <w:bottom w:val="single" w:sz="18" w:space="0" w:color="6600FF"/>
                    <w:right w:val="single" w:sz="18" w:space="0" w:color="6600FF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A</w:t>
                  </w:r>
                </w:p>
              </w:tc>
            </w:tr>
          </w:tbl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Aşağıda verilen devrelerde ampermetre ve voltmetrenin bağlanışı doğru ise “D” yanlış ise “Y” harfini işaretleyiniz. (4x2p)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616"/>
              <w:gridCol w:w="696"/>
              <w:gridCol w:w="695"/>
            </w:tblGrid>
            <w:tr w:rsidR="00ED1B25" w:rsidRPr="00607C3F" w:rsidTr="001C58FE">
              <w:trPr>
                <w:trHeight w:val="246"/>
              </w:trPr>
              <w:tc>
                <w:tcPr>
                  <w:tcW w:w="3616" w:type="dxa"/>
                  <w:tcBorders>
                    <w:top w:val="single" w:sz="4" w:space="0" w:color="auto"/>
                    <w:left w:val="single" w:sz="4" w:space="0" w:color="auto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D</w:t>
                  </w: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Y</w:t>
                  </w:r>
                </w:p>
              </w:tc>
            </w:tr>
            <w:tr w:rsidR="00ED1B25" w:rsidRPr="00607C3F" w:rsidTr="001C58FE">
              <w:trPr>
                <w:trHeight w:val="1888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3180" w:dyaOrig="3405">
                      <v:shape id="_x0000_i1054" type="#_x0000_t75" style="width:132pt;height:92.25pt" o:ole="">
                        <v:imagedata r:id="rId13" o:title=""/>
                      </v:shape>
                      <o:OLEObject Type="Embed" ProgID="Paint.Picture" ShapeID="_x0000_i1054" DrawAspect="Content" ObjectID="_1466173043" r:id="rId50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X</w:t>
                  </w: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</w:tc>
            </w:tr>
            <w:tr w:rsidR="00ED1B25" w:rsidRPr="00607C3F" w:rsidTr="001C58FE">
              <w:trPr>
                <w:trHeight w:val="1691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2850" w:dyaOrig="3195">
                      <v:shape id="_x0000_i1055" type="#_x0000_t75" style="width:106.5pt;height:83.25pt" o:ole="">
                        <v:imagedata r:id="rId15" o:title=""/>
                      </v:shape>
                      <o:OLEObject Type="Embed" ProgID="Paint.Picture" ShapeID="_x0000_i1055" DrawAspect="Content" ObjectID="_1466173044" r:id="rId51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X</w:t>
                  </w: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</w:tc>
            </w:tr>
            <w:tr w:rsidR="00ED1B25" w:rsidRPr="00607C3F" w:rsidTr="001C58FE">
              <w:trPr>
                <w:trHeight w:val="1547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3405" w:dyaOrig="2415">
                      <v:shape id="_x0000_i1056" type="#_x0000_t75" style="width:141pt;height:75pt" o:ole="">
                        <v:imagedata r:id="rId17" o:title=""/>
                      </v:shape>
                      <o:OLEObject Type="Embed" ProgID="Paint.Picture" ShapeID="_x0000_i1056" DrawAspect="Content" ObjectID="_1466173045" r:id="rId52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X</w:t>
                  </w:r>
                </w:p>
              </w:tc>
            </w:tr>
            <w:tr w:rsidR="00ED1B25" w:rsidRPr="00607C3F" w:rsidTr="001C58FE">
              <w:trPr>
                <w:trHeight w:val="2210"/>
              </w:trPr>
              <w:tc>
                <w:tcPr>
                  <w:tcW w:w="36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eastAsia="Times New Roman"/>
                    </w:rPr>
                    <w:object w:dxaOrig="2490" w:dyaOrig="3810">
                      <v:shape id="_x0000_i1057" type="#_x0000_t75" style="width:113.25pt;height:110.25pt" o:ole="">
                        <v:imagedata r:id="rId19" o:title=""/>
                      </v:shape>
                      <o:OLEObject Type="Embed" ProgID="Paint.Picture" ShapeID="_x0000_i1057" DrawAspect="Content" ObjectID="_1466173046" r:id="rId53"/>
                    </w:object>
                  </w:r>
                </w:p>
              </w:tc>
              <w:tc>
                <w:tcPr>
                  <w:tcW w:w="69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X</w:t>
                  </w:r>
                </w:p>
              </w:tc>
              <w:tc>
                <w:tcPr>
                  <w:tcW w:w="695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ADCF4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</w:tc>
            </w:tr>
          </w:tbl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Aşağıda verilen atomların modellerini çizerek cümlelerdeki boşlukları tamamlayınız. (12p)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tr-TR"/>
              </w:rPr>
              <w:pict>
                <v:shape id="_x0000_s1029" type="#_x0000_t202" style="position:absolute;margin-left:140pt;margin-top:2.25pt;width:119.25pt;height:119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" fillcolor="#fbcaa2" strokecolor="#f68c36">
                  <v:fill color2="#fdefe3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ED1B25" w:rsidRPr="004B4076" w:rsidRDefault="00ED1B25" w:rsidP="00CA308F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4B4076">
                          <w:rPr>
                            <w:rFonts w:ascii="Times New Roman" w:hAnsi="Times New Roman"/>
                            <w:b/>
                          </w:rPr>
                          <w:t>Sodyum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tr-TR"/>
              </w:rPr>
              <w:pict>
                <v:shape id="_x0000_s1030" type="#_x0000_t202" style="position:absolute;margin-left:1.25pt;margin-top:1.95pt;width:128.25pt;height:11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" fillcolor="#a5d5e2" strokecolor="#40a7c2">
                  <v:fill color2="#e4f2f6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ED1B25" w:rsidRPr="004B4076" w:rsidRDefault="00ED1B25" w:rsidP="00CA308F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4B4076">
                          <w:rPr>
                            <w:rFonts w:ascii="Times New Roman" w:hAnsi="Times New Roman"/>
                            <w:b/>
                          </w:rPr>
                          <w:t>Azot</w:t>
                        </w:r>
                      </w:p>
                    </w:txbxContent>
                  </v:textbox>
                </v:shape>
              </w:pi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tr-TR"/>
              </w:rPr>
              <w:pict>
                <v:shape id="_x0000_s1031" type="#_x0000_t202" style="position:absolute;left:0;text-align:left;margin-left:1.25pt;margin-top:.7pt;width:116.25pt;height:14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ED1B25" w:rsidRPr="004B4076" w:rsidRDefault="00ED1B25" w:rsidP="00CA308F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4B4076">
                          <w:rPr>
                            <w:rFonts w:ascii="Times New Roman" w:hAnsi="Times New Roman"/>
                            <w:b/>
                          </w:rPr>
                          <w:t>Fosfor</w:t>
                        </w:r>
                      </w:p>
                    </w:txbxContent>
                  </v:textbox>
                </v:shape>
              </w:pict>
            </w:r>
            <w:r w:rsidRPr="00607C3F">
              <w:rPr>
                <w:rFonts w:ascii="Times New Roman" w:hAnsi="Times New Roman"/>
                <w:b/>
              </w:rPr>
              <w:t>P atomunun katman sayısı, N atomunun katman sayısından …</w:t>
            </w:r>
            <w:r w:rsidRPr="00607C3F">
              <w:rPr>
                <w:rFonts w:ascii="Times New Roman" w:hAnsi="Times New Roman"/>
                <w:b/>
                <w:color w:val="FF0000"/>
              </w:rPr>
              <w:t>FAZLADIR</w:t>
            </w:r>
            <w:r w:rsidRPr="00607C3F">
              <w:rPr>
                <w:rFonts w:ascii="Times New Roman" w:hAnsi="Times New Roman"/>
                <w:b/>
              </w:rPr>
              <w:t>……..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 xml:space="preserve">N atomunun son katmanındaki elektron sayısı, Na atomunun son katmanındaki elektron sayısından </w:t>
            </w:r>
            <w:r w:rsidRPr="00607C3F">
              <w:rPr>
                <w:rFonts w:ascii="Times New Roman" w:hAnsi="Times New Roman"/>
                <w:b/>
                <w:color w:val="FF0000"/>
              </w:rPr>
              <w:t>FAZLADIR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Na atomunun toplam elektron sayısı, P atomunun toplam elektron sayısından …</w:t>
            </w:r>
            <w:r w:rsidRPr="00607C3F">
              <w:rPr>
                <w:rFonts w:ascii="Times New Roman" w:hAnsi="Times New Roman"/>
                <w:b/>
                <w:color w:val="FF0000"/>
              </w:rPr>
              <w:t>AZDIR</w:t>
            </w:r>
            <w:r w:rsidRPr="00607C3F">
              <w:rPr>
                <w:rFonts w:ascii="Times New Roman" w:hAnsi="Times New Roman"/>
                <w:b/>
              </w:rPr>
              <w:t>….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Aşağıdaki modeldeki okla gösterilen kısımların isimlerini yazınız. Ve bu modelle ilgili verilen cümleleri tamamlayınız. (10p)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eastAsia="Times New Roman"/>
              </w:rPr>
              <w:object w:dxaOrig="4815" w:dyaOrig="3255">
                <v:shape id="_x0000_i1058" type="#_x0000_t75" style="width:240.75pt;height:162.75pt" o:ole="">
                  <v:imagedata r:id="rId54" o:title=""/>
                </v:shape>
                <o:OLEObject Type="Embed" ProgID="Paint.Picture" ShapeID="_x0000_i1058" DrawAspect="Content" ObjectID="_1466173047" r:id="rId55"/>
              </w:objec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607C3F">
              <w:rPr>
                <w:rFonts w:ascii="Times New Roman" w:hAnsi="Times New Roman"/>
              </w:rPr>
              <w:t>…</w:t>
            </w:r>
            <w:r w:rsidRPr="00607C3F">
              <w:rPr>
                <w:rFonts w:ascii="Times New Roman" w:hAnsi="Times New Roman"/>
                <w:color w:val="FF0000"/>
              </w:rPr>
              <w:t>ELEKTRON</w:t>
            </w:r>
            <w:r w:rsidRPr="00607C3F">
              <w:rPr>
                <w:rFonts w:ascii="Times New Roman" w:hAnsi="Times New Roman"/>
              </w:rPr>
              <w:t>… atomun hacmini oluşturur.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607C3F">
              <w:rPr>
                <w:rFonts w:ascii="Times New Roman" w:hAnsi="Times New Roman"/>
              </w:rPr>
              <w:t>…</w:t>
            </w:r>
            <w:r w:rsidRPr="00607C3F">
              <w:rPr>
                <w:rFonts w:ascii="Times New Roman" w:hAnsi="Times New Roman"/>
                <w:color w:val="FF0000"/>
              </w:rPr>
              <w:t>PROTON</w:t>
            </w:r>
            <w:r w:rsidRPr="00607C3F">
              <w:rPr>
                <w:rFonts w:ascii="Times New Roman" w:hAnsi="Times New Roman"/>
              </w:rPr>
              <w:t>…… ve …</w:t>
            </w:r>
            <w:r w:rsidRPr="00607C3F">
              <w:rPr>
                <w:rFonts w:ascii="Times New Roman" w:hAnsi="Times New Roman"/>
                <w:color w:val="FF0000"/>
              </w:rPr>
              <w:t>NÖTRON</w:t>
            </w:r>
            <w:r w:rsidRPr="00607C3F">
              <w:rPr>
                <w:rFonts w:ascii="Times New Roman" w:hAnsi="Times New Roman"/>
              </w:rPr>
              <w:t>…. atomun kütlesini oluşturur.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607C3F">
              <w:rPr>
                <w:rFonts w:ascii="Times New Roman" w:hAnsi="Times New Roman"/>
              </w:rPr>
              <w:t>…</w:t>
            </w:r>
            <w:r w:rsidRPr="00607C3F">
              <w:rPr>
                <w:rFonts w:ascii="Times New Roman" w:hAnsi="Times New Roman"/>
                <w:color w:val="FF0000"/>
              </w:rPr>
              <w:t>PROTON…</w:t>
            </w:r>
            <w:r w:rsidRPr="00607C3F">
              <w:rPr>
                <w:rFonts w:ascii="Times New Roman" w:hAnsi="Times New Roman"/>
              </w:rPr>
              <w:t>…… “+” yüklü parçacıktır.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607C3F">
              <w:rPr>
                <w:rFonts w:ascii="Times New Roman" w:hAnsi="Times New Roman"/>
              </w:rPr>
              <w:t>…</w:t>
            </w:r>
            <w:r w:rsidRPr="00607C3F">
              <w:rPr>
                <w:rFonts w:ascii="Times New Roman" w:hAnsi="Times New Roman"/>
                <w:color w:val="FF0000"/>
              </w:rPr>
              <w:t>PROTON</w:t>
            </w:r>
            <w:r w:rsidRPr="00607C3F">
              <w:rPr>
                <w:rFonts w:ascii="Times New Roman" w:hAnsi="Times New Roman"/>
              </w:rPr>
              <w:t>…. ve …</w:t>
            </w:r>
            <w:r w:rsidRPr="00607C3F">
              <w:rPr>
                <w:rFonts w:ascii="Times New Roman" w:hAnsi="Times New Roman"/>
                <w:color w:val="FF0000"/>
              </w:rPr>
              <w:t>NÖTRON</w:t>
            </w:r>
            <w:r w:rsidRPr="00607C3F">
              <w:rPr>
                <w:rFonts w:ascii="Times New Roman" w:hAnsi="Times New Roman"/>
              </w:rPr>
              <w:t>…. atomun çekirdeğinde bulunur.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noProof/>
                <w:lang w:eastAsia="tr-TR"/>
              </w:rPr>
              <w:pict>
                <v:shape id="_x0000_i1059" type="#_x0000_t75" style="width:240pt;height:215.25pt;visibility:visible">
                  <v:imagedata r:id="rId22" o:title=""/>
                </v:shape>
              </w:pi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Işıl’ın hazırladığı fotoğrafta gösterilen numaralandırılmış devrelerde pillerin kullanım sürelerini karşılaştırınız.(3p)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…………</w:t>
            </w:r>
            <w:r w:rsidRPr="00607C3F">
              <w:rPr>
                <w:rFonts w:ascii="Times New Roman" w:hAnsi="Times New Roman"/>
                <w:b/>
                <w:color w:val="FF0000"/>
              </w:rPr>
              <w:t>I&gt;II &gt;III</w:t>
            </w:r>
            <w:r w:rsidRPr="00607C3F">
              <w:rPr>
                <w:rFonts w:ascii="Times New Roman" w:hAnsi="Times New Roman"/>
                <w:b/>
              </w:rPr>
              <w:t>……………………………..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Aşağıdaki test sorularının doğru cevaplarını işaretleyiniz.(9x2p)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 xml:space="preserve">1. Özdeş ampullerden kurulmuş devrede ampullerin parlaklıkları için aşağıdakilerden hangisi </w:t>
            </w:r>
            <w:r w:rsidRPr="00607C3F">
              <w:rPr>
                <w:rFonts w:ascii="Times New Roman" w:hAnsi="Times New Roman"/>
                <w:b/>
                <w:u w:val="single"/>
              </w:rPr>
              <w:t>yanlıştır</w:t>
            </w:r>
            <w:r w:rsidRPr="00607C3F">
              <w:rPr>
                <w:rFonts w:ascii="Times New Roman" w:hAnsi="Times New Roman"/>
                <w:b/>
              </w:rPr>
              <w:t>?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noProof/>
                <w:lang w:eastAsia="tr-TR"/>
              </w:rPr>
              <w:pict>
                <v:shape id="_x0000_i1060" type="#_x0000_t75" style="width:206.25pt;height:113.25pt;visibility:visible">
                  <v:imagedata r:id="rId23" o:title=""/>
                </v:shape>
              </w:pi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A) 1=2             B) 3&gt;6          C) 2&gt;6        D) 1&gt;4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5.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rFonts w:eastAsia="Times New Roman"/>
              </w:rPr>
              <w:object w:dxaOrig="3375" w:dyaOrig="4635">
                <v:shape id="_x0000_i1061" type="#_x0000_t75" style="width:249.75pt;height:289.5pt" o:ole="">
                  <v:imagedata r:id="rId24" o:title=""/>
                </v:shape>
                <o:OLEObject Type="Embed" ProgID="Paint.Picture" ShapeID="_x0000_i1061" DrawAspect="Content" ObjectID="_1466173048" r:id="rId56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6.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rFonts w:eastAsia="Times New Roman"/>
              </w:rPr>
              <w:object w:dxaOrig="3405" w:dyaOrig="4035">
                <v:shape id="_x0000_i1062" type="#_x0000_t75" style="width:219.75pt;height:218.25pt" o:ole="">
                  <v:imagedata r:id="rId26" o:title=""/>
                </v:shape>
                <o:OLEObject Type="Embed" ProgID="Paint.Picture" ShapeID="_x0000_i1062" DrawAspect="Content" ObjectID="_1466173049" r:id="rId57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7.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noProof/>
                <w:lang w:eastAsia="tr-TR"/>
              </w:rPr>
              <w:pict>
                <v:shape id="_x0000_i1063" type="#_x0000_t75" style="width:237pt;height:201.75pt;visibility:visible">
                  <v:imagedata r:id="rId28" o:title=""/>
                </v:shape>
              </w:pict>
            </w:r>
          </w:p>
        </w:tc>
        <w:tc>
          <w:tcPr>
            <w:tcW w:w="5409" w:type="dxa"/>
          </w:tcPr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</w:rPr>
              <w:t>Aşağıdaki nötr X,Y,Z ,T ve P cisimlerine yüklü cisimler yaklaştırılıyor. Bir süre sonra cisimler birbirinden ayrılıyor.</w:t>
            </w:r>
            <w:r w:rsidRPr="00607C3F">
              <w:rPr>
                <w:rFonts w:ascii="Times New Roman" w:hAnsi="Times New Roman"/>
                <w:b/>
              </w:rPr>
              <w:t xml:space="preserve"> Buna göre cisimlerin son yüklerini yazınız.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(5p)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eastAsia="Times New Roman"/>
              </w:rPr>
              <w:object w:dxaOrig="4560" w:dyaOrig="3165">
                <v:shape id="_x0000_i1064" type="#_x0000_t75" style="width:228pt;height:158.25pt" o:ole="">
                  <v:imagedata r:id="rId58" o:title=""/>
                </v:shape>
                <o:OLEObject Type="Embed" ProgID="Paint.Picture" ShapeID="_x0000_i1064" DrawAspect="Content" ObjectID="_1466173050" r:id="rId59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Özdeş ampuller ve pillerden kullanılan devreler için aşağıdaki soruları yanıtlayınız. (10p)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eastAsia="Times New Roman"/>
              </w:rPr>
              <w:object w:dxaOrig="3240" w:dyaOrig="2640">
                <v:shape id="_x0000_i1065" type="#_x0000_t75" style="width:128.25pt;height:104.25pt" o:ole="">
                  <v:imagedata r:id="rId30" o:title=""/>
                </v:shape>
                <o:OLEObject Type="Embed" ProgID="Paint.Picture" ShapeID="_x0000_i1065" DrawAspect="Content" ObjectID="_1466173051" r:id="rId60"/>
              </w:object>
            </w:r>
            <w:r w:rsidRPr="00607C3F">
              <w:t xml:space="preserve">  </w:t>
            </w:r>
            <w:r w:rsidRPr="00607C3F">
              <w:rPr>
                <w:rFonts w:eastAsia="Times New Roman"/>
              </w:rPr>
              <w:object w:dxaOrig="3105" w:dyaOrig="2625">
                <v:shape id="_x0000_i1066" type="#_x0000_t75" style="width:129pt;height:107.25pt" o:ole="">
                  <v:imagedata r:id="rId32" o:title=""/>
                </v:shape>
                <o:OLEObject Type="Embed" ProgID="Paint.Picture" ShapeID="_x0000_i1066" DrawAspect="Content" ObjectID="_1466173052" r:id="rId61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eastAsia="Times New Roman"/>
              </w:rPr>
              <w:object w:dxaOrig="3300" w:dyaOrig="3570">
                <v:shape id="_x0000_i1067" type="#_x0000_t75" style="width:140.25pt;height:150pt" o:ole="">
                  <v:imagedata r:id="rId34" o:title=""/>
                </v:shape>
                <o:OLEObject Type="Embed" ProgID="Paint.Picture" ShapeID="_x0000_i1067" DrawAspect="Content" ObjectID="_1466173053" r:id="rId62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a) Ampermetrelerde ölçülen akımları sıralayınız.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………</w:t>
            </w:r>
            <w:r w:rsidRPr="00607C3F">
              <w:rPr>
                <w:rFonts w:ascii="Times New Roman" w:hAnsi="Times New Roman"/>
                <w:b/>
                <w:color w:val="FF0000"/>
              </w:rPr>
              <w:t>3&gt;2&gt;1</w:t>
            </w:r>
            <w:r w:rsidRPr="00607C3F">
              <w:rPr>
                <w:rFonts w:ascii="Times New Roman" w:hAnsi="Times New Roman"/>
                <w:b/>
              </w:rPr>
              <w:t>……………………………………………..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b) Devrelerdeki K ampullerinin parlaklıklarına göre devreleri sıralayınız.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………</w:t>
            </w:r>
            <w:r w:rsidRPr="00607C3F">
              <w:rPr>
                <w:rFonts w:ascii="Times New Roman" w:hAnsi="Times New Roman"/>
                <w:b/>
                <w:color w:val="FF0000"/>
              </w:rPr>
              <w:t>3=2&gt;1</w:t>
            </w:r>
            <w:r w:rsidRPr="00607C3F">
              <w:rPr>
                <w:rFonts w:ascii="Times New Roman" w:hAnsi="Times New Roman"/>
                <w:b/>
              </w:rPr>
              <w:t>……………………………………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Aşağıdaki devrelerde hangi ampullerin yandığını devrelerin altındaki boşluklara yazınız. (6p)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  <w:noProof/>
                <w:lang w:eastAsia="tr-TR"/>
              </w:rPr>
              <w:pict>
                <v:shape id="Resim 4" o:spid="_x0000_i1068" type="#_x0000_t75" style="width:246.75pt;height:264.75pt;visibility:visible">
                  <v:imagedata r:id="rId63" o:title=""/>
                </v:shape>
              </w:pi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Özdeş ampullerden oluşan devreye göre aşağıdaki cümleleri tamamlayınız. (8p)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noProof/>
                <w:lang w:eastAsia="tr-TR"/>
              </w:rPr>
              <w:pict>
                <v:shape id="_x0000_i1069" type="#_x0000_t75" style="width:200.25pt;height:148.5pt;visibility:visible">
                  <v:imagedata r:id="rId37" o:title=""/>
                </v:shape>
              </w:pic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1.anahtar kapatılırsa…</w:t>
            </w:r>
            <w:r w:rsidRPr="00607C3F">
              <w:rPr>
                <w:rFonts w:ascii="Times New Roman" w:hAnsi="Times New Roman"/>
                <w:b/>
                <w:color w:val="FF0000"/>
              </w:rPr>
              <w:t>K</w:t>
            </w:r>
            <w:r w:rsidRPr="00607C3F">
              <w:rPr>
                <w:rFonts w:ascii="Times New Roman" w:hAnsi="Times New Roman"/>
                <w:b/>
              </w:rPr>
              <w:t>……….ampulü yanar.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1. ve 2.anahtarları kapatılırsa ……</w:t>
            </w:r>
            <w:r w:rsidRPr="00607C3F">
              <w:rPr>
                <w:rFonts w:ascii="Times New Roman" w:hAnsi="Times New Roman"/>
                <w:b/>
                <w:color w:val="FF0000"/>
              </w:rPr>
              <w:t>K</w:t>
            </w:r>
            <w:r w:rsidRPr="00607C3F">
              <w:rPr>
                <w:rFonts w:ascii="Times New Roman" w:hAnsi="Times New Roman"/>
                <w:b/>
              </w:rPr>
              <w:t>…ampulü yanar.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2. ve 4. anahtarlar kapatılırsa …</w:t>
            </w:r>
            <w:r w:rsidRPr="00607C3F">
              <w:rPr>
                <w:rFonts w:ascii="Times New Roman" w:hAnsi="Times New Roman"/>
                <w:b/>
                <w:color w:val="FF0000"/>
              </w:rPr>
              <w:t xml:space="preserve">K,L,M </w:t>
            </w:r>
            <w:r w:rsidRPr="00607C3F">
              <w:rPr>
                <w:rFonts w:ascii="Times New Roman" w:hAnsi="Times New Roman"/>
                <w:b/>
              </w:rPr>
              <w:t>ampulleri yanar.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2.ve 3.anahtarlar kapatılırsa …</w:t>
            </w:r>
            <w:r w:rsidRPr="00607C3F">
              <w:rPr>
                <w:rFonts w:ascii="Times New Roman" w:hAnsi="Times New Roman"/>
                <w:b/>
                <w:color w:val="FF0000"/>
              </w:rPr>
              <w:t>K,L</w:t>
            </w:r>
            <w:r w:rsidRPr="00607C3F">
              <w:rPr>
                <w:rFonts w:ascii="Times New Roman" w:hAnsi="Times New Roman"/>
                <w:b/>
              </w:rPr>
              <w:t xml:space="preserve">… ampulleri yanar. 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Elementlerle ilgili aşağıdaki tabloyu tamamlayınız.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(12p)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45"/>
              <w:gridCol w:w="1134"/>
              <w:gridCol w:w="2693"/>
            </w:tblGrid>
            <w:tr w:rsidR="00ED1B25" w:rsidRPr="00607C3F" w:rsidTr="001C58FE">
              <w:trPr>
                <w:trHeight w:val="506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Atom numarası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Sembolü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Kullanıldığı yer</w:t>
                  </w:r>
                </w:p>
              </w:tc>
            </w:tr>
            <w:tr w:rsidR="00ED1B25" w:rsidRPr="00607C3F" w:rsidTr="001C58FE">
              <w:trPr>
                <w:trHeight w:val="506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</w:p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20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Ca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KEMİKLERİN YAPISI VE ALÇIDA</w:t>
                  </w:r>
                </w:p>
              </w:tc>
            </w:tr>
            <w:tr w:rsidR="00ED1B25" w:rsidRPr="00607C3F" w:rsidTr="001C58FE">
              <w:trPr>
                <w:trHeight w:val="475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CI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İÇME SUYUNDA DEZENFEKSİYON</w:t>
                  </w:r>
                </w:p>
              </w:tc>
            </w:tr>
            <w:tr w:rsidR="00ED1B25" w:rsidRPr="00607C3F" w:rsidTr="001C58FE">
              <w:trPr>
                <w:trHeight w:val="550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9</w:t>
                  </w:r>
                </w:p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Diş macununda kullanılır.</w:t>
                  </w:r>
                </w:p>
              </w:tc>
            </w:tr>
            <w:tr w:rsidR="00ED1B25" w:rsidRPr="00607C3F" w:rsidTr="001C58FE">
              <w:trPr>
                <w:trHeight w:val="283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DALGIÇ TÜPLERİNDE</w:t>
                  </w:r>
                </w:p>
              </w:tc>
            </w:tr>
            <w:tr w:rsidR="00ED1B25" w:rsidRPr="00607C3F" w:rsidTr="001C58FE">
              <w:trPr>
                <w:trHeight w:val="268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</w:rPr>
                    <w:t>LENS VE GÜBRE YAPIMI</w:t>
                  </w:r>
                </w:p>
              </w:tc>
            </w:tr>
            <w:tr w:rsidR="00ED1B25" w:rsidRPr="00607C3F" w:rsidTr="001C58FE">
              <w:trPr>
                <w:trHeight w:val="506"/>
                <w:jc w:val="center"/>
              </w:trPr>
              <w:tc>
                <w:tcPr>
                  <w:tcW w:w="114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  <w:sz w:val="24"/>
                      <w:szCs w:val="24"/>
                    </w:rPr>
                  </w:pPr>
                  <w:r w:rsidRPr="00607C3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69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DDBDD"/>
                </w:tcPr>
                <w:p w:rsidR="00ED1B25" w:rsidRPr="00607C3F" w:rsidRDefault="00ED1B25" w:rsidP="001C58FE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C5C5"/>
                    </w:rPr>
                  </w:pPr>
                  <w:r w:rsidRPr="00607C3F">
                    <w:rPr>
                      <w:rFonts w:ascii="Times New Roman" w:hAnsi="Times New Roman"/>
                      <w:b/>
                    </w:rPr>
                    <w:t>Isıya dayanıklı cam imalatında kullanılır.</w:t>
                  </w:r>
                </w:p>
              </w:tc>
            </w:tr>
          </w:tbl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2.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rFonts w:eastAsia="Times New Roman"/>
              </w:rPr>
              <w:object w:dxaOrig="3390" w:dyaOrig="4920">
                <v:shape id="_x0000_i1070" type="#_x0000_t75" style="width:213.75pt;height:295.5pt" o:ole="">
                  <v:imagedata r:id="rId38" o:title=""/>
                </v:shape>
                <o:OLEObject Type="Embed" ProgID="Paint.Picture" ShapeID="_x0000_i1070" DrawAspect="Content" ObjectID="_1466173054" r:id="rId64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3.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rFonts w:eastAsia="Times New Roman"/>
              </w:rPr>
              <w:object w:dxaOrig="3285" w:dyaOrig="3645">
                <v:shape id="_x0000_i1071" type="#_x0000_t75" style="width:223.5pt;height:266.25pt" o:ole="">
                  <v:imagedata r:id="rId40" o:title=""/>
                </v:shape>
                <o:OLEObject Type="Embed" ProgID="Paint.Picture" ShapeID="_x0000_i1071" DrawAspect="Content" ObjectID="_1466173055" r:id="rId65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4.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noProof/>
                <w:lang w:eastAsia="tr-TR"/>
              </w:rPr>
              <w:pict>
                <v:shape id="_x0000_i1072" type="#_x0000_t75" style="width:232.5pt;height:162.75pt;visibility:visible">
                  <v:imagedata r:id="rId42" o:title=""/>
                </v:shape>
              </w:pi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8.</w:t>
            </w:r>
          </w:p>
          <w:p w:rsidR="00ED1B25" w:rsidRPr="00607C3F" w:rsidRDefault="00ED1B25" w:rsidP="001C58FE">
            <w:pPr>
              <w:spacing w:after="0" w:line="240" w:lineRule="auto"/>
            </w:pPr>
            <w:r w:rsidRPr="00607C3F">
              <w:rPr>
                <w:rFonts w:eastAsia="Times New Roman"/>
              </w:rPr>
              <w:object w:dxaOrig="3330" w:dyaOrig="4710">
                <v:shape id="_x0000_i1073" type="#_x0000_t75" style="width:231.75pt;height:233.25pt" o:ole="">
                  <v:imagedata r:id="rId43" o:title=""/>
                </v:shape>
                <o:OLEObject Type="Embed" ProgID="Paint.Picture" ShapeID="_x0000_i1073" DrawAspect="Content" ObjectID="_1466173056" r:id="rId66"/>
              </w:objec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</w:rPr>
              <w:t>9.</w:t>
            </w:r>
          </w:p>
          <w:p w:rsidR="00ED1B25" w:rsidRPr="00607C3F" w:rsidRDefault="00ED1B25" w:rsidP="001C58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07C3F">
              <w:rPr>
                <w:noProof/>
                <w:lang w:eastAsia="tr-TR"/>
              </w:rPr>
              <w:pict>
                <v:shape id="_x0000_i1074" type="#_x0000_t75" style="width:246pt;height:334.5pt;visibility:visible">
                  <v:imagedata r:id="rId45" o:title=""/>
                </v:shape>
              </w:pict>
            </w:r>
          </w:p>
          <w:p w:rsidR="00ED1B25" w:rsidRPr="00607C3F" w:rsidRDefault="00ED1B25" w:rsidP="001C58FE">
            <w:pPr>
              <w:spacing w:after="0" w:line="240" w:lineRule="auto"/>
            </w:pPr>
          </w:p>
          <w:p w:rsidR="00ED1B25" w:rsidRPr="00607C3F" w:rsidRDefault="00ED1B25" w:rsidP="001C58FE">
            <w:pPr>
              <w:spacing w:after="0" w:line="240" w:lineRule="auto"/>
              <w:rPr>
                <w:color w:val="FF0000"/>
              </w:rPr>
            </w:pP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C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 xml:space="preserve">C 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A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D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A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C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B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lang w:eastAsia="tr-TR"/>
              </w:rPr>
            </w:pPr>
            <w:r w:rsidRPr="00607C3F">
              <w:rPr>
                <w:rFonts w:ascii="Times New Roman" w:hAnsi="Times New Roman"/>
                <w:b/>
                <w:noProof/>
                <w:color w:val="FF0000"/>
                <w:lang w:eastAsia="tr-TR"/>
              </w:rPr>
              <w:t>D</w:t>
            </w:r>
          </w:p>
          <w:p w:rsidR="00ED1B25" w:rsidRPr="00607C3F" w:rsidRDefault="00ED1B25" w:rsidP="001C58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07C3F">
              <w:rPr>
                <w:rFonts w:ascii="Times New Roman" w:hAnsi="Times New Roman"/>
                <w:b/>
                <w:color w:val="FF0000"/>
              </w:rPr>
              <w:t>A</w:t>
            </w:r>
          </w:p>
        </w:tc>
      </w:tr>
    </w:tbl>
    <w:p w:rsidR="00ED1B25" w:rsidRPr="00311BE2" w:rsidRDefault="00ED1B25" w:rsidP="00CA308F">
      <w:pPr>
        <w:spacing w:after="0"/>
        <w:rPr>
          <w:rFonts w:ascii="Times New Roman" w:hAnsi="Times New Roman"/>
          <w:b/>
        </w:rPr>
      </w:pPr>
    </w:p>
    <w:p w:rsidR="00ED1B25" w:rsidRPr="00311BE2" w:rsidRDefault="00ED1B25" w:rsidP="00311BE2">
      <w:pPr>
        <w:spacing w:after="0"/>
        <w:rPr>
          <w:rFonts w:ascii="Times New Roman" w:hAnsi="Times New Roman"/>
          <w:b/>
        </w:rPr>
      </w:pPr>
    </w:p>
    <w:sectPr w:rsidR="00ED1B25" w:rsidRPr="00311BE2" w:rsidSect="00311BE2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2261A"/>
    <w:multiLevelType w:val="hybridMultilevel"/>
    <w:tmpl w:val="BB08B55C"/>
    <w:lvl w:ilvl="0" w:tplc="041F0009">
      <w:start w:val="1"/>
      <w:numFmt w:val="bullet"/>
      <w:lvlText w:val=""/>
      <w:lvlJc w:val="left"/>
      <w:pPr>
        <w:ind w:left="28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">
    <w:nsid w:val="3B085236"/>
    <w:multiLevelType w:val="hybridMultilevel"/>
    <w:tmpl w:val="7410ECE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C83B72"/>
    <w:multiLevelType w:val="hybridMultilevel"/>
    <w:tmpl w:val="8F3C9AB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B155F22"/>
    <w:multiLevelType w:val="hybridMultilevel"/>
    <w:tmpl w:val="3C028D22"/>
    <w:lvl w:ilvl="0" w:tplc="F2C2C34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1BE2"/>
    <w:rsid w:val="000A2FD7"/>
    <w:rsid w:val="000A700A"/>
    <w:rsid w:val="00132C7C"/>
    <w:rsid w:val="001355B6"/>
    <w:rsid w:val="00153820"/>
    <w:rsid w:val="001608F4"/>
    <w:rsid w:val="0016543F"/>
    <w:rsid w:val="00177F71"/>
    <w:rsid w:val="001C58FE"/>
    <w:rsid w:val="00214C4C"/>
    <w:rsid w:val="00263FEB"/>
    <w:rsid w:val="00296681"/>
    <w:rsid w:val="002F3BA3"/>
    <w:rsid w:val="00300A4F"/>
    <w:rsid w:val="00311BE2"/>
    <w:rsid w:val="00324B8F"/>
    <w:rsid w:val="00376DD6"/>
    <w:rsid w:val="003A6859"/>
    <w:rsid w:val="003A79B7"/>
    <w:rsid w:val="00421404"/>
    <w:rsid w:val="004B4076"/>
    <w:rsid w:val="004E28E3"/>
    <w:rsid w:val="00596D84"/>
    <w:rsid w:val="00607C3F"/>
    <w:rsid w:val="00632392"/>
    <w:rsid w:val="00650705"/>
    <w:rsid w:val="00690F92"/>
    <w:rsid w:val="00692FDF"/>
    <w:rsid w:val="0072251D"/>
    <w:rsid w:val="00766D08"/>
    <w:rsid w:val="007E6D74"/>
    <w:rsid w:val="008B6AEF"/>
    <w:rsid w:val="008D11FF"/>
    <w:rsid w:val="00906552"/>
    <w:rsid w:val="00971B98"/>
    <w:rsid w:val="00977336"/>
    <w:rsid w:val="009D22E7"/>
    <w:rsid w:val="00A20DF1"/>
    <w:rsid w:val="00A645DC"/>
    <w:rsid w:val="00A83DE2"/>
    <w:rsid w:val="00BC11B4"/>
    <w:rsid w:val="00C167F1"/>
    <w:rsid w:val="00CA308F"/>
    <w:rsid w:val="00D60DD6"/>
    <w:rsid w:val="00E17233"/>
    <w:rsid w:val="00EB73B3"/>
    <w:rsid w:val="00ED1B25"/>
    <w:rsid w:val="00F77191"/>
    <w:rsid w:val="00F92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7F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11B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355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A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6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9" Type="http://schemas.openxmlformats.org/officeDocument/2006/relationships/oleObject" Target="embeddings/oleObject14.bin"/><Relationship Id="rId21" Type="http://schemas.openxmlformats.org/officeDocument/2006/relationships/image" Target="media/image9.jpeg"/><Relationship Id="rId34" Type="http://schemas.openxmlformats.org/officeDocument/2006/relationships/image" Target="media/image18.png"/><Relationship Id="rId42" Type="http://schemas.openxmlformats.org/officeDocument/2006/relationships/image" Target="media/image23.jpeg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5.bin"/><Relationship Id="rId63" Type="http://schemas.openxmlformats.org/officeDocument/2006/relationships/image" Target="media/image2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oleObject" Target="embeddings/oleObject34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30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oleObject" Target="embeddings/oleObject10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4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2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8.bin"/><Relationship Id="rId6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62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936</Words>
  <Characters>5338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201…/201… EĞİTİM ÖĞRETİM YILI ……………… ORTAOKULU FEN VE TEKNOLOJİ DERSİ 7</dc:title>
  <dc:subject/>
  <dc:creator>Sinem YANIK</dc:creator>
  <cp:keywords/>
  <dc:description/>
  <cp:lastModifiedBy>fatih</cp:lastModifiedBy>
  <cp:revision>2</cp:revision>
  <dcterms:created xsi:type="dcterms:W3CDTF">2014-07-06T14:30:00Z</dcterms:created>
  <dcterms:modified xsi:type="dcterms:W3CDTF">2014-07-06T14:30:00Z</dcterms:modified>
</cp:coreProperties>
</file>