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5EE" w:rsidRDefault="00BB65EE" w:rsidP="007E4600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………. ORTAOKULU FEN BİLİMLERİ DERSİ 7.SINIFLAR 2.DÖNEM 3.YAZILI SORULARIDIR.</w:t>
      </w:r>
    </w:p>
    <w:p w:rsidR="00BB65EE" w:rsidRDefault="00BB65EE" w:rsidP="007E4600">
      <w:pPr>
        <w:spacing w:after="0"/>
        <w:rPr>
          <w:rFonts w:ascii="Verdana" w:hAnsi="Verdana"/>
          <w:b/>
        </w:rPr>
      </w:pP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4" o:spid="_x0000_s1026" type="#_x0000_t75" style="position:absolute;margin-left:298.6pt;margin-top:13.65pt;width:262.7pt;height:402.65pt;z-index:-251665408;visibility:visible">
            <v:imagedata r:id="rId4" o:title=""/>
          </v:shape>
        </w:pict>
      </w:r>
      <w:r>
        <w:rPr>
          <w:noProof/>
          <w:lang w:eastAsia="tr-TR"/>
        </w:rPr>
        <w:pict>
          <v:shape id="Resim 1" o:spid="_x0000_s1027" type="#_x0000_t75" style="position:absolute;margin-left:-.25pt;margin-top:13.7pt;width:262.9pt;height:295.55pt;z-index:-251668480;visibility:visible">
            <v:imagedata r:id="rId5" o:title=""/>
          </v:shape>
        </w:pict>
      </w:r>
      <w:r>
        <w:rPr>
          <w:rFonts w:ascii="Verdana" w:hAnsi="Verdana"/>
          <w:b/>
        </w:rPr>
        <w:t>AD-SOYAD: .................................                    NO:.............                         PUAN:</w:t>
      </w:r>
    </w:p>
    <w:p w:rsidR="00BB65EE" w:rsidRDefault="00BB65EE" w:rsidP="007E4600">
      <w:pPr>
        <w:spacing w:after="0"/>
        <w:rPr>
          <w:rFonts w:ascii="Verdana" w:hAnsi="Verdana"/>
          <w:b/>
        </w:rPr>
        <w:sectPr w:rsidR="00BB65EE" w:rsidSect="004125BC">
          <w:type w:val="continuous"/>
          <w:pgSz w:w="11906" w:h="16838"/>
          <w:pgMar w:top="340" w:right="340" w:bottom="340" w:left="340" w:header="708" w:footer="708" w:gutter="0"/>
          <w:cols w:space="708"/>
          <w:docGrid w:linePitch="360"/>
        </w:sect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 w:rsidRPr="007E4600">
        <w:rPr>
          <w:rFonts w:ascii="Verdana" w:hAnsi="Verdana"/>
          <w:b/>
          <w:sz w:val="32"/>
          <w:szCs w:val="32"/>
        </w:rPr>
        <w:t>1</w:t>
      </w:r>
      <w:r>
        <w:rPr>
          <w:rFonts w:ascii="Verdana" w:hAnsi="Verdana"/>
          <w:b/>
          <w:sz w:val="32"/>
          <w:szCs w:val="32"/>
        </w:rPr>
        <w:t>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2" o:spid="_x0000_s1028" type="#_x0000_t75" style="position:absolute;margin-left:-.25pt;margin-top:2.6pt;width:262.9pt;height:190.05pt;z-index:-251667456;visibility:visible">
            <v:imagedata r:id="rId6" o:title=""/>
          </v:shape>
        </w:pict>
      </w:r>
      <w:r>
        <w:rPr>
          <w:rFonts w:ascii="Verdana" w:hAnsi="Verdana"/>
          <w:b/>
          <w:sz w:val="32"/>
          <w:szCs w:val="32"/>
        </w:rPr>
        <w:t>2-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3" o:spid="_x0000_s1029" type="#_x0000_t75" style="position:absolute;margin-left:-.25pt;margin-top:19.3pt;width:262.85pt;height:298.9pt;z-index:-251666432;visibility:visible">
            <v:imagedata r:id="rId7" o:title=""/>
          </v:shape>
        </w:pic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3-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4-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11" o:spid="_x0000_s1030" type="#_x0000_t75" style="position:absolute;margin-left:-3.9pt;margin-top:20.6pt;width:262.55pt;height:394.35pt;z-index:-251651072;visibility:visible">
            <v:imagedata r:id="rId8" o:title=""/>
          </v:shape>
        </w:pic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5-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6" o:spid="_x0000_s1031" type="#_x0000_t75" style="position:absolute;margin-left:-.25pt;margin-top:-8.65pt;width:262.9pt;height:252.85pt;z-index:-251664384;visibility:visible">
            <v:imagedata r:id="rId9" o:title=""/>
          </v:shape>
        </w:pict>
      </w:r>
      <w:r>
        <w:rPr>
          <w:rFonts w:ascii="Verdana" w:hAnsi="Verdana"/>
          <w:b/>
          <w:sz w:val="32"/>
          <w:szCs w:val="32"/>
        </w:rPr>
        <w:t>6-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7" o:spid="_x0000_s1032" type="#_x0000_t75" style="position:absolute;margin-left:-.25pt;margin-top:20.6pt;width:262.7pt;height:295.55pt;z-index:-251663360;visibility:visible">
            <v:imagedata r:id="rId10" o:title=""/>
          </v:shape>
        </w:pic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7-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8" o:spid="_x0000_s1033" type="#_x0000_t75" style="position:absolute;margin-left:-.25pt;margin-top:7.25pt;width:262.8pt;height:274.6pt;z-index:-251662336;visibility:visible">
            <v:imagedata r:id="rId11" o:title=""/>
          </v:shape>
        </w:pict>
      </w:r>
      <w:r>
        <w:rPr>
          <w:rFonts w:ascii="Verdana" w:hAnsi="Verdana"/>
          <w:b/>
          <w:sz w:val="32"/>
          <w:szCs w:val="32"/>
        </w:rPr>
        <w:t>8-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9" o:spid="_x0000_s1034" type="#_x0000_t75" style="position:absolute;margin-left:.3pt;margin-top:5.6pt;width:262.7pt;height:385.95pt;z-index:-251661312;visibility:visible">
            <v:imagedata r:id="rId12" o:title=""/>
          </v:shape>
        </w:pict>
      </w:r>
      <w:r>
        <w:rPr>
          <w:rFonts w:ascii="Verdana" w:hAnsi="Verdana"/>
          <w:b/>
          <w:sz w:val="32"/>
          <w:szCs w:val="32"/>
        </w:rPr>
        <w:t>9-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10" o:spid="_x0000_s1035" type="#_x0000_t75" style="position:absolute;margin-left:.55pt;margin-top:18.85pt;width:262.85pt;height:419.85pt;z-index:-251660288;visibility:visible">
            <v:imagedata r:id="rId13" o:title=""/>
          </v:shape>
        </w:pic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10-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11-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15" o:spid="_x0000_s1036" type="#_x0000_t75" style="position:absolute;margin-left:-.3pt;margin-top:8.3pt;width:262.95pt;height:168.45pt;z-index:-251652096;visibility:visible">
            <v:imagedata r:id="rId14" o:title=""/>
          </v:shape>
        </w:pic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bookmarkStart w:id="0" w:name="_GoBack"/>
      <w:r>
        <w:rPr>
          <w:noProof/>
          <w:lang w:eastAsia="tr-TR"/>
        </w:rPr>
        <w:pict>
          <v:shape id="Resim 23" o:spid="_x0000_s1037" type="#_x0000_t75" style="position:absolute;margin-left:-.25pt;margin-top:12.8pt;width:262.85pt;height:285.5pt;z-index:-251649024;visibility:visible">
            <v:imagedata r:id="rId15" o:title=""/>
          </v:shape>
        </w:pict>
      </w:r>
      <w:bookmarkEnd w:id="0"/>
      <w:r>
        <w:rPr>
          <w:rFonts w:ascii="Verdana" w:hAnsi="Verdana"/>
          <w:b/>
          <w:sz w:val="32"/>
          <w:szCs w:val="32"/>
        </w:rPr>
        <w:t>12-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13-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13" o:spid="_x0000_s1038" type="#_x0000_t75" style="position:absolute;margin-left:10.55pt;margin-top:5.65pt;width:262.95pt;height:277.1pt;z-index:-251659264;visibility:visible">
            <v:imagedata r:id="rId16" o:title=""/>
          </v:shape>
        </w:pic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14-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22" o:spid="_x0000_s1039" type="#_x0000_t75" style="position:absolute;margin-left:.3pt;margin-top:0;width:262.75pt;height:380.1pt;z-index:-251650048;visibility:visible">
            <v:imagedata r:id="rId17" o:title=""/>
          </v:shape>
        </w:pic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16" o:spid="_x0000_s1040" type="#_x0000_t75" style="position:absolute;margin-left:7.8pt;margin-top:6.65pt;width:262.7pt;height:403.55pt;z-index:-251658240;visibility:visible">
            <v:imagedata r:id="rId18" o:title=""/>
          </v:shape>
        </w:pict>
      </w:r>
      <w:r>
        <w:rPr>
          <w:rFonts w:ascii="Verdana" w:hAnsi="Verdana"/>
          <w:b/>
          <w:sz w:val="32"/>
          <w:szCs w:val="32"/>
        </w:rPr>
        <w:t>15-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17" o:spid="_x0000_s1041" type="#_x0000_t75" style="position:absolute;margin-left:-.3pt;margin-top:2.2pt;width:262.95pt;height:251.35pt;z-index:-251657216;visibility:visible">
            <v:imagedata r:id="rId19" o:title=""/>
          </v:shape>
        </w:pict>
      </w:r>
      <w:r>
        <w:rPr>
          <w:rFonts w:ascii="Verdana" w:hAnsi="Verdana"/>
          <w:b/>
          <w:sz w:val="32"/>
          <w:szCs w:val="32"/>
        </w:rPr>
        <w:t>16-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18" o:spid="_x0000_s1042" type="#_x0000_t75" style="position:absolute;margin-left:-.3pt;margin-top:21.6pt;width:262.95pt;height:295.7pt;z-index:-251656192;visibility:visible">
            <v:imagedata r:id="rId20" o:title=""/>
          </v:shape>
        </w:pic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17-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19" o:spid="_x0000_s1043" type="#_x0000_t75" style="position:absolute;margin-left:-.25pt;margin-top:19.45pt;width:262.95pt;height:179.1pt;z-index:-251655168;visibility:visible">
            <v:imagedata r:id="rId21" o:title=""/>
          </v:shape>
        </w:pict>
      </w:r>
      <w:r>
        <w:rPr>
          <w:rFonts w:ascii="Verdana" w:hAnsi="Verdana"/>
          <w:b/>
          <w:sz w:val="32"/>
          <w:szCs w:val="32"/>
        </w:rPr>
        <w:t>18-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20" o:spid="_x0000_s1044" type="#_x0000_t75" style="position:absolute;margin-left:.3pt;margin-top:-3.6pt;width:262.9pt;height:367.55pt;z-index:-251654144;visibility:visible">
            <v:imagedata r:id="rId22" o:title=""/>
          </v:shape>
        </w:pict>
      </w:r>
      <w:r>
        <w:rPr>
          <w:rFonts w:ascii="Verdana" w:hAnsi="Verdana"/>
          <w:b/>
          <w:sz w:val="32"/>
          <w:szCs w:val="32"/>
        </w:rPr>
        <w:t>19-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  <w:r>
        <w:rPr>
          <w:noProof/>
          <w:lang w:eastAsia="tr-TR"/>
        </w:rPr>
        <w:pict>
          <v:shape id="Resim 21" o:spid="_x0000_s1045" type="#_x0000_t75" style="position:absolute;margin-left:.3pt;margin-top:4.7pt;width:262.9pt;height:345.75pt;z-index:-251653120;visibility:visible">
            <v:imagedata r:id="rId23" o:title=""/>
          </v:shape>
        </w:pict>
      </w:r>
      <w:r>
        <w:rPr>
          <w:rFonts w:ascii="Verdana" w:hAnsi="Verdana"/>
          <w:b/>
          <w:sz w:val="32"/>
          <w:szCs w:val="32"/>
        </w:rPr>
        <w:t>20-</w:t>
      </w: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7E4600">
      <w:pPr>
        <w:spacing w:after="0"/>
        <w:rPr>
          <w:rFonts w:ascii="Verdana" w:hAnsi="Verdana"/>
          <w:b/>
          <w:sz w:val="32"/>
          <w:szCs w:val="32"/>
        </w:rPr>
      </w:pPr>
    </w:p>
    <w:p w:rsidR="00BB65EE" w:rsidRDefault="00BB65EE" w:rsidP="0063664E">
      <w:pPr>
        <w:spacing w:after="0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…………..</w:t>
      </w:r>
    </w:p>
    <w:p w:rsidR="00BB65EE" w:rsidRDefault="00BB65EE" w:rsidP="0063664E">
      <w:pPr>
        <w:spacing w:after="0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“Fen Eğlencedir”</w:t>
      </w:r>
    </w:p>
    <w:sectPr w:rsidR="00BB65EE" w:rsidSect="007921AE">
      <w:type w:val="continuous"/>
      <w:pgSz w:w="11906" w:h="16838"/>
      <w:pgMar w:top="340" w:right="340" w:bottom="340" w:left="3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1AE"/>
    <w:rsid w:val="0004021A"/>
    <w:rsid w:val="00062533"/>
    <w:rsid w:val="00280066"/>
    <w:rsid w:val="0039006A"/>
    <w:rsid w:val="004125BC"/>
    <w:rsid w:val="00433D07"/>
    <w:rsid w:val="00484958"/>
    <w:rsid w:val="004E6B3E"/>
    <w:rsid w:val="00633871"/>
    <w:rsid w:val="0063664E"/>
    <w:rsid w:val="0063746A"/>
    <w:rsid w:val="007921AE"/>
    <w:rsid w:val="007E4600"/>
    <w:rsid w:val="008C3A0D"/>
    <w:rsid w:val="009F1DE6"/>
    <w:rsid w:val="00AB2AC8"/>
    <w:rsid w:val="00AF2108"/>
    <w:rsid w:val="00B75970"/>
    <w:rsid w:val="00BB65EE"/>
    <w:rsid w:val="00C250AE"/>
    <w:rsid w:val="00D0164F"/>
    <w:rsid w:val="00DA63BD"/>
    <w:rsid w:val="00EC2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8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9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2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84</Words>
  <Characters>479</Characters>
  <Application>Microsoft Office Outlook</Application>
  <DocSecurity>0</DocSecurity>
  <Lines>0</Lines>
  <Paragraphs>0</Paragraphs>
  <ScaleCrop>false</ScaleCrop>
  <Company>rocco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</dc:title>
  <dc:subject/>
  <dc:creator>System Bilgisayar</dc:creator>
  <cp:keywords/>
  <dc:description/>
  <cp:lastModifiedBy>fatih</cp:lastModifiedBy>
  <cp:revision>2</cp:revision>
  <cp:lastPrinted>2013-05-15T05:19:00Z</cp:lastPrinted>
  <dcterms:created xsi:type="dcterms:W3CDTF">2014-05-26T08:17:00Z</dcterms:created>
  <dcterms:modified xsi:type="dcterms:W3CDTF">2014-05-26T08:17:00Z</dcterms:modified>
</cp:coreProperties>
</file>