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B1" w:rsidRDefault="00B15DB1">
      <w:r>
        <w:rPr>
          <w:noProof/>
          <w:lang w:eastAsia="tr-TR"/>
        </w:rPr>
        <w:pict>
          <v:rect id="_x0000_s1026" style="position:absolute;margin-left:19.5pt;margin-top:-6.75pt;width:479.25pt;height:44.25pt;z-index:251656704" filled="f" strokecolor="#5b9bd5" strokeweight="3pt"/>
        </w:pict>
      </w:r>
      <w:r>
        <w:t xml:space="preserve">              …………… EĞİTİM ÖĞRETİM YILI ………………… OO FEN VE TEKNOLOJİ 1.DÖNEM 3.YAZILI YOKLAMA</w:t>
      </w:r>
    </w:p>
    <w:p w:rsidR="00B15DB1" w:rsidRDefault="00B15DB1">
      <w:pPr>
        <w:sectPr w:rsidR="00B15DB1" w:rsidSect="00D6534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 xml:space="preserve">             Adı Soyadı:                                                                      Sınıf:                             No:</w:t>
      </w:r>
    </w:p>
    <w:p w:rsidR="00B15DB1" w:rsidRPr="00AE7CF7" w:rsidRDefault="00B15DB1">
      <w:pPr>
        <w:rPr>
          <w:sz w:val="20"/>
          <w:szCs w:val="20"/>
        </w:rPr>
      </w:pPr>
      <w:r w:rsidRPr="00E802C4">
        <w:rPr>
          <w:b/>
        </w:rPr>
        <w:t>A.</w:t>
      </w:r>
      <w:r w:rsidRPr="00AE7CF7">
        <w:rPr>
          <w:sz w:val="20"/>
          <w:szCs w:val="20"/>
        </w:rPr>
        <w:t>Kuzen olan  Nadir, Selma ve Ahmet aşağıda A ile gösterilen yükü evin balkonuna çıkarmak istemektedirler.</w:t>
      </w:r>
    </w:p>
    <w:p w:rsidR="00B15DB1" w:rsidRDefault="00B15DB1">
      <w:pPr>
        <w:rPr>
          <w:noProof/>
          <w:sz w:val="20"/>
          <w:szCs w:val="20"/>
          <w:lang w:eastAsia="tr-TR"/>
        </w:rPr>
      </w:pPr>
      <w:r w:rsidRPr="00A65AD4">
        <w:rPr>
          <w:noProof/>
          <w:sz w:val="20"/>
          <w:szCs w:val="2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79.5pt">
            <v:imagedata r:id="rId5" o:title=""/>
          </v:shape>
        </w:pict>
      </w:r>
    </w:p>
    <w:p w:rsidR="00B15DB1" w:rsidRPr="00AE7CF7" w:rsidRDefault="00B15D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Nadir, Selma ve Ahmet aşağıda gösterilen düzenekleri kurarak A yükünü balkona sıra ile çıkarırlar.(</w:t>
      </w:r>
      <w:r w:rsidRPr="00AE7CF7">
        <w:rPr>
          <w:b/>
          <w:sz w:val="20"/>
          <w:szCs w:val="20"/>
          <w:u w:val="single"/>
        </w:rPr>
        <w:t>sürtünmeler ihmal edilecektir</w:t>
      </w:r>
      <w:r w:rsidRPr="004A679D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>(2x7=14</w:t>
      </w:r>
      <w:r w:rsidRPr="004A679D">
        <w:rPr>
          <w:b/>
          <w:sz w:val="20"/>
          <w:szCs w:val="20"/>
        </w:rPr>
        <w:t xml:space="preserve"> puan)</w:t>
      </w:r>
    </w:p>
    <w:p w:rsidR="00B15DB1" w:rsidRDefault="00B15DB1">
      <w:pPr>
        <w:rPr>
          <w:noProof/>
          <w:sz w:val="20"/>
          <w:szCs w:val="20"/>
          <w:lang w:eastAsia="tr-TR"/>
        </w:rPr>
      </w:pP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33.5pt;margin-top:51.15pt;width:18.75pt;height:12pt;flip:x y;z-index:251658752" o:connectortype="straight">
            <v:stroke endarrow="block"/>
          </v:shape>
        </w:pict>
      </w:r>
      <w:r w:rsidRPr="00A65AD4">
        <w:rPr>
          <w:noProof/>
          <w:sz w:val="20"/>
          <w:szCs w:val="20"/>
          <w:lang w:eastAsia="tr-TR"/>
        </w:rPr>
        <w:pict>
          <v:shape id="_x0000_i1026" type="#_x0000_t75" style="width:227.25pt;height:93pt">
            <v:imagedata r:id="rId6" o:title=""/>
          </v:shape>
        </w:pict>
      </w:r>
    </w:p>
    <w:p w:rsidR="00B15DB1" w:rsidRPr="00AE7CF7" w:rsidRDefault="00B15DB1">
      <w:pPr>
        <w:rPr>
          <w:b/>
          <w:sz w:val="20"/>
          <w:szCs w:val="20"/>
        </w:rPr>
      </w:pPr>
      <w:r w:rsidRPr="00AE7CF7">
        <w:rPr>
          <w:b/>
          <w:sz w:val="20"/>
          <w:szCs w:val="20"/>
        </w:rPr>
        <w:t>Buna göre aşağıdaki soruların cevaplarını soruların altındaki boşluğa yazarak cevaplayınız.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a</w:t>
      </w:r>
      <w:r w:rsidRPr="00AE7CF7">
        <w:rPr>
          <w:sz w:val="20"/>
          <w:szCs w:val="20"/>
        </w:rPr>
        <w:t>.Nadir, Selma ve Ahmet’in</w:t>
      </w:r>
      <w:r>
        <w:rPr>
          <w:sz w:val="20"/>
          <w:szCs w:val="20"/>
        </w:rPr>
        <w:t xml:space="preserve"> yerçekimine karşı</w:t>
      </w:r>
      <w:r w:rsidRPr="00AE7CF7">
        <w:rPr>
          <w:sz w:val="20"/>
          <w:szCs w:val="20"/>
        </w:rPr>
        <w:t xml:space="preserve"> yaptıkları işleri kıyaslayınız?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sz w:val="20"/>
          <w:szCs w:val="20"/>
        </w:rPr>
        <w:tab/>
      </w:r>
      <w:r w:rsidRPr="00AE7CF7">
        <w:rPr>
          <w:sz w:val="20"/>
          <w:szCs w:val="20"/>
        </w:rPr>
        <w:tab/>
      </w:r>
      <w:r w:rsidRPr="00AE7CF7">
        <w:rPr>
          <w:sz w:val="20"/>
          <w:szCs w:val="20"/>
        </w:rPr>
        <w:tab/>
      </w:r>
      <w:r w:rsidRPr="00AE7CF7">
        <w:rPr>
          <w:sz w:val="20"/>
          <w:szCs w:val="20"/>
        </w:rPr>
        <w:tab/>
      </w:r>
      <w:r w:rsidRPr="00AE7CF7">
        <w:rPr>
          <w:sz w:val="20"/>
          <w:szCs w:val="20"/>
        </w:rPr>
        <w:tab/>
      </w:r>
      <w:r w:rsidRPr="00AE7CF7">
        <w:rPr>
          <w:sz w:val="20"/>
          <w:szCs w:val="20"/>
        </w:rPr>
        <w:tab/>
        <w:t xml:space="preserve">        </w:t>
      </w:r>
      <w:r w:rsidRPr="00AE7CF7">
        <w:rPr>
          <w:b/>
          <w:sz w:val="20"/>
          <w:szCs w:val="20"/>
        </w:rPr>
        <w:t>b</w:t>
      </w:r>
      <w:r w:rsidRPr="00AE7CF7">
        <w:rPr>
          <w:sz w:val="20"/>
          <w:szCs w:val="20"/>
        </w:rPr>
        <w:t>.Düzeneklerden hangisi ya da hangileri kuvvetten kazandırıp yoldan kaybettirmiştir?</w:t>
      </w:r>
    </w:p>
    <w:p w:rsidR="00B15DB1" w:rsidRDefault="00B15DB1" w:rsidP="000679B1">
      <w:pPr>
        <w:rPr>
          <w:b/>
          <w:sz w:val="20"/>
          <w:szCs w:val="20"/>
        </w:rPr>
      </w:pP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c</w:t>
      </w:r>
      <w:r w:rsidRPr="00AE7CF7">
        <w:rPr>
          <w:sz w:val="20"/>
          <w:szCs w:val="20"/>
        </w:rPr>
        <w:t>.Düzeneklerden hangisi ya da hangilerinde kuvvetin yönü değişmektedir?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d</w:t>
      </w:r>
      <w:r w:rsidRPr="00AE7CF7">
        <w:rPr>
          <w:sz w:val="20"/>
          <w:szCs w:val="20"/>
        </w:rPr>
        <w:t xml:space="preserve">.Nadir, Selma ve Ahmet’in bu işleri yaparken </w:t>
      </w:r>
      <w:r>
        <w:rPr>
          <w:sz w:val="20"/>
          <w:szCs w:val="20"/>
        </w:rPr>
        <w:t xml:space="preserve"> </w:t>
      </w:r>
      <w:r w:rsidRPr="00AE7CF7">
        <w:rPr>
          <w:sz w:val="20"/>
          <w:szCs w:val="20"/>
        </w:rPr>
        <w:t>harcadıkları enerjileri kıyaslayınız?</w:t>
      </w:r>
    </w:p>
    <w:p w:rsidR="00B15DB1" w:rsidRDefault="00B15DB1" w:rsidP="000679B1">
      <w:pPr>
        <w:rPr>
          <w:b/>
          <w:sz w:val="20"/>
          <w:szCs w:val="20"/>
        </w:rPr>
      </w:pP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e</w:t>
      </w:r>
      <w:r w:rsidRPr="00AE7CF7">
        <w:rPr>
          <w:sz w:val="20"/>
          <w:szCs w:val="20"/>
        </w:rPr>
        <w:t xml:space="preserve">.En çok kuvvetin uygulandığı düzenek </w:t>
      </w:r>
      <w:r w:rsidRPr="004A679D">
        <w:rPr>
          <w:sz w:val="20"/>
          <w:szCs w:val="20"/>
          <w:u w:val="single"/>
        </w:rPr>
        <w:t>kimin</w:t>
      </w:r>
      <w:r w:rsidRPr="00AE7CF7">
        <w:rPr>
          <w:sz w:val="20"/>
          <w:szCs w:val="20"/>
        </w:rPr>
        <w:t xml:space="preserve"> düzeneğidir?</w:t>
      </w:r>
    </w:p>
    <w:p w:rsidR="00B15DB1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f.</w:t>
      </w:r>
      <w:r w:rsidRPr="00AE7CF7">
        <w:rPr>
          <w:sz w:val="20"/>
          <w:szCs w:val="20"/>
        </w:rPr>
        <w:t>Kuvvetten ve yoldan</w:t>
      </w:r>
      <w:r>
        <w:rPr>
          <w:sz w:val="20"/>
          <w:szCs w:val="20"/>
        </w:rPr>
        <w:t>,</w:t>
      </w:r>
      <w:r w:rsidRPr="00AE7CF7">
        <w:rPr>
          <w:sz w:val="20"/>
          <w:szCs w:val="20"/>
        </w:rPr>
        <w:t xml:space="preserve"> kayıp ya da kazanç olmayan düzenek kimin ya da kimlerin düzeneğidir?</w:t>
      </w:r>
    </w:p>
    <w:p w:rsidR="00B15DB1" w:rsidRDefault="00B15DB1" w:rsidP="000679B1">
      <w:pPr>
        <w:rPr>
          <w:b/>
        </w:rPr>
      </w:pPr>
    </w:p>
    <w:p w:rsidR="00B15DB1" w:rsidRPr="00766FBA" w:rsidRDefault="00B15DB1" w:rsidP="000679B1">
      <w:pPr>
        <w:rPr>
          <w:b/>
          <w:sz w:val="20"/>
          <w:szCs w:val="20"/>
        </w:rPr>
      </w:pPr>
      <w:r w:rsidRPr="00937992">
        <w:rPr>
          <w:b/>
        </w:rPr>
        <w:t>B</w:t>
      </w:r>
      <w:r>
        <w:rPr>
          <w:b/>
          <w:sz w:val="20"/>
          <w:szCs w:val="20"/>
        </w:rPr>
        <w:t>.</w:t>
      </w:r>
      <w:r w:rsidRPr="00766FBA">
        <w:rPr>
          <w:b/>
          <w:sz w:val="20"/>
          <w:szCs w:val="20"/>
        </w:rPr>
        <w:t>Aşağıdaki tabloda verilen ifadeler</w:t>
      </w:r>
      <w:r>
        <w:rPr>
          <w:b/>
          <w:sz w:val="20"/>
          <w:szCs w:val="20"/>
        </w:rPr>
        <w:t>i</w:t>
      </w:r>
      <w:r w:rsidRPr="00766FBA">
        <w:rPr>
          <w:b/>
          <w:sz w:val="20"/>
          <w:szCs w:val="20"/>
        </w:rPr>
        <w:t xml:space="preserve"> doğru ise(D), yanlış ise (Y) yazarak cevaplayınız.</w:t>
      </w:r>
      <w:r>
        <w:rPr>
          <w:b/>
          <w:sz w:val="20"/>
          <w:szCs w:val="20"/>
        </w:rPr>
        <w:t>(2x8=16puan)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485"/>
      </w:tblGrid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Beyincik dengemizi sağlamada görevlidir.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Altı duyu organımız vardır.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Örgü örmek doğuştan var olan bir reflekstir.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Duyu organlarının merkezi beyindedir.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Sinir hücrelerinin adı nefrondur.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Korku ve coşku anında adrenalin hormonu salgılanır.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Renkkörlüğü ameliyat ile tedavi edilir.</w:t>
            </w:r>
          </w:p>
        </w:tc>
      </w:tr>
      <w:tr w:rsidR="00B15DB1" w:rsidRPr="001D626A" w:rsidTr="001D626A">
        <w:tc>
          <w:tcPr>
            <w:tcW w:w="534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5" w:type="dxa"/>
          </w:tcPr>
          <w:p w:rsidR="00B15DB1" w:rsidRPr="001D626A" w:rsidRDefault="00B15DB1" w:rsidP="001D626A">
            <w:pPr>
              <w:spacing w:after="0" w:line="240" w:lineRule="auto"/>
              <w:rPr>
                <w:sz w:val="20"/>
                <w:szCs w:val="20"/>
              </w:rPr>
            </w:pPr>
            <w:r w:rsidRPr="001D626A">
              <w:rPr>
                <w:sz w:val="20"/>
                <w:szCs w:val="20"/>
              </w:rPr>
              <w:t>Böbrekler kanın süzülerek temizlendiği organımızdır.</w:t>
            </w:r>
          </w:p>
        </w:tc>
      </w:tr>
    </w:tbl>
    <w:p w:rsidR="00B15DB1" w:rsidRPr="00AE7CF7" w:rsidRDefault="00B15DB1" w:rsidP="000679B1">
      <w:pPr>
        <w:rPr>
          <w:sz w:val="20"/>
          <w:szCs w:val="20"/>
        </w:rPr>
      </w:pPr>
      <w:r>
        <w:rPr>
          <w:b/>
          <w:sz w:val="24"/>
          <w:szCs w:val="24"/>
        </w:rPr>
        <w:t>C</w:t>
      </w:r>
      <w:r w:rsidRPr="00AE7CF7">
        <w:rPr>
          <w:b/>
          <w:sz w:val="20"/>
          <w:szCs w:val="20"/>
        </w:rPr>
        <w:t>.Bilgi:</w:t>
      </w:r>
      <w:r>
        <w:rPr>
          <w:b/>
          <w:sz w:val="20"/>
          <w:szCs w:val="20"/>
        </w:rPr>
        <w:t xml:space="preserve"> </w:t>
      </w:r>
      <w:r w:rsidRPr="00AE7CF7">
        <w:rPr>
          <w:sz w:val="20"/>
          <w:szCs w:val="20"/>
        </w:rPr>
        <w:t xml:space="preserve">Kaldıraçlar destek noktası da denilen sabit bir nokta etrafında dönebilen sistemlere denir.                  </w:t>
      </w:r>
      <w:r>
        <w:rPr>
          <w:sz w:val="20"/>
          <w:szCs w:val="20"/>
        </w:rPr>
        <w:t xml:space="preserve">         </w:t>
      </w:r>
      <w:r w:rsidRPr="00AE7CF7">
        <w:rPr>
          <w:sz w:val="20"/>
          <w:szCs w:val="20"/>
        </w:rPr>
        <w:t xml:space="preserve"> Aşağıda bir kaldıraçta olmas</w:t>
      </w:r>
      <w:r>
        <w:rPr>
          <w:sz w:val="20"/>
          <w:szCs w:val="20"/>
        </w:rPr>
        <w:t>ı gereken; kuvvet, destek noktası</w:t>
      </w:r>
      <w:r w:rsidRPr="00AE7CF7">
        <w:rPr>
          <w:sz w:val="20"/>
          <w:szCs w:val="20"/>
        </w:rPr>
        <w:t xml:space="preserve"> ve yük gösterilmiştir.</w:t>
      </w:r>
    </w:p>
    <w:p w:rsidR="00B15DB1" w:rsidRPr="00AE7CF7" w:rsidRDefault="00B15DB1" w:rsidP="000679B1">
      <w:pPr>
        <w:rPr>
          <w:b/>
          <w:sz w:val="20"/>
          <w:szCs w:val="20"/>
        </w:rPr>
      </w:pPr>
      <w:r w:rsidRPr="00A65AD4">
        <w:rPr>
          <w:b/>
          <w:sz w:val="20"/>
          <w:szCs w:val="20"/>
        </w:rPr>
        <w:pict>
          <v:shape id="_x0000_i1027" type="#_x0000_t75" style="width:223.5pt;height:92.25pt">
            <v:imagedata r:id="rId7" o:title=""/>
          </v:shape>
        </w:pict>
      </w:r>
    </w:p>
    <w:p w:rsidR="00B15DB1" w:rsidRPr="00AE7CF7" w:rsidRDefault="00B15DB1" w:rsidP="000679B1">
      <w:pPr>
        <w:rPr>
          <w:b/>
          <w:sz w:val="20"/>
          <w:szCs w:val="20"/>
        </w:rPr>
      </w:pPr>
      <w:r w:rsidRPr="00AE7CF7">
        <w:rPr>
          <w:b/>
          <w:sz w:val="20"/>
          <w:szCs w:val="20"/>
        </w:rPr>
        <w:t>Buna göre aşağıdaki şekillerde verilen kaldıraçların destek noktasını,</w:t>
      </w:r>
      <w:r>
        <w:rPr>
          <w:b/>
          <w:sz w:val="20"/>
          <w:szCs w:val="20"/>
        </w:rPr>
        <w:t xml:space="preserve"> </w:t>
      </w:r>
      <w:r w:rsidRPr="00AE7CF7">
        <w:rPr>
          <w:b/>
          <w:sz w:val="20"/>
          <w:szCs w:val="20"/>
        </w:rPr>
        <w:t>kuvvetin uygulandığı noktayı ve yükün olduğu yeri oklar yardımı ile gösteriniz.</w:t>
      </w:r>
      <w:r>
        <w:rPr>
          <w:b/>
          <w:sz w:val="20"/>
          <w:szCs w:val="20"/>
        </w:rPr>
        <w:t>(2x8=16puan)</w:t>
      </w:r>
    </w:p>
    <w:p w:rsidR="00B15DB1" w:rsidRPr="00AE7CF7" w:rsidRDefault="00B15DB1" w:rsidP="000679B1">
      <w:pPr>
        <w:rPr>
          <w:b/>
          <w:sz w:val="20"/>
          <w:szCs w:val="20"/>
        </w:rPr>
      </w:pPr>
      <w:r>
        <w:rPr>
          <w:noProof/>
          <w:lang w:eastAsia="tr-TR"/>
        </w:rPr>
        <w:pict>
          <v:shape id="_x0000_s1028" type="#_x0000_t32" style="position:absolute;margin-left:3.4pt;margin-top:90.2pt;width:18pt;height:21.75pt;z-index:251657728" o:connectortype="straight">
            <v:stroke endarrow="block"/>
          </v:shape>
        </w:pict>
      </w:r>
      <w:r w:rsidRPr="00A65AD4">
        <w:rPr>
          <w:b/>
          <w:sz w:val="20"/>
          <w:szCs w:val="20"/>
        </w:rPr>
        <w:pict>
          <v:shape id="_x0000_i1028" type="#_x0000_t75" style="width:248.25pt;height:102pt">
            <v:imagedata r:id="rId8" o:title=""/>
          </v:shape>
        </w:pict>
      </w:r>
    </w:p>
    <w:p w:rsidR="00B15DB1" w:rsidRPr="00AE7CF7" w:rsidRDefault="00B15DB1" w:rsidP="000679B1">
      <w:pPr>
        <w:rPr>
          <w:b/>
          <w:sz w:val="20"/>
          <w:szCs w:val="20"/>
        </w:rPr>
      </w:pPr>
      <w:r w:rsidRPr="00AE7CF7">
        <w:rPr>
          <w:b/>
          <w:sz w:val="20"/>
          <w:szCs w:val="20"/>
        </w:rPr>
        <w:t xml:space="preserve">    YÜK</w:t>
      </w:r>
      <w:r>
        <w:rPr>
          <w:b/>
          <w:sz w:val="20"/>
          <w:szCs w:val="20"/>
        </w:rPr>
        <w:t xml:space="preserve">    </w:t>
      </w:r>
    </w:p>
    <w:p w:rsidR="00B15DB1" w:rsidRDefault="00B15DB1" w:rsidP="000679B1">
      <w:pPr>
        <w:rPr>
          <w:b/>
          <w:sz w:val="24"/>
          <w:szCs w:val="24"/>
        </w:rPr>
      </w:pPr>
    </w:p>
    <w:p w:rsidR="00B15DB1" w:rsidRPr="00AE7CF7" w:rsidRDefault="00B15DB1" w:rsidP="000679B1">
      <w:pPr>
        <w:rPr>
          <w:b/>
          <w:sz w:val="20"/>
          <w:szCs w:val="20"/>
        </w:rPr>
      </w:pPr>
      <w:r>
        <w:rPr>
          <w:b/>
          <w:sz w:val="24"/>
          <w:szCs w:val="24"/>
        </w:rPr>
        <w:t>D</w:t>
      </w:r>
      <w:r w:rsidRPr="00AE7CF7">
        <w:rPr>
          <w:b/>
          <w:sz w:val="20"/>
          <w:szCs w:val="20"/>
        </w:rPr>
        <w:t>.Aşağıdaki çoktan seçmeli soruları cevaplayınız.</w:t>
      </w:r>
      <w:r>
        <w:rPr>
          <w:b/>
          <w:sz w:val="20"/>
          <w:szCs w:val="20"/>
        </w:rPr>
        <w:t>9x6=54p)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1)</w:t>
      </w:r>
      <w:r w:rsidRPr="00AE7CF7">
        <w:rPr>
          <w:sz w:val="20"/>
          <w:szCs w:val="20"/>
        </w:rPr>
        <w:t xml:space="preserve">Aşağıdaki şekilde üç kafadar </w:t>
      </w:r>
      <w:r>
        <w:rPr>
          <w:sz w:val="20"/>
          <w:szCs w:val="20"/>
        </w:rPr>
        <w:t xml:space="preserve">kayığa binerek </w:t>
      </w:r>
      <w:r w:rsidRPr="00AE7CF7">
        <w:rPr>
          <w:sz w:val="20"/>
          <w:szCs w:val="20"/>
        </w:rPr>
        <w:t>Akdeniz’den yola çıkarlar oradan Ege’ye geçerler ve son olarak Karadeniz’e ulaşırlar ve yolculuk burada biter. (</w:t>
      </w:r>
      <w:r w:rsidRPr="008D6787">
        <w:rPr>
          <w:sz w:val="20"/>
          <w:szCs w:val="20"/>
          <w:u w:val="single"/>
        </w:rPr>
        <w:t>Kayığın batan kısmı değişmemektedir)</w:t>
      </w:r>
    </w:p>
    <w:p w:rsidR="00B15DB1" w:rsidRPr="00AE7CF7" w:rsidRDefault="00B15DB1" w:rsidP="000679B1">
      <w:pPr>
        <w:rPr>
          <w:b/>
          <w:sz w:val="20"/>
          <w:szCs w:val="20"/>
        </w:rPr>
      </w:pPr>
      <w:r w:rsidRPr="00A65AD4">
        <w:rPr>
          <w:b/>
          <w:sz w:val="20"/>
          <w:szCs w:val="20"/>
        </w:rPr>
        <w:pict>
          <v:shape id="_x0000_i1029" type="#_x0000_t75" style="width:240.75pt;height:137.25pt">
            <v:imagedata r:id="rId9" o:title=""/>
          </v:shape>
        </w:pict>
      </w:r>
    </w:p>
    <w:p w:rsidR="00B15DB1" w:rsidRPr="00AE7CF7" w:rsidRDefault="00B15DB1" w:rsidP="000679B1">
      <w:pPr>
        <w:rPr>
          <w:b/>
          <w:sz w:val="20"/>
          <w:szCs w:val="20"/>
        </w:rPr>
      </w:pPr>
      <w:r>
        <w:rPr>
          <w:b/>
          <w:sz w:val="20"/>
          <w:szCs w:val="20"/>
        </w:rPr>
        <w:t>Buna göre  kayığın</w:t>
      </w:r>
      <w:r w:rsidRPr="00AE7CF7">
        <w:rPr>
          <w:b/>
          <w:sz w:val="20"/>
          <w:szCs w:val="20"/>
        </w:rPr>
        <w:t xml:space="preserve"> Akdeniz, Ege ve Karadeniz’deki potansiyel enerjileri arasındaki ilişki aşağıdakilerden hangisinde doğru verilmiştir?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A)</w:t>
      </w:r>
      <w:r w:rsidRPr="00AE7CF7">
        <w:rPr>
          <w:sz w:val="20"/>
          <w:szCs w:val="20"/>
        </w:rPr>
        <w:t>Karadeniz&gt;Ege&gt;Akdeniz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B)</w:t>
      </w:r>
      <w:r w:rsidRPr="00AE7CF7">
        <w:rPr>
          <w:sz w:val="20"/>
          <w:szCs w:val="20"/>
        </w:rPr>
        <w:t>Akdeniz=Ege=Karadeniz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C)</w:t>
      </w:r>
      <w:r w:rsidRPr="00AE7CF7">
        <w:rPr>
          <w:sz w:val="20"/>
          <w:szCs w:val="20"/>
        </w:rPr>
        <w:t>Akdeniz&gt;Ege&gt;Karadeniz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D)</w:t>
      </w:r>
      <w:r w:rsidRPr="00AE7CF7">
        <w:rPr>
          <w:sz w:val="20"/>
          <w:szCs w:val="20"/>
        </w:rPr>
        <w:t>Ege&gt;Karadeniz&gt;Akdeniz</w:t>
      </w:r>
    </w:p>
    <w:p w:rsidR="00B15DB1" w:rsidRPr="00AE7CF7" w:rsidRDefault="00B15DB1" w:rsidP="000679B1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2)</w:t>
      </w:r>
      <w:r>
        <w:rPr>
          <w:sz w:val="20"/>
          <w:szCs w:val="20"/>
        </w:rPr>
        <w:t>Aşağıdaki şekilde Cin Ali 60</w:t>
      </w:r>
      <w:r w:rsidRPr="00AE7CF7">
        <w:rPr>
          <w:sz w:val="20"/>
          <w:szCs w:val="20"/>
        </w:rPr>
        <w:t xml:space="preserve"> N ağırlığa sahiptir. Cin Ali ok y</w:t>
      </w:r>
      <w:r>
        <w:rPr>
          <w:sz w:val="20"/>
          <w:szCs w:val="20"/>
        </w:rPr>
        <w:t xml:space="preserve">önünde ilerleyerek, destek noktasına </w:t>
      </w:r>
      <w:r w:rsidRPr="00091EA6">
        <w:rPr>
          <w:b/>
          <w:sz w:val="20"/>
          <w:szCs w:val="20"/>
        </w:rPr>
        <w:t>üç birim</w:t>
      </w:r>
      <w:r>
        <w:rPr>
          <w:sz w:val="20"/>
          <w:szCs w:val="20"/>
        </w:rPr>
        <w:t xml:space="preserve"> uzakta bulunan  4</w:t>
      </w:r>
      <w:r w:rsidRPr="00AE7CF7">
        <w:rPr>
          <w:sz w:val="20"/>
          <w:szCs w:val="20"/>
        </w:rPr>
        <w:t>0 N ağırlığındaki yükü dengelemek istemektedir.</w:t>
      </w:r>
    </w:p>
    <w:p w:rsidR="00B15DB1" w:rsidRPr="00D01A18" w:rsidRDefault="00B15DB1" w:rsidP="000679B1">
      <w:pPr>
        <w:rPr>
          <w:sz w:val="20"/>
          <w:szCs w:val="20"/>
        </w:rPr>
      </w:pPr>
      <w:r w:rsidRPr="00A65AD4">
        <w:rPr>
          <w:sz w:val="20"/>
          <w:szCs w:val="20"/>
        </w:rPr>
        <w:pict>
          <v:shape id="_x0000_i1030" type="#_x0000_t75" style="width:240pt;height:93pt">
            <v:imagedata r:id="rId10" o:title=""/>
          </v:shape>
        </w:pict>
      </w:r>
      <w:r w:rsidRPr="00AE7CF7">
        <w:rPr>
          <w:b/>
          <w:sz w:val="20"/>
          <w:szCs w:val="20"/>
        </w:rPr>
        <w:t>Buna göre Cin Ali hangi nokta</w:t>
      </w:r>
      <w:r>
        <w:rPr>
          <w:b/>
          <w:sz w:val="20"/>
          <w:szCs w:val="20"/>
        </w:rPr>
        <w:t>ya</w:t>
      </w:r>
      <w:r w:rsidRPr="00AE7CF7">
        <w:rPr>
          <w:b/>
          <w:sz w:val="20"/>
          <w:szCs w:val="20"/>
        </w:rPr>
        <w:t xml:space="preserve"> ya da noktalar arasına geldiğinde yükü dengeler?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 xml:space="preserve">A)M  </w:t>
      </w:r>
      <w:r>
        <w:rPr>
          <w:sz w:val="20"/>
          <w:szCs w:val="20"/>
        </w:rPr>
        <w:t xml:space="preserve">                  B)M-N arası   </w:t>
      </w:r>
      <w:r w:rsidRPr="00AE7CF7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Pr="00AE7CF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AE7CF7">
        <w:rPr>
          <w:sz w:val="20"/>
          <w:szCs w:val="20"/>
        </w:rPr>
        <w:t xml:space="preserve">C)N             </w:t>
      </w:r>
      <w:r>
        <w:rPr>
          <w:sz w:val="20"/>
          <w:szCs w:val="20"/>
        </w:rPr>
        <w:t xml:space="preserve">    </w:t>
      </w:r>
      <w:r w:rsidRPr="00AE7CF7">
        <w:rPr>
          <w:sz w:val="20"/>
          <w:szCs w:val="20"/>
        </w:rPr>
        <w:t xml:space="preserve"> D)P</w:t>
      </w:r>
    </w:p>
    <w:p w:rsidR="00B15DB1" w:rsidRPr="00AE7CF7" w:rsidRDefault="00B15DB1" w:rsidP="00E14352">
      <w:pPr>
        <w:rPr>
          <w:b/>
          <w:sz w:val="20"/>
          <w:szCs w:val="20"/>
        </w:rPr>
      </w:pPr>
    </w:p>
    <w:p w:rsidR="00B15DB1" w:rsidRPr="00AE7CF7" w:rsidRDefault="00B15DB1" w:rsidP="00E14352">
      <w:pPr>
        <w:rPr>
          <w:b/>
          <w:sz w:val="20"/>
          <w:szCs w:val="20"/>
        </w:rPr>
      </w:pPr>
      <w:r w:rsidRPr="00AE7CF7">
        <w:rPr>
          <w:b/>
          <w:sz w:val="20"/>
          <w:szCs w:val="20"/>
        </w:rPr>
        <w:t>3)</w:t>
      </w:r>
      <w:r w:rsidRPr="00AE7CF7">
        <w:rPr>
          <w:sz w:val="20"/>
          <w:szCs w:val="20"/>
        </w:rPr>
        <w:t xml:space="preserve">Aşağıdaki şekilde gösterilen destek, kaldıraçta K,L,M,N ile gösterilen noktalardan hangisine konulursa cisim </w:t>
      </w:r>
      <w:r w:rsidRPr="00AE7CF7">
        <w:rPr>
          <w:b/>
          <w:sz w:val="20"/>
          <w:szCs w:val="20"/>
          <w:u w:val="single"/>
        </w:rPr>
        <w:t>en az</w:t>
      </w:r>
      <w:r w:rsidRPr="00AE7CF7">
        <w:rPr>
          <w:sz w:val="20"/>
          <w:szCs w:val="20"/>
        </w:rPr>
        <w:t xml:space="preserve"> kuvvet ile dengelenir?</w:t>
      </w:r>
    </w:p>
    <w:p w:rsidR="00B15DB1" w:rsidRPr="00AE7CF7" w:rsidRDefault="00B15DB1" w:rsidP="00E14352">
      <w:pPr>
        <w:rPr>
          <w:b/>
          <w:sz w:val="20"/>
          <w:szCs w:val="20"/>
        </w:rPr>
      </w:pPr>
      <w:r w:rsidRPr="00A65AD4">
        <w:rPr>
          <w:b/>
          <w:sz w:val="20"/>
          <w:szCs w:val="20"/>
        </w:rPr>
        <w:pict>
          <v:shape id="_x0000_i1031" type="#_x0000_t75" style="width:240.75pt;height:111.75pt">
            <v:imagedata r:id="rId11" o:title=""/>
          </v:shape>
        </w:pic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A)K                   B)L                   C)M                 D)N</w:t>
      </w:r>
    </w:p>
    <w:p w:rsidR="00B15DB1" w:rsidRPr="00AE7CF7" w:rsidRDefault="00B15DB1" w:rsidP="00E14352">
      <w:pPr>
        <w:rPr>
          <w:sz w:val="20"/>
          <w:szCs w:val="20"/>
        </w:rPr>
      </w:pPr>
    </w:p>
    <w:p w:rsidR="00B15DB1" w:rsidRDefault="00B15DB1" w:rsidP="00B2160F">
      <w:pPr>
        <w:rPr>
          <w:sz w:val="20"/>
          <w:szCs w:val="20"/>
        </w:rPr>
      </w:pPr>
      <w:r w:rsidRPr="00AE7CF7">
        <w:rPr>
          <w:b/>
          <w:sz w:val="20"/>
          <w:szCs w:val="20"/>
        </w:rPr>
        <w:t>4)</w:t>
      </w:r>
      <w:r>
        <w:rPr>
          <w:b/>
          <w:sz w:val="20"/>
          <w:szCs w:val="20"/>
        </w:rPr>
        <w:t>Öğretmenin sorduğu soruyu doğru cevaplayan Ayşe’nin cevabı aşağıdakilerden hangisidir?</w:t>
      </w:r>
    </w:p>
    <w:p w:rsidR="00B15DB1" w:rsidRDefault="00B15DB1" w:rsidP="00B2160F">
      <w:pPr>
        <w:rPr>
          <w:sz w:val="20"/>
          <w:szCs w:val="20"/>
        </w:rPr>
      </w:pPr>
      <w:r w:rsidRPr="00A65AD4">
        <w:rPr>
          <w:sz w:val="20"/>
          <w:szCs w:val="20"/>
        </w:rPr>
        <w:pict>
          <v:shape id="_x0000_i1032" type="#_x0000_t75" style="width:228.75pt;height:111pt">
            <v:imagedata r:id="rId12" o:title=""/>
          </v:shape>
        </w:pict>
      </w:r>
    </w:p>
    <w:p w:rsidR="00B15DB1" w:rsidRDefault="00B15DB1" w:rsidP="00B2160F">
      <w:pPr>
        <w:rPr>
          <w:sz w:val="20"/>
          <w:szCs w:val="20"/>
        </w:rPr>
      </w:pPr>
      <w:r>
        <w:rPr>
          <w:sz w:val="20"/>
          <w:szCs w:val="20"/>
        </w:rPr>
        <w:t xml:space="preserve">A)Solunum                                  B)Boşaltım      </w:t>
      </w:r>
    </w:p>
    <w:p w:rsidR="00B15DB1" w:rsidRDefault="00B15DB1" w:rsidP="00B2160F">
      <w:pPr>
        <w:rPr>
          <w:sz w:val="20"/>
          <w:szCs w:val="20"/>
        </w:rPr>
      </w:pPr>
      <w:r>
        <w:rPr>
          <w:sz w:val="20"/>
          <w:szCs w:val="20"/>
        </w:rPr>
        <w:t>C)Dolaşım                                    D)Sindirim</w:t>
      </w:r>
    </w:p>
    <w:p w:rsidR="00B15DB1" w:rsidRPr="00591788" w:rsidRDefault="00B15DB1" w:rsidP="00E14352">
      <w:pPr>
        <w:rPr>
          <w:b/>
          <w:sz w:val="20"/>
          <w:szCs w:val="20"/>
        </w:rPr>
      </w:pPr>
      <w:r w:rsidRPr="00AE7CF7">
        <w:rPr>
          <w:b/>
          <w:sz w:val="20"/>
          <w:szCs w:val="20"/>
        </w:rPr>
        <w:t>5)</w:t>
      </w:r>
      <w:r w:rsidRPr="00591788">
        <w:rPr>
          <w:b/>
          <w:sz w:val="20"/>
          <w:szCs w:val="20"/>
        </w:rPr>
        <w:t xml:space="preserve">Sindirilen besinlerin </w:t>
      </w:r>
      <w:r w:rsidRPr="00591788">
        <w:rPr>
          <w:b/>
          <w:sz w:val="20"/>
          <w:szCs w:val="20"/>
          <w:u w:val="single"/>
        </w:rPr>
        <w:t>kana karıştığı</w:t>
      </w:r>
      <w:r w:rsidRPr="00591788">
        <w:rPr>
          <w:b/>
          <w:sz w:val="20"/>
          <w:szCs w:val="20"/>
        </w:rPr>
        <w:t xml:space="preserve"> sindirim organı aşağıdakilerden hangisidir?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A)Yutak                               B)Mide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C)İnce bağırsak                  D)Anüs</w:t>
      </w:r>
    </w:p>
    <w:p w:rsidR="00B15DB1" w:rsidRPr="00591788" w:rsidRDefault="00B15DB1" w:rsidP="00E14352">
      <w:pPr>
        <w:rPr>
          <w:b/>
          <w:sz w:val="20"/>
          <w:szCs w:val="20"/>
        </w:rPr>
      </w:pPr>
      <w:r w:rsidRPr="00591788">
        <w:rPr>
          <w:b/>
          <w:sz w:val="20"/>
          <w:szCs w:val="20"/>
        </w:rPr>
        <w:t>6)Aşağıdakilerden hangisi esnek cisim değildir?</w:t>
      </w:r>
    </w:p>
    <w:p w:rsidR="00B15DB1" w:rsidRDefault="00B15DB1" w:rsidP="00E14352">
      <w:pPr>
        <w:rPr>
          <w:sz w:val="20"/>
          <w:szCs w:val="20"/>
        </w:rPr>
      </w:pPr>
      <w:r>
        <w:rPr>
          <w:sz w:val="20"/>
          <w:szCs w:val="20"/>
        </w:rPr>
        <w:t>A)Yay                                           B)Cam</w:t>
      </w:r>
    </w:p>
    <w:p w:rsidR="00B15DB1" w:rsidRPr="00AE7CF7" w:rsidRDefault="00B15DB1" w:rsidP="00E14352">
      <w:pPr>
        <w:rPr>
          <w:sz w:val="20"/>
          <w:szCs w:val="20"/>
        </w:rPr>
      </w:pPr>
      <w:r>
        <w:rPr>
          <w:sz w:val="20"/>
          <w:szCs w:val="20"/>
        </w:rPr>
        <w:t>C)Lastik                                       D)Balon</w:t>
      </w:r>
    </w:p>
    <w:p w:rsidR="00B15DB1" w:rsidRDefault="00B15DB1" w:rsidP="00E14352">
      <w:pPr>
        <w:rPr>
          <w:sz w:val="20"/>
          <w:szCs w:val="20"/>
        </w:rPr>
      </w:pPr>
      <w:r>
        <w:rPr>
          <w:b/>
          <w:sz w:val="20"/>
          <w:szCs w:val="20"/>
        </w:rPr>
        <w:t>7</w:t>
      </w:r>
      <w:r w:rsidRPr="00AE7CF7">
        <w:rPr>
          <w:b/>
          <w:sz w:val="20"/>
          <w:szCs w:val="20"/>
        </w:rPr>
        <w:t xml:space="preserve">)Bilgi: </w:t>
      </w:r>
      <w:r w:rsidRPr="00AE7CF7">
        <w:rPr>
          <w:sz w:val="20"/>
          <w:szCs w:val="20"/>
        </w:rPr>
        <w:t>Bok böceği dışkıyla beslenen böceklerin genel adına denir.</w:t>
      </w:r>
      <w:r>
        <w:rPr>
          <w:sz w:val="20"/>
          <w:szCs w:val="20"/>
        </w:rPr>
        <w:t xml:space="preserve">                                                                                    </w:t>
      </w:r>
      <w:r w:rsidRPr="00AE7CF7">
        <w:rPr>
          <w:sz w:val="20"/>
          <w:szCs w:val="20"/>
        </w:rPr>
        <w:t>Aşağıdaki şekilde bok böceği hazırladığı besinini depoya çıkarmak istemektedir.</w:t>
      </w:r>
    </w:p>
    <w:p w:rsidR="00B15DB1" w:rsidRPr="00AE7CF7" w:rsidRDefault="00B15DB1" w:rsidP="00E14352">
      <w:pPr>
        <w:rPr>
          <w:sz w:val="20"/>
          <w:szCs w:val="20"/>
        </w:rPr>
      </w:pPr>
      <w:r w:rsidRPr="001D626A">
        <w:rPr>
          <w:noProof/>
          <w:sz w:val="20"/>
          <w:szCs w:val="20"/>
          <w:lang w:eastAsia="tr-TR"/>
        </w:rPr>
        <w:pict>
          <v:shape id="0 Resim" o:spid="_x0000_i1033" type="#_x0000_t75" alt="Başlıksız-1.png" style="width:243pt;height:85.5pt;visibility:visible">
            <v:imagedata r:id="rId13" o:title=""/>
          </v:shape>
        </w:pic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 xml:space="preserve">Bok böceği; A,B,C ve D ile gösterilen eğik düzlemlerden hangisini kullanırsa </w:t>
      </w:r>
      <w:r w:rsidRPr="00AE7CF7">
        <w:rPr>
          <w:b/>
          <w:sz w:val="20"/>
          <w:szCs w:val="20"/>
          <w:u w:val="single"/>
        </w:rPr>
        <w:t>en az</w:t>
      </w:r>
      <w:r w:rsidRPr="00AE7CF7">
        <w:rPr>
          <w:sz w:val="20"/>
          <w:szCs w:val="20"/>
        </w:rPr>
        <w:t xml:space="preserve"> kuvvet ile besinini depoya çıkarabilir?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A)A                  B)B                    C)C                D)D</w:t>
      </w:r>
    </w:p>
    <w:p w:rsidR="00B15DB1" w:rsidRDefault="00B15DB1" w:rsidP="00E14352">
      <w:pPr>
        <w:rPr>
          <w:b/>
          <w:sz w:val="20"/>
          <w:szCs w:val="20"/>
        </w:rPr>
      </w:pPr>
    </w:p>
    <w:p w:rsidR="00B15DB1" w:rsidRPr="00AE7CF7" w:rsidRDefault="00B15DB1" w:rsidP="00E14352">
      <w:pPr>
        <w:rPr>
          <w:sz w:val="20"/>
          <w:szCs w:val="20"/>
        </w:rPr>
      </w:pPr>
      <w:r>
        <w:rPr>
          <w:b/>
          <w:sz w:val="20"/>
          <w:szCs w:val="20"/>
        </w:rPr>
        <w:t>8</w:t>
      </w:r>
      <w:r w:rsidRPr="00AE7CF7">
        <w:rPr>
          <w:b/>
          <w:sz w:val="20"/>
          <w:szCs w:val="20"/>
        </w:rPr>
        <w:t>)</w:t>
      </w:r>
      <w:r w:rsidRPr="00AE7CF7">
        <w:rPr>
          <w:sz w:val="20"/>
          <w:szCs w:val="20"/>
        </w:rPr>
        <w:t>Aşağıda verilen kaldıra</w:t>
      </w:r>
      <w:r>
        <w:rPr>
          <w:sz w:val="20"/>
          <w:szCs w:val="20"/>
        </w:rPr>
        <w:t>çta P noktasında bulunan 120N değerindeki yükün;</w:t>
      </w:r>
      <w:r w:rsidRPr="00AE7CF7">
        <w:rPr>
          <w:sz w:val="20"/>
          <w:szCs w:val="20"/>
        </w:rPr>
        <w:t xml:space="preserve"> K</w:t>
      </w:r>
      <w:r>
        <w:rPr>
          <w:sz w:val="20"/>
          <w:szCs w:val="20"/>
        </w:rPr>
        <w:t>,L,M ve N noktalarında</w:t>
      </w:r>
      <w:r w:rsidRPr="00AE7CF7">
        <w:rPr>
          <w:sz w:val="20"/>
          <w:szCs w:val="20"/>
        </w:rPr>
        <w:t xml:space="preserve"> </w:t>
      </w:r>
      <w:r w:rsidRPr="00561F9E">
        <w:rPr>
          <w:b/>
          <w:sz w:val="20"/>
          <w:szCs w:val="20"/>
          <w:u w:val="single"/>
        </w:rPr>
        <w:t>ayrı ayrı</w:t>
      </w:r>
      <w:r w:rsidRPr="00AE7CF7">
        <w:rPr>
          <w:sz w:val="20"/>
          <w:szCs w:val="20"/>
        </w:rPr>
        <w:t xml:space="preserve"> uygulanan kuvvetler ile dengelendiği görülmüştür.</w:t>
      </w:r>
    </w:p>
    <w:p w:rsidR="00B15DB1" w:rsidRPr="00AE7CF7" w:rsidRDefault="00B15DB1" w:rsidP="00E14352">
      <w:pPr>
        <w:rPr>
          <w:b/>
          <w:sz w:val="20"/>
          <w:szCs w:val="20"/>
        </w:rPr>
      </w:pPr>
      <w:r w:rsidRPr="00A65AD4">
        <w:rPr>
          <w:b/>
          <w:sz w:val="20"/>
          <w:szCs w:val="20"/>
        </w:rPr>
        <w:pict>
          <v:shape id="_x0000_i1034" type="#_x0000_t75" style="width:243pt;height:111pt">
            <v:imagedata r:id="rId14" o:title=""/>
          </v:shape>
        </w:pict>
      </w:r>
    </w:p>
    <w:p w:rsidR="00B15DB1" w:rsidRPr="00AE7CF7" w:rsidRDefault="00B15DB1" w:rsidP="00E14352">
      <w:pPr>
        <w:rPr>
          <w:b/>
          <w:sz w:val="20"/>
          <w:szCs w:val="20"/>
        </w:rPr>
      </w:pPr>
      <w:r w:rsidRPr="00AE7CF7">
        <w:rPr>
          <w:b/>
          <w:sz w:val="20"/>
          <w:szCs w:val="20"/>
          <w:u w:val="single"/>
        </w:rPr>
        <w:t xml:space="preserve">Sadece bu verilere bakılarak </w:t>
      </w:r>
      <w:r w:rsidRPr="00AE7CF7">
        <w:rPr>
          <w:b/>
          <w:sz w:val="20"/>
          <w:szCs w:val="20"/>
        </w:rPr>
        <w:t>aşağıdakilerden hangisi ya da hangilerine ulaşılabilir?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1.Kuvvet kolu uzadıkça</w:t>
      </w:r>
      <w:r>
        <w:rPr>
          <w:sz w:val="20"/>
          <w:szCs w:val="20"/>
        </w:rPr>
        <w:t>, uygulanması gereken</w:t>
      </w:r>
      <w:r w:rsidRPr="00AE7CF7">
        <w:rPr>
          <w:sz w:val="20"/>
          <w:szCs w:val="20"/>
        </w:rPr>
        <w:t xml:space="preserve"> kuvvet azalır.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2.Kuvvet</w:t>
      </w:r>
      <w:r>
        <w:rPr>
          <w:sz w:val="20"/>
          <w:szCs w:val="20"/>
        </w:rPr>
        <w:t>,</w:t>
      </w:r>
      <w:r w:rsidRPr="00AE7CF7">
        <w:rPr>
          <w:sz w:val="20"/>
          <w:szCs w:val="20"/>
        </w:rPr>
        <w:t xml:space="preserve"> destek noktasına yaklaştıkça</w:t>
      </w:r>
      <w:r>
        <w:rPr>
          <w:sz w:val="20"/>
          <w:szCs w:val="20"/>
        </w:rPr>
        <w:t xml:space="preserve"> değeri</w:t>
      </w:r>
      <w:r w:rsidRPr="00AE7CF7">
        <w:rPr>
          <w:sz w:val="20"/>
          <w:szCs w:val="20"/>
        </w:rPr>
        <w:t xml:space="preserve"> artar.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3.Yük kolu uzadıkça</w:t>
      </w:r>
      <w:r>
        <w:rPr>
          <w:sz w:val="20"/>
          <w:szCs w:val="20"/>
        </w:rPr>
        <w:t>,</w:t>
      </w:r>
      <w:r w:rsidRPr="00AE7CF7">
        <w:rPr>
          <w:sz w:val="20"/>
          <w:szCs w:val="20"/>
        </w:rPr>
        <w:t xml:space="preserve"> yükü dengeleyen kuvvet artar.</w:t>
      </w:r>
    </w:p>
    <w:p w:rsidR="00B15DB1" w:rsidRPr="00AE7CF7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A)Yalnız 1                                     B)1ve 2</w:t>
      </w:r>
    </w:p>
    <w:p w:rsidR="00B15DB1" w:rsidRDefault="00B15DB1" w:rsidP="00E14352">
      <w:pPr>
        <w:rPr>
          <w:sz w:val="20"/>
          <w:szCs w:val="20"/>
        </w:rPr>
      </w:pPr>
      <w:r w:rsidRPr="00AE7CF7">
        <w:rPr>
          <w:sz w:val="20"/>
          <w:szCs w:val="20"/>
        </w:rPr>
        <w:t>C)2 ve 3                                        D)1,2 ve 3</w:t>
      </w:r>
    </w:p>
    <w:p w:rsidR="00B15DB1" w:rsidRDefault="00B15DB1" w:rsidP="00E14352">
      <w:pPr>
        <w:rPr>
          <w:sz w:val="20"/>
          <w:szCs w:val="20"/>
        </w:rPr>
      </w:pPr>
      <w:r w:rsidRPr="007C3DAA">
        <w:rPr>
          <w:b/>
          <w:sz w:val="20"/>
          <w:szCs w:val="20"/>
        </w:rPr>
        <w:t>9)</w:t>
      </w:r>
      <w:r>
        <w:rPr>
          <w:sz w:val="20"/>
          <w:szCs w:val="20"/>
        </w:rPr>
        <w:t>Aşağıda A,B ve C ile gösterilen dişlilerden oluşan bir sistem verilmiştir.</w:t>
      </w:r>
    </w:p>
    <w:p w:rsidR="00B15DB1" w:rsidRDefault="00B15DB1" w:rsidP="00E14352">
      <w:pPr>
        <w:rPr>
          <w:sz w:val="20"/>
          <w:szCs w:val="20"/>
        </w:rPr>
      </w:pPr>
      <w:r w:rsidRPr="00A65AD4">
        <w:rPr>
          <w:sz w:val="20"/>
          <w:szCs w:val="20"/>
        </w:rPr>
        <w:pict>
          <v:shape id="_x0000_i1035" type="#_x0000_t75" style="width:243pt;height:101.25pt">
            <v:imagedata r:id="rId15" o:title=""/>
          </v:shape>
        </w:pict>
      </w:r>
    </w:p>
    <w:p w:rsidR="00B15DB1" w:rsidRDefault="00B15DB1" w:rsidP="00E14352">
      <w:pPr>
        <w:rPr>
          <w:b/>
          <w:sz w:val="20"/>
          <w:szCs w:val="20"/>
        </w:rPr>
      </w:pPr>
      <w:r w:rsidRPr="007C3DAA">
        <w:rPr>
          <w:b/>
          <w:sz w:val="20"/>
          <w:szCs w:val="20"/>
        </w:rPr>
        <w:t xml:space="preserve">A Dişlisi sola doğru döndürüldüğüne göre B ve C dişlileri </w:t>
      </w:r>
      <w:r w:rsidRPr="007C3DAA">
        <w:rPr>
          <w:b/>
          <w:sz w:val="20"/>
          <w:szCs w:val="20"/>
          <w:u w:val="single"/>
        </w:rPr>
        <w:t>sırası ile</w:t>
      </w:r>
      <w:r>
        <w:rPr>
          <w:b/>
          <w:sz w:val="20"/>
          <w:szCs w:val="20"/>
        </w:rPr>
        <w:t xml:space="preserve"> </w:t>
      </w:r>
      <w:r w:rsidRPr="007C3DAA">
        <w:rPr>
          <w:b/>
          <w:sz w:val="20"/>
          <w:szCs w:val="20"/>
        </w:rPr>
        <w:t>hangi yöne döner?</w:t>
      </w:r>
    </w:p>
    <w:p w:rsidR="00B15DB1" w:rsidRDefault="00B15DB1" w:rsidP="00E14352">
      <w:pPr>
        <w:rPr>
          <w:sz w:val="20"/>
          <w:szCs w:val="20"/>
        </w:rPr>
      </w:pPr>
      <w:r>
        <w:rPr>
          <w:sz w:val="20"/>
          <w:szCs w:val="20"/>
        </w:rPr>
        <w:t>A)Sağ-Sol            B)Sol-Sağ             C)Sol-Sol          D)Sağ-Sağ</w:t>
      </w:r>
    </w:p>
    <w:p w:rsidR="00B15DB1" w:rsidRPr="009975C6" w:rsidRDefault="00B15DB1" w:rsidP="00E14352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  <w:r w:rsidRPr="009975C6">
        <w:rPr>
          <w:b/>
          <w:sz w:val="20"/>
          <w:szCs w:val="20"/>
        </w:rPr>
        <w:t>İbrahim Evren ÖZER</w:t>
      </w:r>
    </w:p>
    <w:sectPr w:rsidR="00B15DB1" w:rsidRPr="009975C6" w:rsidSect="00D6534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C6B29"/>
    <w:multiLevelType w:val="hybridMultilevel"/>
    <w:tmpl w:val="E3B2B97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591525"/>
    <w:multiLevelType w:val="hybridMultilevel"/>
    <w:tmpl w:val="0CE052E6"/>
    <w:lvl w:ilvl="0" w:tplc="4EF2FF9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0094731"/>
    <w:multiLevelType w:val="hybridMultilevel"/>
    <w:tmpl w:val="F434FF7E"/>
    <w:lvl w:ilvl="0" w:tplc="09B6C4B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6E4482D"/>
    <w:multiLevelType w:val="hybridMultilevel"/>
    <w:tmpl w:val="B82853DA"/>
    <w:lvl w:ilvl="0" w:tplc="9FB6A45A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5346"/>
    <w:rsid w:val="000679B1"/>
    <w:rsid w:val="00091EA6"/>
    <w:rsid w:val="001466F3"/>
    <w:rsid w:val="001A34C5"/>
    <w:rsid w:val="001A6C59"/>
    <w:rsid w:val="001B709C"/>
    <w:rsid w:val="001D2EF5"/>
    <w:rsid w:val="001D626A"/>
    <w:rsid w:val="001F4F5A"/>
    <w:rsid w:val="001F7DBF"/>
    <w:rsid w:val="002B6267"/>
    <w:rsid w:val="0036381A"/>
    <w:rsid w:val="00371DB5"/>
    <w:rsid w:val="0038512A"/>
    <w:rsid w:val="003D4948"/>
    <w:rsid w:val="00426831"/>
    <w:rsid w:val="004A679D"/>
    <w:rsid w:val="0050592F"/>
    <w:rsid w:val="00561F9E"/>
    <w:rsid w:val="00591788"/>
    <w:rsid w:val="005F2936"/>
    <w:rsid w:val="00613CBB"/>
    <w:rsid w:val="006374C2"/>
    <w:rsid w:val="00674CFE"/>
    <w:rsid w:val="006D2F42"/>
    <w:rsid w:val="007351CD"/>
    <w:rsid w:val="00766FBA"/>
    <w:rsid w:val="0078277E"/>
    <w:rsid w:val="007C3DAA"/>
    <w:rsid w:val="007D7A86"/>
    <w:rsid w:val="007E2496"/>
    <w:rsid w:val="00826EC6"/>
    <w:rsid w:val="00876F6D"/>
    <w:rsid w:val="008D6787"/>
    <w:rsid w:val="00937992"/>
    <w:rsid w:val="009975C6"/>
    <w:rsid w:val="009C4A4D"/>
    <w:rsid w:val="00A02DB8"/>
    <w:rsid w:val="00A65AD4"/>
    <w:rsid w:val="00AE7CF7"/>
    <w:rsid w:val="00B11449"/>
    <w:rsid w:val="00B15DB1"/>
    <w:rsid w:val="00B2160F"/>
    <w:rsid w:val="00B226B8"/>
    <w:rsid w:val="00B47DE5"/>
    <w:rsid w:val="00BA0FDB"/>
    <w:rsid w:val="00C30FC1"/>
    <w:rsid w:val="00C8326B"/>
    <w:rsid w:val="00CB1B36"/>
    <w:rsid w:val="00CB7FDC"/>
    <w:rsid w:val="00CE4724"/>
    <w:rsid w:val="00D01A18"/>
    <w:rsid w:val="00D65346"/>
    <w:rsid w:val="00D950E5"/>
    <w:rsid w:val="00DB657E"/>
    <w:rsid w:val="00E14352"/>
    <w:rsid w:val="00E2202F"/>
    <w:rsid w:val="00E67CE8"/>
    <w:rsid w:val="00E802C4"/>
    <w:rsid w:val="00F0338E"/>
    <w:rsid w:val="00F66A38"/>
    <w:rsid w:val="00FE1481"/>
    <w:rsid w:val="00FF1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09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6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53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65346"/>
    <w:pPr>
      <w:ind w:left="720"/>
      <w:contextualSpacing/>
    </w:pPr>
  </w:style>
  <w:style w:type="table" w:styleId="TableGrid">
    <w:name w:val="Table Grid"/>
    <w:basedOn w:val="TableNormal"/>
    <w:uiPriority w:val="99"/>
    <w:rsid w:val="00766F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101</TotalTime>
  <Pages>2</Pages>
  <Words>705</Words>
  <Characters>4023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fatih</cp:lastModifiedBy>
  <cp:revision>17</cp:revision>
  <dcterms:created xsi:type="dcterms:W3CDTF">2014-01-04T19:48:00Z</dcterms:created>
  <dcterms:modified xsi:type="dcterms:W3CDTF">2014-01-12T18:45:00Z</dcterms:modified>
</cp:coreProperties>
</file>