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AB6" w:rsidRDefault="00311AB6" w:rsidP="0063746A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….. ORTA OKULU FEN BİLİMLERİ DERSİ 8</w:t>
      </w:r>
      <w:bookmarkStart w:id="0" w:name="_GoBack"/>
      <w:bookmarkEnd w:id="0"/>
      <w:r>
        <w:rPr>
          <w:rFonts w:ascii="Verdana" w:hAnsi="Verdana"/>
          <w:b/>
        </w:rPr>
        <w:t>.SINIFLAR 2.DÖNEM 1.YAZILI SORULARIDIR.</w: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t>AD-SOYAD: .................................                    NO:.............                         PUAN:</w:t>
      </w:r>
    </w:p>
    <w:p w:rsidR="00311AB6" w:rsidRDefault="00311AB6" w:rsidP="0063746A">
      <w:pPr>
        <w:spacing w:after="0"/>
        <w:rPr>
          <w:rFonts w:ascii="Verdana" w:hAnsi="Verdana"/>
          <w:b/>
        </w:rPr>
        <w:sectPr w:rsidR="00311AB6" w:rsidSect="007921AE"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262.5pt;height:279pt;visibility:visible">
            <v:imagedata r:id="rId4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2" o:spid="_x0000_i1026" type="#_x0000_t75" style="width:262.5pt;height:256.5pt;visibility:visible">
            <v:imagedata r:id="rId5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3" o:spid="_x0000_i1027" type="#_x0000_t75" style="width:262.5pt;height:228.75pt;visibility:visible">
            <v:imagedata r:id="rId6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4" o:spid="_x0000_i1028" type="#_x0000_t75" style="width:262.5pt;height:351pt;visibility:visible">
            <v:imagedata r:id="rId7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5" o:spid="_x0000_i1029" type="#_x0000_t75" style="width:262.5pt;height:128.25pt;visibility:visible">
            <v:imagedata r:id="rId8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6" o:spid="_x0000_i1030" type="#_x0000_t75" style="width:262.5pt;height:285pt;visibility:visible">
            <v:imagedata r:id="rId9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7" o:spid="_x0000_i1031" type="#_x0000_t75" style="width:262.5pt;height:292.5pt;visibility:visible">
            <v:imagedata r:id="rId10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8" o:spid="_x0000_i1032" type="#_x0000_t75" style="width:262.5pt;height:282pt;visibility:visible">
            <v:imagedata r:id="rId11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9" o:spid="_x0000_i1033" type="#_x0000_t75" style="width:261pt;height:216.75pt;visibility:visible">
            <v:imagedata r:id="rId12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0" o:spid="_x0000_i1034" type="#_x0000_t75" style="width:262.5pt;height:324pt;visibility:visible">
            <v:imagedata r:id="rId13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1" o:spid="_x0000_i1035" type="#_x0000_t75" style="width:262.5pt;height:224.25pt;visibility:visible">
            <v:imagedata r:id="rId14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2" o:spid="_x0000_i1036" type="#_x0000_t75" style="width:262.5pt;height:243pt;visibility:visible">
            <v:imagedata r:id="rId15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3" o:spid="_x0000_i1037" type="#_x0000_t75" style="width:262.5pt;height:325.5pt;visibility:visible">
            <v:imagedata r:id="rId16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4" o:spid="_x0000_i1038" type="#_x0000_t75" style="width:262.5pt;height:243pt;visibility:visible">
            <v:imagedata r:id="rId17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6" o:spid="_x0000_i1039" type="#_x0000_t75" style="width:262.5pt;height:225pt;visibility:visible">
            <v:imagedata r:id="rId18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7" o:spid="_x0000_i1040" type="#_x0000_t75" style="width:262.5pt;height:377.25pt;visibility:visible">
            <v:imagedata r:id="rId19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8" o:spid="_x0000_i1041" type="#_x0000_t75" style="width:262.5pt;height:360.75pt;visibility:visible">
            <v:imagedata r:id="rId20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</w:p>
    <w:p w:rsidR="00311AB6" w:rsidRDefault="00311AB6" w:rsidP="0063746A">
      <w:pPr>
        <w:spacing w:after="0"/>
        <w:rPr>
          <w:rFonts w:ascii="Verdana" w:hAnsi="Verdana"/>
          <w:b/>
        </w:rPr>
      </w:pPr>
    </w:p>
    <w:p w:rsidR="00311AB6" w:rsidRDefault="00311AB6" w:rsidP="0063746A">
      <w:pPr>
        <w:spacing w:after="0"/>
        <w:rPr>
          <w:rFonts w:ascii="Verdana" w:hAnsi="Verdana"/>
          <w:b/>
        </w:rPr>
      </w:pP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19" o:spid="_x0000_i1042" type="#_x0000_t75" style="width:262.5pt;height:263.25pt;visibility:visible">
            <v:imagedata r:id="rId21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20" o:spid="_x0000_i1043" type="#_x0000_t75" style="width:262.5pt;height:293.25pt;visibility:visible">
            <v:imagedata r:id="rId22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22" o:spid="_x0000_i1044" type="#_x0000_t75" style="width:262.5pt;height:237.75pt;visibility:visible">
            <v:imagedata r:id="rId23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38" o:spid="_x0000_i1045" type="#_x0000_t75" style="width:262.5pt;height:285pt;visibility:visible">
            <v:imagedata r:id="rId24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39" o:spid="_x0000_i1046" type="#_x0000_t75" style="width:262.5pt;height:234.75pt;visibility:visible">
            <v:imagedata r:id="rId25" o:title=""/>
          </v:shape>
        </w:pict>
      </w:r>
    </w:p>
    <w:p w:rsidR="00311AB6" w:rsidRDefault="00311AB6" w:rsidP="0063746A">
      <w:pPr>
        <w:spacing w:after="0"/>
        <w:rPr>
          <w:rFonts w:ascii="Verdana" w:hAnsi="Verdana"/>
          <w:b/>
        </w:rPr>
      </w:pPr>
      <w:r w:rsidRPr="00641C3E">
        <w:rPr>
          <w:rFonts w:ascii="Verdana" w:hAnsi="Verdana"/>
          <w:b/>
          <w:noProof/>
          <w:lang w:eastAsia="tr-TR"/>
        </w:rPr>
        <w:pict>
          <v:shape id="Resim 40" o:spid="_x0000_i1047" type="#_x0000_t75" style="width:262.5pt;height:215.25pt;visibility:visible">
            <v:imagedata r:id="rId26" o:title=""/>
          </v:shape>
        </w:pict>
      </w:r>
    </w:p>
    <w:p w:rsidR="00311AB6" w:rsidRDefault="00311AB6" w:rsidP="004E6B3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…………………..</w:t>
      </w:r>
    </w:p>
    <w:p w:rsidR="00311AB6" w:rsidRDefault="00311AB6" w:rsidP="004E6B3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FEN BİLİMLERİ ÖĞRETMENİ</w:t>
      </w:r>
    </w:p>
    <w:p w:rsidR="00311AB6" w:rsidRDefault="00311AB6" w:rsidP="004E6B3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BAŞARILAR DİLERİM</w:t>
      </w:r>
    </w:p>
    <w:p w:rsidR="00311AB6" w:rsidRDefault="00311AB6" w:rsidP="004E6B3E">
      <w:pPr>
        <w:spacing w:after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FEN EĞLENCEDİR.</w:t>
      </w:r>
    </w:p>
    <w:sectPr w:rsidR="00311AB6" w:rsidSect="007921AE">
      <w:type w:val="continuous"/>
      <w:pgSz w:w="11906" w:h="16838"/>
      <w:pgMar w:top="340" w:right="340" w:bottom="340" w:left="3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1AE"/>
    <w:rsid w:val="0004021A"/>
    <w:rsid w:val="00311AB6"/>
    <w:rsid w:val="0039006A"/>
    <w:rsid w:val="00433D07"/>
    <w:rsid w:val="00467731"/>
    <w:rsid w:val="004E6B3E"/>
    <w:rsid w:val="00633871"/>
    <w:rsid w:val="0063746A"/>
    <w:rsid w:val="00641C3E"/>
    <w:rsid w:val="007921AE"/>
    <w:rsid w:val="009F1DE6"/>
    <w:rsid w:val="00AF2108"/>
    <w:rsid w:val="00B75970"/>
    <w:rsid w:val="00D131A4"/>
    <w:rsid w:val="00E5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8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4</Pages>
  <Words>45</Words>
  <Characters>259</Characters>
  <Application>Microsoft Office Outlook</Application>
  <DocSecurity>0</DocSecurity>
  <Lines>0</Lines>
  <Paragraphs>0</Paragraphs>
  <ScaleCrop>false</ScaleCrop>
  <Company>rocco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Bilgisayar</dc:creator>
  <cp:keywords/>
  <dc:description/>
  <cp:lastModifiedBy>fatih</cp:lastModifiedBy>
  <cp:revision>10</cp:revision>
  <dcterms:created xsi:type="dcterms:W3CDTF">2013-01-01T19:17:00Z</dcterms:created>
  <dcterms:modified xsi:type="dcterms:W3CDTF">2014-07-01T10:15:00Z</dcterms:modified>
</cp:coreProperties>
</file>